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F28" w:rsidRPr="00693EFB" w:rsidRDefault="00B25F28" w:rsidP="00500B40">
      <w:pPr>
        <w:pStyle w:val="ManualTitle1"/>
      </w:pPr>
      <w:r>
        <w:t xml:space="preserve">OSPF Configuration and Troubleshooting Guide </w:t>
      </w:r>
    </w:p>
    <w:p w:rsidR="000F25AC" w:rsidRDefault="000F25AC" w:rsidP="000F25AC"/>
    <w:p w:rsidR="00B25F28" w:rsidRDefault="00B25F28" w:rsidP="00B25F28"/>
    <w:p w:rsidR="00391FE0" w:rsidRDefault="00391FE0" w:rsidP="00B25F28"/>
    <w:p w:rsidR="00391FE0" w:rsidRDefault="00391FE0" w:rsidP="00B25F28"/>
    <w:p w:rsidR="00391FE0" w:rsidRDefault="00391FE0" w:rsidP="00B25F28"/>
    <w:p w:rsidR="00391FE0" w:rsidRDefault="00391FE0" w:rsidP="00B25F28"/>
    <w:p w:rsidR="00391FE0" w:rsidRDefault="00391FE0" w:rsidP="00B25F28"/>
    <w:p w:rsidR="00391FE0" w:rsidRDefault="00391FE0" w:rsidP="00B25F28"/>
    <w:p w:rsidR="00391FE0" w:rsidRDefault="00391FE0" w:rsidP="00B25F28"/>
    <w:p w:rsidR="00391FE0" w:rsidRPr="00C628BB" w:rsidRDefault="00391FE0" w:rsidP="00B25F28"/>
    <w:p w:rsidR="00B25F28" w:rsidRPr="00C628BB" w:rsidRDefault="00B25F28" w:rsidP="00B25F28"/>
    <w:p w:rsidR="00B25F28" w:rsidRDefault="00B25F28" w:rsidP="00B25F28">
      <w:pPr>
        <w:pStyle w:val="Abstract"/>
      </w:pPr>
      <w:r>
        <w:t>Abstract</w:t>
      </w:r>
    </w:p>
    <w:p w:rsidR="00B25F28" w:rsidRPr="00902F89" w:rsidRDefault="00B25F28" w:rsidP="00B25F28">
      <w:pPr>
        <w:pStyle w:val="Abstract"/>
      </w:pPr>
      <w:r w:rsidRPr="00902F89">
        <w:t xml:space="preserve">The main purpose of this </w:t>
      </w:r>
      <w:r w:rsidR="00F32DBE">
        <w:t>guide</w:t>
      </w:r>
      <w:r w:rsidR="00F32DBE" w:rsidRPr="00902F89">
        <w:t xml:space="preserve"> </w:t>
      </w:r>
      <w:r w:rsidRPr="00902F89">
        <w:t xml:space="preserve">is to illustrate various issues encountered while configuring OSPF on HP routers. </w:t>
      </w:r>
      <w:r w:rsidR="00F32DBE">
        <w:t>This troubleshooting guide</w:t>
      </w:r>
      <w:r>
        <w:t xml:space="preserve"> discusses ways of analyzing a problem and the corrective measures to resolve the issue</w:t>
      </w:r>
      <w:r w:rsidRPr="00902F89">
        <w:t>.</w:t>
      </w:r>
      <w:r>
        <w:t xml:space="preserve"> This </w:t>
      </w:r>
      <w:r w:rsidR="00F32DBE">
        <w:t xml:space="preserve">guide </w:t>
      </w:r>
      <w:r>
        <w:t>assumes that readers are familiar with the</w:t>
      </w:r>
      <w:r w:rsidRPr="00902F89">
        <w:t xml:space="preserve"> OSI layer and IP</w:t>
      </w:r>
      <w:r>
        <w:t xml:space="preserve"> routing protocols.</w:t>
      </w:r>
      <w:r>
        <w:tab/>
      </w:r>
    </w:p>
    <w:p w:rsidR="00B25F28" w:rsidRPr="001001EA" w:rsidRDefault="00B25F28" w:rsidP="00B25F28">
      <w:pPr>
        <w:pStyle w:val="Abstract"/>
      </w:pPr>
    </w:p>
    <w:p w:rsidR="00B25F28" w:rsidRDefault="00B25F28" w:rsidP="00B25F28"/>
    <w:p w:rsidR="00B25F28" w:rsidRDefault="00B25F28" w:rsidP="00B25F28"/>
    <w:p w:rsidR="00B25F28" w:rsidRDefault="00B25F28" w:rsidP="00B25F28"/>
    <w:p w:rsidR="00B25F28" w:rsidRDefault="00B25F28" w:rsidP="00B25F28"/>
    <w:p w:rsidR="00B25F28" w:rsidRDefault="00B25F28" w:rsidP="00B25F28"/>
    <w:p w:rsidR="00B25F28" w:rsidRDefault="00B25F28" w:rsidP="00B25F28"/>
    <w:p w:rsidR="00B25F28" w:rsidRDefault="00B25F28" w:rsidP="00B25F28"/>
    <w:tbl>
      <w:tblPr>
        <w:tblW w:w="9600" w:type="dxa"/>
        <w:tblLayout w:type="fixed"/>
        <w:tblCellMar>
          <w:left w:w="0" w:type="dxa"/>
          <w:right w:w="0" w:type="dxa"/>
        </w:tblCellMar>
        <w:tblLook w:val="01E0"/>
      </w:tblPr>
      <w:tblGrid>
        <w:gridCol w:w="4800"/>
        <w:gridCol w:w="4800"/>
      </w:tblGrid>
      <w:tr w:rsidR="00B25F28" w:rsidRPr="00672315" w:rsidTr="008919F8">
        <w:trPr>
          <w:trHeight w:val="2557"/>
        </w:trPr>
        <w:tc>
          <w:tcPr>
            <w:tcW w:w="4800" w:type="dxa"/>
            <w:shd w:val="clear" w:color="auto" w:fill="auto"/>
            <w:vAlign w:val="bottom"/>
          </w:tcPr>
          <w:p w:rsidR="00B25F28" w:rsidRDefault="00B25F28" w:rsidP="008919F8">
            <w:pPr>
              <w:pStyle w:val="Version"/>
            </w:pPr>
            <w:r>
              <w:t>P</w:t>
            </w:r>
            <w:r>
              <w:rPr>
                <w:rFonts w:hint="eastAsia"/>
              </w:rPr>
              <w:t xml:space="preserve">art number: </w:t>
            </w:r>
            <w:r w:rsidRPr="008D4B82">
              <w:t>5998-</w:t>
            </w:r>
            <w:r w:rsidR="004437FE">
              <w:t>4041</w:t>
            </w:r>
          </w:p>
          <w:p w:rsidR="00B25F28" w:rsidRPr="00921E7D" w:rsidRDefault="00B25F28" w:rsidP="008919F8">
            <w:pPr>
              <w:pStyle w:val="Version"/>
            </w:pPr>
          </w:p>
          <w:p w:rsidR="00B25F28" w:rsidRPr="0082022C" w:rsidRDefault="00B25F28" w:rsidP="008919F8">
            <w:pPr>
              <w:pStyle w:val="Version"/>
            </w:pPr>
          </w:p>
        </w:tc>
        <w:tc>
          <w:tcPr>
            <w:tcW w:w="4800" w:type="dxa"/>
            <w:vMerge w:val="restart"/>
            <w:shd w:val="clear" w:color="auto" w:fill="auto"/>
            <w:vAlign w:val="bottom"/>
          </w:tcPr>
          <w:p w:rsidR="00B25F28" w:rsidRDefault="00B25F28" w:rsidP="008919F8">
            <w:pPr>
              <w:spacing w:before="80" w:after="80"/>
              <w:jc w:val="right"/>
            </w:pPr>
          </w:p>
          <w:p w:rsidR="00B25F28" w:rsidRPr="0082022C" w:rsidRDefault="00B25F28" w:rsidP="008919F8">
            <w:pPr>
              <w:spacing w:before="80" w:after="80"/>
              <w:jc w:val="right"/>
              <w:rPr>
                <w:iCs/>
                <w:sz w:val="16"/>
                <w:szCs w:val="24"/>
                <w:lang w:eastAsia="en-US"/>
              </w:rPr>
            </w:pPr>
            <w:r>
              <w:rPr>
                <w:rFonts w:hint="eastAsia"/>
                <w:noProof/>
                <w:lang w:eastAsia="en-US"/>
              </w:rPr>
              <w:drawing>
                <wp:inline distT="0" distB="0" distL="0" distR="0">
                  <wp:extent cx="1457325" cy="1095375"/>
                  <wp:effectExtent l="0" t="0" r="0" b="0"/>
                  <wp:docPr id="26" name="图片 1" descr="HP_S_K_1C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_S_K_1C_SM"/>
                          <pic:cNvPicPr>
                            <a:picLocks noChangeAspect="1" noChangeArrowheads="1"/>
                          </pic:cNvPicPr>
                        </pic:nvPicPr>
                        <pic:blipFill>
                          <a:blip r:embed="rId8" cstate="print"/>
                          <a:srcRect/>
                          <a:stretch>
                            <a:fillRect/>
                          </a:stretch>
                        </pic:blipFill>
                        <pic:spPr bwMode="auto">
                          <a:xfrm>
                            <a:off x="0" y="0"/>
                            <a:ext cx="1457325" cy="1095375"/>
                          </a:xfrm>
                          <a:prstGeom prst="rect">
                            <a:avLst/>
                          </a:prstGeom>
                          <a:noFill/>
                          <a:ln w="9525">
                            <a:noFill/>
                            <a:miter lim="800000"/>
                            <a:headEnd/>
                            <a:tailEnd/>
                          </a:ln>
                        </pic:spPr>
                      </pic:pic>
                    </a:graphicData>
                  </a:graphic>
                </wp:inline>
              </w:drawing>
            </w:r>
          </w:p>
        </w:tc>
      </w:tr>
      <w:tr w:rsidR="00B25F28" w:rsidRPr="006B41CD" w:rsidTr="008919F8">
        <w:trPr>
          <w:trHeight w:val="80"/>
        </w:trPr>
        <w:tc>
          <w:tcPr>
            <w:tcW w:w="4800" w:type="dxa"/>
            <w:shd w:val="clear" w:color="auto" w:fill="auto"/>
            <w:vAlign w:val="bottom"/>
          </w:tcPr>
          <w:p w:rsidR="00B25F28" w:rsidRPr="006B41CD" w:rsidRDefault="00B25F28" w:rsidP="008919F8">
            <w:pPr>
              <w:pStyle w:val="Spacer"/>
            </w:pPr>
          </w:p>
        </w:tc>
        <w:tc>
          <w:tcPr>
            <w:tcW w:w="4800" w:type="dxa"/>
            <w:vMerge/>
            <w:shd w:val="clear" w:color="auto" w:fill="auto"/>
            <w:vAlign w:val="bottom"/>
          </w:tcPr>
          <w:p w:rsidR="00B25F28" w:rsidRPr="006B41CD" w:rsidRDefault="00B25F28" w:rsidP="008919F8">
            <w:pPr>
              <w:rPr>
                <w:color w:val="FF0000"/>
              </w:rPr>
            </w:pPr>
          </w:p>
        </w:tc>
      </w:tr>
    </w:tbl>
    <w:p w:rsidR="00B25F28" w:rsidRDefault="00B25F28" w:rsidP="00190820">
      <w:pPr>
        <w:ind w:left="0"/>
        <w:sectPr w:rsidR="00B25F28" w:rsidSect="00A7547D">
          <w:footerReference w:type="default" r:id="rId9"/>
          <w:pgSz w:w="12240" w:h="15840" w:code="1"/>
          <w:pgMar w:top="850" w:right="1138" w:bottom="850" w:left="1138" w:header="851" w:footer="851" w:gutter="0"/>
          <w:pgNumType w:fmt="lowerRoman"/>
          <w:cols w:space="425"/>
          <w:titlePg/>
          <w:docGrid w:linePitch="312"/>
        </w:sectPr>
      </w:pPr>
    </w:p>
    <w:p w:rsidR="00B25F28" w:rsidRPr="00E44DA9" w:rsidRDefault="00B25F28" w:rsidP="00B25F28">
      <w:pPr>
        <w:pStyle w:val="CopyrightDeclaration"/>
        <w:tabs>
          <w:tab w:val="left" w:pos="7213"/>
        </w:tabs>
      </w:pPr>
    </w:p>
    <w:p w:rsidR="00B25F28" w:rsidRPr="00672315" w:rsidRDefault="00B25F28" w:rsidP="00B25F28">
      <w:bookmarkStart w:id="0" w:name="_Toc121907688"/>
      <w:r w:rsidRPr="00672315">
        <w:t xml:space="preserve">© </w:t>
      </w:r>
      <w:r>
        <w:t xml:space="preserve">Copyright </w:t>
      </w:r>
      <w:r>
        <w:rPr>
          <w:rFonts w:hint="eastAsia"/>
        </w:rPr>
        <w:t>2012</w:t>
      </w:r>
      <w:r w:rsidRPr="00672315">
        <w:t xml:space="preserve"> H</w:t>
      </w:r>
      <w:r>
        <w:t>ewlett-Packard Development Company, L.P.</w:t>
      </w:r>
      <w:r w:rsidRPr="00672315">
        <w:t xml:space="preserve"> </w:t>
      </w:r>
      <w:bookmarkEnd w:id="0"/>
    </w:p>
    <w:p w:rsidR="00B25F28" w:rsidRPr="00E64486" w:rsidRDefault="00B25F28" w:rsidP="00B25F28">
      <w:r w:rsidRPr="00672315">
        <w:t xml:space="preserve">No part of this </w:t>
      </w:r>
      <w:r>
        <w:t>documentation</w:t>
      </w:r>
      <w:r w:rsidRPr="00672315">
        <w:t xml:space="preserve"> may be reproduced or transmitted in any form or by any means without prior written consent of </w:t>
      </w:r>
      <w:r>
        <w:t>Hewlett-Packard Development Company, L.P.</w:t>
      </w:r>
    </w:p>
    <w:p w:rsidR="00B25F28" w:rsidRDefault="00B25F28" w:rsidP="00B25F28">
      <w:r>
        <w:t>The information contained herein is subject to change without notice.</w:t>
      </w:r>
      <w:r>
        <w:rPr>
          <w:rFonts w:hint="eastAsia"/>
        </w:rPr>
        <w:t xml:space="preserve"> </w:t>
      </w:r>
    </w:p>
    <w:p w:rsidR="00B25F28" w:rsidRPr="00E64486" w:rsidRDefault="00B25F28" w:rsidP="00B25F28">
      <w:r w:rsidRPr="00E64486">
        <w:t xml:space="preserve">HEWLETT-PACKARD COMPANY MAKES NO WARRANTY OF ANY KIND WITH REGARD TO THIS MATERIAL, INCLUDING, BUT NOT LIMITED TO, THE IMPLIED WARRANTIES OF MERCHANTABILITY AND FITNESS FOR A PARTICULAR PURPOSE. Hewlett-Packard shall not be liable for errors contained herein or for incidental or consequential damages in connection with the furnishing, performance, or use of this material. </w:t>
      </w:r>
    </w:p>
    <w:p w:rsidR="00B25F28" w:rsidRPr="00E64486" w:rsidRDefault="00B25F28" w:rsidP="00B25F28">
      <w:r w:rsidRPr="00E64486">
        <w:t>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p w:rsidR="00735A58" w:rsidRDefault="00B25F28" w:rsidP="000F25AC">
      <w:pPr>
        <w:pStyle w:val="TOC"/>
      </w:pPr>
      <w:r>
        <w:br w:type="page"/>
      </w:r>
    </w:p>
    <w:sdt>
      <w:sdtPr>
        <w:rPr>
          <w:rFonts w:eastAsia="SimSun"/>
          <w:b/>
          <w:bCs w:val="0"/>
          <w:color w:val="auto"/>
          <w:kern w:val="2"/>
          <w:sz w:val="20"/>
          <w:szCs w:val="20"/>
        </w:rPr>
        <w:id w:val="16116060"/>
        <w:docPartObj>
          <w:docPartGallery w:val="Table of Contents"/>
          <w:docPartUnique/>
        </w:docPartObj>
      </w:sdtPr>
      <w:sdtEndPr>
        <w:rPr>
          <w:b w:val="0"/>
        </w:rPr>
      </w:sdtEndPr>
      <w:sdtContent>
        <w:p w:rsidR="000F25AC" w:rsidRDefault="00A23A09" w:rsidP="000F25AC">
          <w:pPr>
            <w:pStyle w:val="TOC"/>
          </w:pPr>
          <w:r>
            <w:t>Contents</w:t>
          </w:r>
        </w:p>
        <w:p w:rsidR="000A2ED8" w:rsidRDefault="009E50DB">
          <w:pPr>
            <w:pStyle w:val="TOC1"/>
            <w:rPr>
              <w:rFonts w:asciiTheme="minorHAnsi" w:eastAsiaTheme="minorEastAsia" w:hAnsiTheme="minorHAnsi" w:cstheme="minorBidi"/>
              <w:bCs w:val="0"/>
              <w:color w:val="auto"/>
              <w:sz w:val="22"/>
              <w:szCs w:val="22"/>
              <w:lang w:eastAsia="en-US"/>
            </w:rPr>
          </w:pPr>
          <w:r w:rsidRPr="009E50DB">
            <w:fldChar w:fldCharType="begin"/>
          </w:r>
          <w:r w:rsidR="0085147A">
            <w:instrText xml:space="preserve"> TOC \o "2-3" \h \z \t "Heading 1,1,Index,1" </w:instrText>
          </w:r>
          <w:r w:rsidRPr="009E50DB">
            <w:fldChar w:fldCharType="separate"/>
          </w:r>
          <w:hyperlink w:anchor="_Toc342565205" w:history="1">
            <w:r w:rsidR="000A2ED8" w:rsidRPr="00C20A64">
              <w:rPr>
                <w:rStyle w:val="Hyperlink"/>
              </w:rPr>
              <w:t>1 Common problems in OSPF Neighbor relationship</w:t>
            </w:r>
            <w:r w:rsidR="000A2ED8">
              <w:rPr>
                <w:webHidden/>
              </w:rPr>
              <w:tab/>
            </w:r>
            <w:r>
              <w:rPr>
                <w:webHidden/>
              </w:rPr>
              <w:fldChar w:fldCharType="begin"/>
            </w:r>
            <w:r w:rsidR="000A2ED8">
              <w:rPr>
                <w:webHidden/>
              </w:rPr>
              <w:instrText xml:space="preserve"> PAGEREF _Toc342565205 \h </w:instrText>
            </w:r>
            <w:r>
              <w:rPr>
                <w:webHidden/>
              </w:rPr>
            </w:r>
            <w:r>
              <w:rPr>
                <w:webHidden/>
              </w:rPr>
              <w:fldChar w:fldCharType="separate"/>
            </w:r>
            <w:r w:rsidR="000A2ED8">
              <w:rPr>
                <w:webHidden/>
              </w:rPr>
              <w:t>5</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06" w:history="1">
            <w:r w:rsidR="000A2ED8" w:rsidRPr="00C20A64">
              <w:rPr>
                <w:rStyle w:val="Hyperlink"/>
              </w:rPr>
              <w:t>Basic concept</w:t>
            </w:r>
            <w:r w:rsidR="000A2ED8">
              <w:rPr>
                <w:webHidden/>
              </w:rPr>
              <w:tab/>
            </w:r>
            <w:r>
              <w:rPr>
                <w:webHidden/>
              </w:rPr>
              <w:fldChar w:fldCharType="begin"/>
            </w:r>
            <w:r w:rsidR="000A2ED8">
              <w:rPr>
                <w:webHidden/>
              </w:rPr>
              <w:instrText xml:space="preserve"> PAGEREF _Toc342565206 \h </w:instrText>
            </w:r>
            <w:r>
              <w:rPr>
                <w:webHidden/>
              </w:rPr>
            </w:r>
            <w:r>
              <w:rPr>
                <w:webHidden/>
              </w:rPr>
              <w:fldChar w:fldCharType="separate"/>
            </w:r>
            <w:r w:rsidR="000A2ED8">
              <w:rPr>
                <w:webHidden/>
              </w:rPr>
              <w:t>5</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07" w:history="1">
            <w:r w:rsidR="000A2ED8" w:rsidRPr="00C20A64">
              <w:rPr>
                <w:rStyle w:val="Hyperlink"/>
              </w:rPr>
              <w:t>OSPF neighbor relation establishment</w:t>
            </w:r>
            <w:r w:rsidR="000A2ED8">
              <w:rPr>
                <w:webHidden/>
              </w:rPr>
              <w:tab/>
            </w:r>
            <w:r>
              <w:rPr>
                <w:webHidden/>
              </w:rPr>
              <w:fldChar w:fldCharType="begin"/>
            </w:r>
            <w:r w:rsidR="000A2ED8">
              <w:rPr>
                <w:webHidden/>
              </w:rPr>
              <w:instrText xml:space="preserve"> PAGEREF _Toc342565207 \h </w:instrText>
            </w:r>
            <w:r>
              <w:rPr>
                <w:webHidden/>
              </w:rPr>
            </w:r>
            <w:r>
              <w:rPr>
                <w:webHidden/>
              </w:rPr>
              <w:fldChar w:fldCharType="separate"/>
            </w:r>
            <w:r w:rsidR="000A2ED8">
              <w:rPr>
                <w:webHidden/>
              </w:rPr>
              <w:t>6</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08" w:history="1">
            <w:r w:rsidR="000A2ED8" w:rsidRPr="00C20A64">
              <w:rPr>
                <w:rStyle w:val="Hyperlink"/>
              </w:rPr>
              <w:t>OSPF packet types</w:t>
            </w:r>
            <w:r w:rsidR="000A2ED8">
              <w:rPr>
                <w:webHidden/>
              </w:rPr>
              <w:tab/>
            </w:r>
            <w:r>
              <w:rPr>
                <w:webHidden/>
              </w:rPr>
              <w:fldChar w:fldCharType="begin"/>
            </w:r>
            <w:r w:rsidR="000A2ED8">
              <w:rPr>
                <w:webHidden/>
              </w:rPr>
              <w:instrText xml:space="preserve"> PAGEREF _Toc342565208 \h </w:instrText>
            </w:r>
            <w:r>
              <w:rPr>
                <w:webHidden/>
              </w:rPr>
            </w:r>
            <w:r>
              <w:rPr>
                <w:webHidden/>
              </w:rPr>
              <w:fldChar w:fldCharType="separate"/>
            </w:r>
            <w:r w:rsidR="000A2ED8">
              <w:rPr>
                <w:webHidden/>
              </w:rPr>
              <w:t>8</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09" w:history="1">
            <w:r w:rsidR="000A2ED8" w:rsidRPr="00C20A64">
              <w:rPr>
                <w:rStyle w:val="Hyperlink"/>
                <w:lang w:val="zh-CN"/>
              </w:rPr>
              <w:t xml:space="preserve">OSPF </w:t>
            </w:r>
            <w:r w:rsidR="000A2ED8" w:rsidRPr="00C20A64">
              <w:rPr>
                <w:rStyle w:val="Hyperlink"/>
              </w:rPr>
              <w:t>neighbor</w:t>
            </w:r>
            <w:r w:rsidR="000A2ED8" w:rsidRPr="00C20A64">
              <w:rPr>
                <w:rStyle w:val="Hyperlink"/>
                <w:lang w:val="zh-CN"/>
              </w:rPr>
              <w:t xml:space="preserve"> </w:t>
            </w:r>
            <w:r w:rsidR="000A2ED8" w:rsidRPr="00C20A64">
              <w:rPr>
                <w:rStyle w:val="Hyperlink"/>
              </w:rPr>
              <w:t>table does not display adjoining router</w:t>
            </w:r>
            <w:r w:rsidR="000A2ED8">
              <w:rPr>
                <w:webHidden/>
              </w:rPr>
              <w:tab/>
            </w:r>
            <w:r>
              <w:rPr>
                <w:webHidden/>
              </w:rPr>
              <w:fldChar w:fldCharType="begin"/>
            </w:r>
            <w:r w:rsidR="000A2ED8">
              <w:rPr>
                <w:webHidden/>
              </w:rPr>
              <w:instrText xml:space="preserve"> PAGEREF _Toc342565209 \h </w:instrText>
            </w:r>
            <w:r>
              <w:rPr>
                <w:webHidden/>
              </w:rPr>
            </w:r>
            <w:r>
              <w:rPr>
                <w:webHidden/>
              </w:rPr>
              <w:fldChar w:fldCharType="separate"/>
            </w:r>
            <w:r w:rsidR="000A2ED8">
              <w:rPr>
                <w:webHidden/>
              </w:rPr>
              <w:t>10</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0" w:history="1">
            <w:r w:rsidR="000A2ED8" w:rsidRPr="00C20A64">
              <w:rPr>
                <w:rStyle w:val="Hyperlink"/>
              </w:rPr>
              <w:t>Problem</w:t>
            </w:r>
            <w:r w:rsidR="000A2ED8" w:rsidRPr="00C20A64">
              <w:rPr>
                <w:rStyle w:val="Hyperlink"/>
                <w:lang w:val="zh-CN"/>
              </w:rPr>
              <w:t xml:space="preserve"> 1: </w:t>
            </w:r>
            <w:r w:rsidR="000A2ED8" w:rsidRPr="00C20A64">
              <w:rPr>
                <w:rStyle w:val="Hyperlink"/>
              </w:rPr>
              <w:t xml:space="preserve">Flowchart </w:t>
            </w:r>
            <w:r w:rsidR="000A2ED8" w:rsidRPr="00C20A64">
              <w:rPr>
                <w:rStyle w:val="Hyperlink"/>
                <w:lang w:val="zh-CN"/>
              </w:rPr>
              <w:t xml:space="preserve">OSPF is </w:t>
            </w:r>
            <w:r w:rsidR="000A2ED8" w:rsidRPr="00C20A64">
              <w:rPr>
                <w:rStyle w:val="Hyperlink"/>
              </w:rPr>
              <w:t>not enabled on the Router</w:t>
            </w:r>
            <w:r w:rsidR="000A2ED8">
              <w:rPr>
                <w:webHidden/>
              </w:rPr>
              <w:tab/>
            </w:r>
            <w:r>
              <w:rPr>
                <w:webHidden/>
              </w:rPr>
              <w:fldChar w:fldCharType="begin"/>
            </w:r>
            <w:r w:rsidR="000A2ED8">
              <w:rPr>
                <w:webHidden/>
              </w:rPr>
              <w:instrText xml:space="preserve"> PAGEREF _Toc342565210 \h </w:instrText>
            </w:r>
            <w:r>
              <w:rPr>
                <w:webHidden/>
              </w:rPr>
            </w:r>
            <w:r>
              <w:rPr>
                <w:webHidden/>
              </w:rPr>
              <w:fldChar w:fldCharType="separate"/>
            </w:r>
            <w:r w:rsidR="000A2ED8">
              <w:rPr>
                <w:webHidden/>
              </w:rPr>
              <w:t>11</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1" w:history="1">
            <w:r w:rsidR="000A2ED8" w:rsidRPr="00C20A64">
              <w:rPr>
                <w:rStyle w:val="Hyperlink"/>
              </w:rPr>
              <w:t>Problem</w:t>
            </w:r>
            <w:r w:rsidR="000A2ED8" w:rsidRPr="00C20A64">
              <w:rPr>
                <w:rStyle w:val="Hyperlink"/>
                <w:lang w:val="zh-CN"/>
              </w:rPr>
              <w:t xml:space="preserve"> 1: OSPF is </w:t>
            </w:r>
            <w:r w:rsidR="000A2ED8" w:rsidRPr="00C20A64">
              <w:rPr>
                <w:rStyle w:val="Hyperlink"/>
              </w:rPr>
              <w:t>not enabled on the Router</w:t>
            </w:r>
            <w:r w:rsidR="000A2ED8">
              <w:rPr>
                <w:webHidden/>
              </w:rPr>
              <w:tab/>
            </w:r>
            <w:r>
              <w:rPr>
                <w:webHidden/>
              </w:rPr>
              <w:fldChar w:fldCharType="begin"/>
            </w:r>
            <w:r w:rsidR="000A2ED8">
              <w:rPr>
                <w:webHidden/>
              </w:rPr>
              <w:instrText xml:space="preserve"> PAGEREF _Toc342565211 \h </w:instrText>
            </w:r>
            <w:r>
              <w:rPr>
                <w:webHidden/>
              </w:rPr>
            </w:r>
            <w:r>
              <w:rPr>
                <w:webHidden/>
              </w:rPr>
              <w:fldChar w:fldCharType="separate"/>
            </w:r>
            <w:r w:rsidR="000A2ED8">
              <w:rPr>
                <w:webHidden/>
              </w:rPr>
              <w:t>12</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2" w:history="1">
            <w:r w:rsidR="000A2ED8" w:rsidRPr="00C20A64">
              <w:rPr>
                <w:rStyle w:val="Hyperlink"/>
              </w:rPr>
              <w:t>Problem 2: OSPF is not enabled on the interface</w:t>
            </w:r>
            <w:r w:rsidR="000A2ED8">
              <w:rPr>
                <w:webHidden/>
              </w:rPr>
              <w:tab/>
            </w:r>
            <w:r>
              <w:rPr>
                <w:webHidden/>
              </w:rPr>
              <w:fldChar w:fldCharType="begin"/>
            </w:r>
            <w:r w:rsidR="000A2ED8">
              <w:rPr>
                <w:webHidden/>
              </w:rPr>
              <w:instrText xml:space="preserve"> PAGEREF _Toc342565212 \h </w:instrText>
            </w:r>
            <w:r>
              <w:rPr>
                <w:webHidden/>
              </w:rPr>
            </w:r>
            <w:r>
              <w:rPr>
                <w:webHidden/>
              </w:rPr>
              <w:fldChar w:fldCharType="separate"/>
            </w:r>
            <w:r w:rsidR="000A2ED8">
              <w:rPr>
                <w:webHidden/>
              </w:rPr>
              <w:t>13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3" w:history="1">
            <w:r w:rsidR="000A2ED8" w:rsidRPr="00C20A64">
              <w:rPr>
                <w:rStyle w:val="Hyperlink"/>
              </w:rPr>
              <w:t>Problem 3</w:t>
            </w:r>
            <w:r w:rsidR="000A2ED8" w:rsidRPr="00C20A64">
              <w:rPr>
                <w:rStyle w:val="Hyperlink"/>
                <w:lang w:val="zh-CN"/>
              </w:rPr>
              <w:t xml:space="preserve">: </w:t>
            </w:r>
            <w:r w:rsidR="000A2ED8" w:rsidRPr="00C20A64">
              <w:rPr>
                <w:rStyle w:val="Hyperlink"/>
              </w:rPr>
              <w:t>OSPF interface is down (Layer 1/2 problem)</w:t>
            </w:r>
            <w:r w:rsidR="000A2ED8">
              <w:rPr>
                <w:webHidden/>
              </w:rPr>
              <w:tab/>
            </w:r>
            <w:r>
              <w:rPr>
                <w:webHidden/>
              </w:rPr>
              <w:fldChar w:fldCharType="begin"/>
            </w:r>
            <w:r w:rsidR="000A2ED8">
              <w:rPr>
                <w:webHidden/>
              </w:rPr>
              <w:instrText xml:space="preserve"> PAGEREF _Toc342565213 \h </w:instrText>
            </w:r>
            <w:r>
              <w:rPr>
                <w:webHidden/>
              </w:rPr>
            </w:r>
            <w:r>
              <w:rPr>
                <w:webHidden/>
              </w:rPr>
              <w:fldChar w:fldCharType="separate"/>
            </w:r>
            <w:r w:rsidR="000A2ED8">
              <w:rPr>
                <w:webHidden/>
              </w:rPr>
              <w:t>16</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4" w:history="1">
            <w:r w:rsidR="000A2ED8" w:rsidRPr="00C20A64">
              <w:rPr>
                <w:rStyle w:val="Hyperlink"/>
              </w:rPr>
              <w:t>Problem 4</w:t>
            </w:r>
            <w:r w:rsidR="000A2ED8" w:rsidRPr="00C20A64">
              <w:rPr>
                <w:rStyle w:val="Hyperlink"/>
                <w:lang w:val="zh-CN"/>
              </w:rPr>
              <w:t>: Subnet mask mismatch between the interfaces</w:t>
            </w:r>
            <w:r w:rsidR="000A2ED8">
              <w:rPr>
                <w:webHidden/>
              </w:rPr>
              <w:tab/>
            </w:r>
            <w:r>
              <w:rPr>
                <w:webHidden/>
              </w:rPr>
              <w:fldChar w:fldCharType="begin"/>
            </w:r>
            <w:r w:rsidR="000A2ED8">
              <w:rPr>
                <w:webHidden/>
              </w:rPr>
              <w:instrText xml:space="preserve"> PAGEREF _Toc342565214 \h </w:instrText>
            </w:r>
            <w:r>
              <w:rPr>
                <w:webHidden/>
              </w:rPr>
            </w:r>
            <w:r>
              <w:rPr>
                <w:webHidden/>
              </w:rPr>
              <w:fldChar w:fldCharType="separate"/>
            </w:r>
            <w:r w:rsidR="000A2ED8">
              <w:rPr>
                <w:webHidden/>
              </w:rPr>
              <w:t>18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5" w:history="1">
            <w:r w:rsidR="000A2ED8" w:rsidRPr="00C20A64">
              <w:rPr>
                <w:rStyle w:val="Hyperlink"/>
              </w:rPr>
              <w:t>Problem 5: Area ID mismatch between the interfaces</w:t>
            </w:r>
            <w:r w:rsidR="000A2ED8">
              <w:rPr>
                <w:webHidden/>
              </w:rPr>
              <w:tab/>
            </w:r>
            <w:r>
              <w:rPr>
                <w:webHidden/>
              </w:rPr>
              <w:fldChar w:fldCharType="begin"/>
            </w:r>
            <w:r w:rsidR="000A2ED8">
              <w:rPr>
                <w:webHidden/>
              </w:rPr>
              <w:instrText xml:space="preserve"> PAGEREF _Toc342565215 \h </w:instrText>
            </w:r>
            <w:r>
              <w:rPr>
                <w:webHidden/>
              </w:rPr>
            </w:r>
            <w:r>
              <w:rPr>
                <w:webHidden/>
              </w:rPr>
              <w:fldChar w:fldCharType="separate"/>
            </w:r>
            <w:r w:rsidR="000A2ED8">
              <w:rPr>
                <w:webHidden/>
              </w:rPr>
              <w:t>19</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6" w:history="1">
            <w:r w:rsidR="000A2ED8" w:rsidRPr="00C20A64">
              <w:rPr>
                <w:rStyle w:val="Hyperlink"/>
              </w:rPr>
              <w:t>Problem 6: Hello/Dead timer configured on the routers do not match</w:t>
            </w:r>
            <w:r w:rsidR="000A2ED8">
              <w:rPr>
                <w:webHidden/>
              </w:rPr>
              <w:tab/>
            </w:r>
            <w:r>
              <w:rPr>
                <w:webHidden/>
              </w:rPr>
              <w:fldChar w:fldCharType="begin"/>
            </w:r>
            <w:r w:rsidR="000A2ED8">
              <w:rPr>
                <w:webHidden/>
              </w:rPr>
              <w:instrText xml:space="preserve"> PAGEREF _Toc342565216 \h </w:instrText>
            </w:r>
            <w:r>
              <w:rPr>
                <w:webHidden/>
              </w:rPr>
            </w:r>
            <w:r>
              <w:rPr>
                <w:webHidden/>
              </w:rPr>
              <w:fldChar w:fldCharType="separate"/>
            </w:r>
            <w:r w:rsidR="000A2ED8">
              <w:rPr>
                <w:webHidden/>
              </w:rPr>
              <w:t>21</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7" w:history="1">
            <w:r w:rsidR="000A2ED8" w:rsidRPr="00C20A64">
              <w:rPr>
                <w:rStyle w:val="Hyperlink"/>
              </w:rPr>
              <w:t>Problem 7: OSPF Authentication is enabled on one router and disabled on another</w:t>
            </w:r>
            <w:r w:rsidR="000A2ED8">
              <w:rPr>
                <w:webHidden/>
              </w:rPr>
              <w:tab/>
            </w:r>
            <w:r>
              <w:rPr>
                <w:webHidden/>
              </w:rPr>
              <w:fldChar w:fldCharType="begin"/>
            </w:r>
            <w:r w:rsidR="000A2ED8">
              <w:rPr>
                <w:webHidden/>
              </w:rPr>
              <w:instrText xml:space="preserve"> PAGEREF _Toc342565217 \h </w:instrText>
            </w:r>
            <w:r>
              <w:rPr>
                <w:webHidden/>
              </w:rPr>
            </w:r>
            <w:r>
              <w:rPr>
                <w:webHidden/>
              </w:rPr>
              <w:fldChar w:fldCharType="separate"/>
            </w:r>
            <w:r w:rsidR="000A2ED8">
              <w:rPr>
                <w:webHidden/>
              </w:rPr>
              <w:t>23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8" w:history="1">
            <w:r w:rsidR="000A2ED8" w:rsidRPr="00C20A64">
              <w:rPr>
                <w:rStyle w:val="Hyperlink"/>
              </w:rPr>
              <w:t>Problem 8: OSPF Authentication-mode configured on both routers do not match</w:t>
            </w:r>
            <w:r w:rsidR="000A2ED8">
              <w:rPr>
                <w:webHidden/>
              </w:rPr>
              <w:tab/>
            </w:r>
            <w:r>
              <w:rPr>
                <w:webHidden/>
              </w:rPr>
              <w:fldChar w:fldCharType="begin"/>
            </w:r>
            <w:r w:rsidR="000A2ED8">
              <w:rPr>
                <w:webHidden/>
              </w:rPr>
              <w:instrText xml:space="preserve"> PAGEREF _Toc342565218 \h </w:instrText>
            </w:r>
            <w:r>
              <w:rPr>
                <w:webHidden/>
              </w:rPr>
            </w:r>
            <w:r>
              <w:rPr>
                <w:webHidden/>
              </w:rPr>
              <w:fldChar w:fldCharType="separate"/>
            </w:r>
            <w:r w:rsidR="000A2ED8">
              <w:rPr>
                <w:webHidden/>
              </w:rPr>
              <w:t>25</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19" w:history="1">
            <w:r w:rsidR="000A2ED8" w:rsidRPr="00C20A64">
              <w:rPr>
                <w:rStyle w:val="Hyperlink"/>
              </w:rPr>
              <w:t>Problem 9: OSPF authentication-key configured on both routers do not match</w:t>
            </w:r>
            <w:r w:rsidR="000A2ED8">
              <w:rPr>
                <w:webHidden/>
              </w:rPr>
              <w:tab/>
            </w:r>
            <w:r>
              <w:rPr>
                <w:webHidden/>
              </w:rPr>
              <w:fldChar w:fldCharType="begin"/>
            </w:r>
            <w:r w:rsidR="000A2ED8">
              <w:rPr>
                <w:webHidden/>
              </w:rPr>
              <w:instrText xml:space="preserve"> PAGEREF _Toc342565219 \h </w:instrText>
            </w:r>
            <w:r>
              <w:rPr>
                <w:webHidden/>
              </w:rPr>
            </w:r>
            <w:r>
              <w:rPr>
                <w:webHidden/>
              </w:rPr>
              <w:fldChar w:fldCharType="separate"/>
            </w:r>
            <w:r w:rsidR="000A2ED8">
              <w:rPr>
                <w:webHidden/>
              </w:rPr>
              <w:t>28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0" w:history="1">
            <w:r w:rsidR="000A2ED8" w:rsidRPr="00C20A64">
              <w:rPr>
                <w:rStyle w:val="Hyperlink"/>
              </w:rPr>
              <w:t>Problem 10: OSPF interface configured as silent-interface</w:t>
            </w:r>
            <w:r w:rsidR="000A2ED8">
              <w:rPr>
                <w:webHidden/>
              </w:rPr>
              <w:tab/>
            </w:r>
            <w:r>
              <w:rPr>
                <w:webHidden/>
              </w:rPr>
              <w:fldChar w:fldCharType="begin"/>
            </w:r>
            <w:r w:rsidR="000A2ED8">
              <w:rPr>
                <w:webHidden/>
              </w:rPr>
              <w:instrText xml:space="preserve"> PAGEREF _Toc342565220 \h </w:instrText>
            </w:r>
            <w:r>
              <w:rPr>
                <w:webHidden/>
              </w:rPr>
            </w:r>
            <w:r>
              <w:rPr>
                <w:webHidden/>
              </w:rPr>
              <w:fldChar w:fldCharType="separate"/>
            </w:r>
            <w:r w:rsidR="000A2ED8">
              <w:rPr>
                <w:webHidden/>
              </w:rPr>
              <w:t>31</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1" w:history="1">
            <w:r w:rsidR="000A2ED8" w:rsidRPr="00C20A64">
              <w:rPr>
                <w:rStyle w:val="Hyperlink"/>
              </w:rPr>
              <w:t>Problem 11: ACL is blocking OSPF traffic</w:t>
            </w:r>
            <w:r w:rsidR="000A2ED8">
              <w:rPr>
                <w:webHidden/>
              </w:rPr>
              <w:tab/>
            </w:r>
            <w:r>
              <w:rPr>
                <w:webHidden/>
              </w:rPr>
              <w:fldChar w:fldCharType="begin"/>
            </w:r>
            <w:r w:rsidR="000A2ED8">
              <w:rPr>
                <w:webHidden/>
              </w:rPr>
              <w:instrText xml:space="preserve"> PAGEREF _Toc342565221 \h </w:instrText>
            </w:r>
            <w:r>
              <w:rPr>
                <w:webHidden/>
              </w:rPr>
            </w:r>
            <w:r>
              <w:rPr>
                <w:webHidden/>
              </w:rPr>
              <w:fldChar w:fldCharType="separate"/>
            </w:r>
            <w:r w:rsidR="000A2ED8">
              <w:rPr>
                <w:webHidden/>
              </w:rPr>
              <w:t>32</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2" w:history="1">
            <w:r w:rsidR="000A2ED8" w:rsidRPr="00C20A64">
              <w:rPr>
                <w:rStyle w:val="Hyperlink"/>
              </w:rPr>
              <w:t>Problem 12: OSPF area configured as stub on one router and normal on another router</w:t>
            </w:r>
            <w:r w:rsidR="000A2ED8">
              <w:rPr>
                <w:webHidden/>
              </w:rPr>
              <w:tab/>
            </w:r>
            <w:r>
              <w:rPr>
                <w:webHidden/>
              </w:rPr>
              <w:fldChar w:fldCharType="begin"/>
            </w:r>
            <w:r w:rsidR="000A2ED8">
              <w:rPr>
                <w:webHidden/>
              </w:rPr>
              <w:instrText xml:space="preserve"> PAGEREF _Toc342565222 \h </w:instrText>
            </w:r>
            <w:r>
              <w:rPr>
                <w:webHidden/>
              </w:rPr>
            </w:r>
            <w:r>
              <w:rPr>
                <w:webHidden/>
              </w:rPr>
              <w:fldChar w:fldCharType="separate"/>
            </w:r>
            <w:r w:rsidR="000A2ED8">
              <w:rPr>
                <w:webHidden/>
              </w:rPr>
              <w:t>35</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3" w:history="1">
            <w:r w:rsidR="000A2ED8" w:rsidRPr="00C20A64">
              <w:rPr>
                <w:rStyle w:val="Hyperlink"/>
              </w:rPr>
              <w:t>Problem 13: OSPF area configured as stub on one router and NSSA on adjoining router</w:t>
            </w:r>
            <w:r w:rsidR="000A2ED8">
              <w:rPr>
                <w:webHidden/>
              </w:rPr>
              <w:tab/>
            </w:r>
            <w:r>
              <w:rPr>
                <w:webHidden/>
              </w:rPr>
              <w:fldChar w:fldCharType="begin"/>
            </w:r>
            <w:r w:rsidR="000A2ED8">
              <w:rPr>
                <w:webHidden/>
              </w:rPr>
              <w:instrText xml:space="preserve"> PAGEREF _Toc342565223 \h </w:instrText>
            </w:r>
            <w:r>
              <w:rPr>
                <w:webHidden/>
              </w:rPr>
            </w:r>
            <w:r>
              <w:rPr>
                <w:webHidden/>
              </w:rPr>
              <w:fldChar w:fldCharType="separate"/>
            </w:r>
            <w:r w:rsidR="000A2ED8">
              <w:rPr>
                <w:webHidden/>
              </w:rPr>
              <w:t>37</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4" w:history="1">
            <w:r w:rsidR="000A2ED8" w:rsidRPr="00C20A64">
              <w:rPr>
                <w:rStyle w:val="Hyperlink"/>
              </w:rPr>
              <w:t>Problem 14: OSPF area configured as NSSA on one router and normal on the adjoining router</w:t>
            </w:r>
            <w:r w:rsidR="000A2ED8">
              <w:rPr>
                <w:webHidden/>
              </w:rPr>
              <w:tab/>
            </w:r>
            <w:r>
              <w:rPr>
                <w:webHidden/>
              </w:rPr>
              <w:fldChar w:fldCharType="begin"/>
            </w:r>
            <w:r w:rsidR="000A2ED8">
              <w:rPr>
                <w:webHidden/>
              </w:rPr>
              <w:instrText xml:space="preserve"> PAGEREF _Toc342565224 \h </w:instrText>
            </w:r>
            <w:r>
              <w:rPr>
                <w:webHidden/>
              </w:rPr>
            </w:r>
            <w:r>
              <w:rPr>
                <w:webHidden/>
              </w:rPr>
              <w:fldChar w:fldCharType="separate"/>
            </w:r>
            <w:r w:rsidR="000A2ED8">
              <w:rPr>
                <w:webHidden/>
              </w:rPr>
              <w:t>38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5" w:history="1">
            <w:r w:rsidR="000A2ED8" w:rsidRPr="00C20A64">
              <w:rPr>
                <w:rStyle w:val="Hyperlink"/>
              </w:rPr>
              <w:t>Problem 15: Duplicate Router ID configured</w:t>
            </w:r>
            <w:r w:rsidR="000A2ED8">
              <w:rPr>
                <w:webHidden/>
              </w:rPr>
              <w:tab/>
            </w:r>
            <w:r>
              <w:rPr>
                <w:webHidden/>
              </w:rPr>
              <w:fldChar w:fldCharType="begin"/>
            </w:r>
            <w:r w:rsidR="000A2ED8">
              <w:rPr>
                <w:webHidden/>
              </w:rPr>
              <w:instrText xml:space="preserve"> PAGEREF _Toc342565225 \h </w:instrText>
            </w:r>
            <w:r>
              <w:rPr>
                <w:webHidden/>
              </w:rPr>
            </w:r>
            <w:r>
              <w:rPr>
                <w:webHidden/>
              </w:rPr>
              <w:fldChar w:fldCharType="separate"/>
            </w:r>
            <w:r w:rsidR="000A2ED8">
              <w:rPr>
                <w:webHidden/>
              </w:rPr>
              <w:t>40</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6" w:history="1">
            <w:r w:rsidR="000A2ED8" w:rsidRPr="00C20A64">
              <w:rPr>
                <w:rStyle w:val="Hyperlink"/>
              </w:rPr>
              <w:t>Problem 16: Network-type mismatch</w:t>
            </w:r>
            <w:r w:rsidR="000A2ED8">
              <w:rPr>
                <w:webHidden/>
              </w:rPr>
              <w:tab/>
            </w:r>
            <w:r>
              <w:rPr>
                <w:webHidden/>
              </w:rPr>
              <w:fldChar w:fldCharType="begin"/>
            </w:r>
            <w:r w:rsidR="000A2ED8">
              <w:rPr>
                <w:webHidden/>
              </w:rPr>
              <w:instrText xml:space="preserve"> PAGEREF _Toc342565226 \h </w:instrText>
            </w:r>
            <w:r>
              <w:rPr>
                <w:webHidden/>
              </w:rPr>
            </w:r>
            <w:r>
              <w:rPr>
                <w:webHidden/>
              </w:rPr>
              <w:fldChar w:fldCharType="separate"/>
            </w:r>
            <w:r w:rsidR="000A2ED8">
              <w:rPr>
                <w:webHidden/>
              </w:rPr>
              <w:t>42</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27" w:history="1">
            <w:r w:rsidR="000A2ED8" w:rsidRPr="00C20A64">
              <w:rPr>
                <w:rStyle w:val="Hyperlink"/>
              </w:rPr>
              <w:t>OSPF Neighbor relation is stuck in INIT state</w:t>
            </w:r>
            <w:r w:rsidR="000A2ED8">
              <w:rPr>
                <w:webHidden/>
              </w:rPr>
              <w:tab/>
            </w:r>
            <w:r>
              <w:rPr>
                <w:webHidden/>
              </w:rPr>
              <w:fldChar w:fldCharType="begin"/>
            </w:r>
            <w:r w:rsidR="000A2ED8">
              <w:rPr>
                <w:webHidden/>
              </w:rPr>
              <w:instrText xml:space="preserve"> PAGEREF _Toc342565227 \h </w:instrText>
            </w:r>
            <w:r>
              <w:rPr>
                <w:webHidden/>
              </w:rPr>
            </w:r>
            <w:r>
              <w:rPr>
                <w:webHidden/>
              </w:rPr>
              <w:fldChar w:fldCharType="separate"/>
            </w:r>
            <w:r w:rsidR="000A2ED8">
              <w:rPr>
                <w:webHidden/>
              </w:rPr>
              <w:t>45</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28" w:history="1">
            <w:r w:rsidR="000A2ED8" w:rsidRPr="00C20A64">
              <w:rPr>
                <w:rStyle w:val="Hyperlink"/>
              </w:rPr>
              <w:t>Problem 1: Access-list on one end is blocking the OSPF traffic</w:t>
            </w:r>
            <w:r w:rsidR="000A2ED8">
              <w:rPr>
                <w:webHidden/>
              </w:rPr>
              <w:tab/>
            </w:r>
            <w:r>
              <w:rPr>
                <w:webHidden/>
              </w:rPr>
              <w:fldChar w:fldCharType="begin"/>
            </w:r>
            <w:r w:rsidR="000A2ED8">
              <w:rPr>
                <w:webHidden/>
              </w:rPr>
              <w:instrText xml:space="preserve"> PAGEREF _Toc342565228 \h </w:instrText>
            </w:r>
            <w:r>
              <w:rPr>
                <w:webHidden/>
              </w:rPr>
            </w:r>
            <w:r>
              <w:rPr>
                <w:webHidden/>
              </w:rPr>
              <w:fldChar w:fldCharType="separate"/>
            </w:r>
            <w:r w:rsidR="000A2ED8">
              <w:rPr>
                <w:webHidden/>
              </w:rPr>
              <w:t>45</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29" w:history="1">
            <w:r w:rsidR="000A2ED8" w:rsidRPr="00C20A64">
              <w:rPr>
                <w:rStyle w:val="Hyperlink"/>
              </w:rPr>
              <w:t>OSPF Neighbor relation is stuck in 2-WAY state</w:t>
            </w:r>
            <w:r w:rsidR="000A2ED8">
              <w:rPr>
                <w:webHidden/>
              </w:rPr>
              <w:tab/>
            </w:r>
            <w:r>
              <w:rPr>
                <w:webHidden/>
              </w:rPr>
              <w:fldChar w:fldCharType="begin"/>
            </w:r>
            <w:r w:rsidR="000A2ED8">
              <w:rPr>
                <w:webHidden/>
              </w:rPr>
              <w:instrText xml:space="preserve"> PAGEREF _Toc342565229 \h </w:instrText>
            </w:r>
            <w:r>
              <w:rPr>
                <w:webHidden/>
              </w:rPr>
            </w:r>
            <w:r>
              <w:rPr>
                <w:webHidden/>
              </w:rPr>
              <w:fldChar w:fldCharType="separate"/>
            </w:r>
            <w:r w:rsidR="000A2ED8">
              <w:rPr>
                <w:webHidden/>
              </w:rPr>
              <w:t>48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0" w:history="1">
            <w:r w:rsidR="000A2ED8" w:rsidRPr="00C20A64">
              <w:rPr>
                <w:rStyle w:val="Hyperlink"/>
              </w:rPr>
              <w:t>Problem 1: Routers not participating in DR/BDR election on broadcast network: dr-priority set to 0</w:t>
            </w:r>
            <w:r w:rsidR="000A2ED8">
              <w:rPr>
                <w:webHidden/>
              </w:rPr>
              <w:tab/>
            </w:r>
            <w:r>
              <w:rPr>
                <w:webHidden/>
              </w:rPr>
              <w:fldChar w:fldCharType="begin"/>
            </w:r>
            <w:r w:rsidR="000A2ED8">
              <w:rPr>
                <w:webHidden/>
              </w:rPr>
              <w:instrText xml:space="preserve"> PAGEREF _Toc342565230 \h </w:instrText>
            </w:r>
            <w:r>
              <w:rPr>
                <w:webHidden/>
              </w:rPr>
            </w:r>
            <w:r>
              <w:rPr>
                <w:webHidden/>
              </w:rPr>
              <w:fldChar w:fldCharType="separate"/>
            </w:r>
            <w:r w:rsidR="000A2ED8">
              <w:rPr>
                <w:webHidden/>
              </w:rPr>
              <w:t>48</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31" w:history="1">
            <w:r w:rsidR="000A2ED8" w:rsidRPr="00C20A64">
              <w:rPr>
                <w:rStyle w:val="Hyperlink"/>
              </w:rPr>
              <w:t>OSPF Neighbor relation stuck in EXSTART/EXCHANGE state</w:t>
            </w:r>
            <w:r w:rsidR="000A2ED8">
              <w:rPr>
                <w:webHidden/>
              </w:rPr>
              <w:tab/>
            </w:r>
            <w:r>
              <w:rPr>
                <w:webHidden/>
              </w:rPr>
              <w:fldChar w:fldCharType="begin"/>
            </w:r>
            <w:r w:rsidR="000A2ED8">
              <w:rPr>
                <w:webHidden/>
              </w:rPr>
              <w:instrText xml:space="preserve"> PAGEREF _Toc342565231 \h </w:instrText>
            </w:r>
            <w:r>
              <w:rPr>
                <w:webHidden/>
              </w:rPr>
            </w:r>
            <w:r>
              <w:rPr>
                <w:webHidden/>
              </w:rPr>
              <w:fldChar w:fldCharType="separate"/>
            </w:r>
            <w:r w:rsidR="000A2ED8">
              <w:rPr>
                <w:webHidden/>
              </w:rPr>
              <w:t>51</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2" w:history="1">
            <w:r w:rsidR="000A2ED8" w:rsidRPr="00C20A64">
              <w:rPr>
                <w:rStyle w:val="Hyperlink"/>
              </w:rPr>
              <w:t>Problem 1: ACL blocking unicast traffic</w:t>
            </w:r>
            <w:r w:rsidR="000A2ED8">
              <w:rPr>
                <w:webHidden/>
              </w:rPr>
              <w:tab/>
            </w:r>
            <w:r>
              <w:rPr>
                <w:webHidden/>
              </w:rPr>
              <w:fldChar w:fldCharType="begin"/>
            </w:r>
            <w:r w:rsidR="000A2ED8">
              <w:rPr>
                <w:webHidden/>
              </w:rPr>
              <w:instrText xml:space="preserve"> PAGEREF _Toc342565232 \h </w:instrText>
            </w:r>
            <w:r>
              <w:rPr>
                <w:webHidden/>
              </w:rPr>
            </w:r>
            <w:r>
              <w:rPr>
                <w:webHidden/>
              </w:rPr>
              <w:fldChar w:fldCharType="separate"/>
            </w:r>
            <w:r w:rsidR="000A2ED8">
              <w:rPr>
                <w:webHidden/>
              </w:rPr>
              <w:t>51</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3" w:history="1">
            <w:r w:rsidR="000A2ED8" w:rsidRPr="00C20A64">
              <w:rPr>
                <w:rStyle w:val="Hyperlink"/>
              </w:rPr>
              <w:t>Problem 2: MTU Mismatch between the two routers</w:t>
            </w:r>
            <w:r w:rsidR="000A2ED8">
              <w:rPr>
                <w:webHidden/>
              </w:rPr>
              <w:tab/>
            </w:r>
            <w:r>
              <w:rPr>
                <w:webHidden/>
              </w:rPr>
              <w:fldChar w:fldCharType="begin"/>
            </w:r>
            <w:r w:rsidR="000A2ED8">
              <w:rPr>
                <w:webHidden/>
              </w:rPr>
              <w:instrText xml:space="preserve"> PAGEREF _Toc342565233 \h </w:instrText>
            </w:r>
            <w:r>
              <w:rPr>
                <w:webHidden/>
              </w:rPr>
            </w:r>
            <w:r>
              <w:rPr>
                <w:webHidden/>
              </w:rPr>
              <w:fldChar w:fldCharType="separate"/>
            </w:r>
            <w:r w:rsidR="000A2ED8">
              <w:rPr>
                <w:webHidden/>
              </w:rPr>
              <w:t>53</w:t>
            </w:r>
            <w:r>
              <w:rPr>
                <w:webHidden/>
              </w:rPr>
              <w:fldChar w:fldCharType="end"/>
            </w:r>
          </w:hyperlink>
        </w:p>
        <w:p w:rsidR="000A2ED8" w:rsidRDefault="009E50DB">
          <w:pPr>
            <w:pStyle w:val="TOC1"/>
            <w:rPr>
              <w:rFonts w:asciiTheme="minorHAnsi" w:eastAsiaTheme="minorEastAsia" w:hAnsiTheme="minorHAnsi" w:cstheme="minorBidi"/>
              <w:bCs w:val="0"/>
              <w:color w:val="auto"/>
              <w:sz w:val="22"/>
              <w:szCs w:val="22"/>
              <w:lang w:eastAsia="en-US"/>
            </w:rPr>
          </w:pPr>
          <w:hyperlink w:anchor="_Toc342565234" w:history="1">
            <w:r w:rsidR="000A2ED8" w:rsidRPr="00C20A64">
              <w:rPr>
                <w:rStyle w:val="Hyperlink"/>
              </w:rPr>
              <w:t>2 Common problems in OSPF routing</w:t>
            </w:r>
            <w:r w:rsidR="000A2ED8">
              <w:rPr>
                <w:webHidden/>
              </w:rPr>
              <w:tab/>
            </w:r>
            <w:r>
              <w:rPr>
                <w:webHidden/>
              </w:rPr>
              <w:fldChar w:fldCharType="begin"/>
            </w:r>
            <w:r w:rsidR="000A2ED8">
              <w:rPr>
                <w:webHidden/>
              </w:rPr>
              <w:instrText xml:space="preserve"> PAGEREF _Toc342565234 \h </w:instrText>
            </w:r>
            <w:r>
              <w:rPr>
                <w:webHidden/>
              </w:rPr>
            </w:r>
            <w:r>
              <w:rPr>
                <w:webHidden/>
              </w:rPr>
              <w:fldChar w:fldCharType="separate"/>
            </w:r>
            <w:r w:rsidR="000A2ED8">
              <w:rPr>
                <w:webHidden/>
              </w:rPr>
              <w:t>57</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35" w:history="1">
            <w:r w:rsidR="000A2ED8" w:rsidRPr="00C20A64">
              <w:rPr>
                <w:rStyle w:val="Hyperlink"/>
              </w:rPr>
              <w:t>Basic concepts</w:t>
            </w:r>
            <w:r w:rsidR="000A2ED8">
              <w:rPr>
                <w:webHidden/>
              </w:rPr>
              <w:tab/>
            </w:r>
            <w:r>
              <w:rPr>
                <w:webHidden/>
              </w:rPr>
              <w:fldChar w:fldCharType="begin"/>
            </w:r>
            <w:r w:rsidR="000A2ED8">
              <w:rPr>
                <w:webHidden/>
              </w:rPr>
              <w:instrText xml:space="preserve"> PAGEREF _Toc342565235 \h </w:instrText>
            </w:r>
            <w:r>
              <w:rPr>
                <w:webHidden/>
              </w:rPr>
            </w:r>
            <w:r>
              <w:rPr>
                <w:webHidden/>
              </w:rPr>
              <w:fldChar w:fldCharType="separate"/>
            </w:r>
            <w:r w:rsidR="000A2ED8">
              <w:rPr>
                <w:webHidden/>
              </w:rPr>
              <w:t>57</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6" w:history="1">
            <w:r w:rsidR="000A2ED8" w:rsidRPr="00C20A64">
              <w:rPr>
                <w:rStyle w:val="Hyperlink"/>
              </w:rPr>
              <w:t>OSPF Area design concept</w:t>
            </w:r>
            <w:r w:rsidR="000A2ED8">
              <w:rPr>
                <w:webHidden/>
              </w:rPr>
              <w:tab/>
            </w:r>
            <w:r>
              <w:rPr>
                <w:webHidden/>
              </w:rPr>
              <w:fldChar w:fldCharType="begin"/>
            </w:r>
            <w:r w:rsidR="000A2ED8">
              <w:rPr>
                <w:webHidden/>
              </w:rPr>
              <w:instrText xml:space="preserve"> PAGEREF _Toc342565236 \h </w:instrText>
            </w:r>
            <w:r>
              <w:rPr>
                <w:webHidden/>
              </w:rPr>
            </w:r>
            <w:r>
              <w:rPr>
                <w:webHidden/>
              </w:rPr>
              <w:fldChar w:fldCharType="separate"/>
            </w:r>
            <w:r w:rsidR="000A2ED8">
              <w:rPr>
                <w:webHidden/>
              </w:rPr>
              <w:t>57</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7" w:history="1">
            <w:r w:rsidR="000A2ED8" w:rsidRPr="00C20A64">
              <w:rPr>
                <w:rStyle w:val="Hyperlink"/>
              </w:rPr>
              <w:t>OSPF router types</w:t>
            </w:r>
            <w:r w:rsidR="000A2ED8">
              <w:rPr>
                <w:webHidden/>
              </w:rPr>
              <w:tab/>
            </w:r>
            <w:r>
              <w:rPr>
                <w:webHidden/>
              </w:rPr>
              <w:fldChar w:fldCharType="begin"/>
            </w:r>
            <w:r w:rsidR="000A2ED8">
              <w:rPr>
                <w:webHidden/>
              </w:rPr>
              <w:instrText xml:space="preserve"> PAGEREF _Toc342565237 \h </w:instrText>
            </w:r>
            <w:r>
              <w:rPr>
                <w:webHidden/>
              </w:rPr>
            </w:r>
            <w:r>
              <w:rPr>
                <w:webHidden/>
              </w:rPr>
              <w:fldChar w:fldCharType="separate"/>
            </w:r>
            <w:r w:rsidR="000A2ED8">
              <w:rPr>
                <w:webHidden/>
              </w:rPr>
              <w:t>58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8" w:history="1">
            <w:r w:rsidR="000A2ED8" w:rsidRPr="00C20A64">
              <w:rPr>
                <w:rStyle w:val="Hyperlink"/>
              </w:rPr>
              <w:t>LSA types</w:t>
            </w:r>
            <w:r w:rsidR="000A2ED8">
              <w:rPr>
                <w:webHidden/>
              </w:rPr>
              <w:tab/>
            </w:r>
            <w:r>
              <w:rPr>
                <w:webHidden/>
              </w:rPr>
              <w:fldChar w:fldCharType="begin"/>
            </w:r>
            <w:r w:rsidR="000A2ED8">
              <w:rPr>
                <w:webHidden/>
              </w:rPr>
              <w:instrText xml:space="preserve"> PAGEREF _Toc342565238 \h </w:instrText>
            </w:r>
            <w:r>
              <w:rPr>
                <w:webHidden/>
              </w:rPr>
            </w:r>
            <w:r>
              <w:rPr>
                <w:webHidden/>
              </w:rPr>
              <w:fldChar w:fldCharType="separate"/>
            </w:r>
            <w:r w:rsidR="000A2ED8">
              <w:rPr>
                <w:webHidden/>
              </w:rPr>
              <w:t>59</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39" w:history="1">
            <w:r w:rsidR="000A2ED8" w:rsidRPr="00C20A64">
              <w:rPr>
                <w:rStyle w:val="Hyperlink"/>
              </w:rPr>
              <w:t>STUB Area</w:t>
            </w:r>
            <w:r w:rsidR="000A2ED8">
              <w:rPr>
                <w:webHidden/>
              </w:rPr>
              <w:tab/>
            </w:r>
            <w:r>
              <w:rPr>
                <w:webHidden/>
              </w:rPr>
              <w:fldChar w:fldCharType="begin"/>
            </w:r>
            <w:r w:rsidR="000A2ED8">
              <w:rPr>
                <w:webHidden/>
              </w:rPr>
              <w:instrText xml:space="preserve"> PAGEREF _Toc342565239 \h </w:instrText>
            </w:r>
            <w:r>
              <w:rPr>
                <w:webHidden/>
              </w:rPr>
            </w:r>
            <w:r>
              <w:rPr>
                <w:webHidden/>
              </w:rPr>
              <w:fldChar w:fldCharType="separate"/>
            </w:r>
            <w:r w:rsidR="000A2ED8">
              <w:rPr>
                <w:webHidden/>
              </w:rPr>
              <w:t>63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40" w:history="1">
            <w:r w:rsidR="000A2ED8" w:rsidRPr="00C20A64">
              <w:rPr>
                <w:rStyle w:val="Hyperlink"/>
              </w:rPr>
              <w:t>NSSA Area</w:t>
            </w:r>
            <w:r w:rsidR="000A2ED8">
              <w:rPr>
                <w:webHidden/>
              </w:rPr>
              <w:tab/>
            </w:r>
            <w:r>
              <w:rPr>
                <w:webHidden/>
              </w:rPr>
              <w:fldChar w:fldCharType="begin"/>
            </w:r>
            <w:r w:rsidR="000A2ED8">
              <w:rPr>
                <w:webHidden/>
              </w:rPr>
              <w:instrText xml:space="preserve"> PAGEREF _Toc342565240 \h </w:instrText>
            </w:r>
            <w:r>
              <w:rPr>
                <w:webHidden/>
              </w:rPr>
            </w:r>
            <w:r>
              <w:rPr>
                <w:webHidden/>
              </w:rPr>
              <w:fldChar w:fldCharType="separate"/>
            </w:r>
            <w:r w:rsidR="000A2ED8">
              <w:rPr>
                <w:webHidden/>
              </w:rPr>
              <w:t>63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41" w:history="1">
            <w:r w:rsidR="000A2ED8" w:rsidRPr="00C20A64">
              <w:rPr>
                <w:rStyle w:val="Hyperlink"/>
              </w:rPr>
              <w:t>Common problems faced in OSPF routing</w:t>
            </w:r>
            <w:r w:rsidR="000A2ED8">
              <w:rPr>
                <w:webHidden/>
              </w:rPr>
              <w:tab/>
            </w:r>
            <w:r>
              <w:rPr>
                <w:webHidden/>
              </w:rPr>
              <w:fldChar w:fldCharType="begin"/>
            </w:r>
            <w:r w:rsidR="000A2ED8">
              <w:rPr>
                <w:webHidden/>
              </w:rPr>
              <w:instrText xml:space="preserve"> PAGEREF _Toc342565241 \h </w:instrText>
            </w:r>
            <w:r>
              <w:rPr>
                <w:webHidden/>
              </w:rPr>
            </w:r>
            <w:r>
              <w:rPr>
                <w:webHidden/>
              </w:rPr>
              <w:fldChar w:fldCharType="separate"/>
            </w:r>
            <w:r w:rsidR="000A2ED8">
              <w:rPr>
                <w:webHidden/>
              </w:rPr>
              <w:t>64</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42" w:history="1">
            <w:r w:rsidR="000A2ED8" w:rsidRPr="00C20A64">
              <w:rPr>
                <w:rStyle w:val="Hyperlink"/>
              </w:rPr>
              <w:t>Router is not advertising OSPF routes</w:t>
            </w:r>
            <w:r w:rsidR="000A2ED8">
              <w:rPr>
                <w:webHidden/>
              </w:rPr>
              <w:tab/>
            </w:r>
            <w:r>
              <w:rPr>
                <w:webHidden/>
              </w:rPr>
              <w:fldChar w:fldCharType="begin"/>
            </w:r>
            <w:r w:rsidR="000A2ED8">
              <w:rPr>
                <w:webHidden/>
              </w:rPr>
              <w:instrText xml:space="preserve"> PAGEREF _Toc342565242 \h </w:instrText>
            </w:r>
            <w:r>
              <w:rPr>
                <w:webHidden/>
              </w:rPr>
            </w:r>
            <w:r>
              <w:rPr>
                <w:webHidden/>
              </w:rPr>
              <w:fldChar w:fldCharType="separate"/>
            </w:r>
            <w:r w:rsidR="000A2ED8">
              <w:rPr>
                <w:webHidden/>
              </w:rPr>
              <w:t>65</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43" w:history="1">
            <w:r w:rsidR="000A2ED8" w:rsidRPr="00C20A64">
              <w:rPr>
                <w:rStyle w:val="Hyperlink"/>
              </w:rPr>
              <w:t>Problem 1: Layer 1/2 is down</w:t>
            </w:r>
            <w:r w:rsidR="000A2ED8">
              <w:rPr>
                <w:webHidden/>
              </w:rPr>
              <w:tab/>
            </w:r>
            <w:r>
              <w:rPr>
                <w:webHidden/>
              </w:rPr>
              <w:fldChar w:fldCharType="begin"/>
            </w:r>
            <w:r w:rsidR="000A2ED8">
              <w:rPr>
                <w:webHidden/>
              </w:rPr>
              <w:instrText xml:space="preserve"> PAGEREF _Toc342565243 \h </w:instrText>
            </w:r>
            <w:r>
              <w:rPr>
                <w:webHidden/>
              </w:rPr>
            </w:r>
            <w:r>
              <w:rPr>
                <w:webHidden/>
              </w:rPr>
              <w:fldChar w:fldCharType="separate"/>
            </w:r>
            <w:r w:rsidR="000A2ED8">
              <w:rPr>
                <w:webHidden/>
              </w:rPr>
              <w:t>65</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44" w:history="1">
            <w:r w:rsidR="000A2ED8" w:rsidRPr="00C20A64">
              <w:rPr>
                <w:rStyle w:val="Hyperlink"/>
              </w:rPr>
              <w:t>Problem 2: Network command missing</w:t>
            </w:r>
            <w:r w:rsidR="000A2ED8">
              <w:rPr>
                <w:webHidden/>
              </w:rPr>
              <w:tab/>
            </w:r>
            <w:r>
              <w:rPr>
                <w:webHidden/>
              </w:rPr>
              <w:fldChar w:fldCharType="begin"/>
            </w:r>
            <w:r w:rsidR="000A2ED8">
              <w:rPr>
                <w:webHidden/>
              </w:rPr>
              <w:instrText xml:space="preserve"> PAGEREF _Toc342565244 \h </w:instrText>
            </w:r>
            <w:r>
              <w:rPr>
                <w:webHidden/>
              </w:rPr>
            </w:r>
            <w:r>
              <w:rPr>
                <w:webHidden/>
              </w:rPr>
              <w:fldChar w:fldCharType="separate"/>
            </w:r>
            <w:r w:rsidR="000A2ED8">
              <w:rPr>
                <w:webHidden/>
              </w:rPr>
              <w:t>65</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45" w:history="1">
            <w:r w:rsidR="000A2ED8" w:rsidRPr="00C20A64">
              <w:rPr>
                <w:rStyle w:val="Hyperlink"/>
              </w:rPr>
              <w:t xml:space="preserve">Problem 3: </w:t>
            </w:r>
            <w:r w:rsidR="000A2ED8" w:rsidRPr="00C20A64">
              <w:rPr>
                <w:rStyle w:val="Hyperlink"/>
                <w:lang w:val="zh-CN"/>
              </w:rPr>
              <w:t xml:space="preserve">ASBR </w:t>
            </w:r>
            <w:r w:rsidR="000A2ED8" w:rsidRPr="00C20A64">
              <w:rPr>
                <w:rStyle w:val="Hyperlink"/>
              </w:rPr>
              <w:t>is not advertising External routes</w:t>
            </w:r>
            <w:r w:rsidR="000A2ED8">
              <w:rPr>
                <w:webHidden/>
              </w:rPr>
              <w:tab/>
            </w:r>
            <w:r>
              <w:rPr>
                <w:webHidden/>
              </w:rPr>
              <w:fldChar w:fldCharType="begin"/>
            </w:r>
            <w:r w:rsidR="000A2ED8">
              <w:rPr>
                <w:webHidden/>
              </w:rPr>
              <w:instrText xml:space="preserve"> PAGEREF _Toc342565245 \h </w:instrText>
            </w:r>
            <w:r>
              <w:rPr>
                <w:webHidden/>
              </w:rPr>
            </w:r>
            <w:r>
              <w:rPr>
                <w:webHidden/>
              </w:rPr>
              <w:fldChar w:fldCharType="separate"/>
            </w:r>
            <w:r w:rsidR="000A2ED8">
              <w:rPr>
                <w:webHidden/>
              </w:rPr>
              <w:t>66</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46" w:history="1">
            <w:r w:rsidR="000A2ED8" w:rsidRPr="00C20A64">
              <w:rPr>
                <w:rStyle w:val="Hyperlink"/>
              </w:rPr>
              <w:t>Router is not receiving the advertised external routes</w:t>
            </w:r>
            <w:r w:rsidR="000A2ED8">
              <w:rPr>
                <w:webHidden/>
              </w:rPr>
              <w:tab/>
            </w:r>
            <w:r>
              <w:rPr>
                <w:webHidden/>
              </w:rPr>
              <w:fldChar w:fldCharType="begin"/>
            </w:r>
            <w:r w:rsidR="000A2ED8">
              <w:rPr>
                <w:webHidden/>
              </w:rPr>
              <w:instrText xml:space="preserve"> PAGEREF _Toc342565246 \h </w:instrText>
            </w:r>
            <w:r>
              <w:rPr>
                <w:webHidden/>
              </w:rPr>
            </w:r>
            <w:r>
              <w:rPr>
                <w:webHidden/>
              </w:rPr>
              <w:fldChar w:fldCharType="separate"/>
            </w:r>
            <w:r w:rsidR="000A2ED8">
              <w:rPr>
                <w:webHidden/>
              </w:rPr>
              <w:t>68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47" w:history="1">
            <w:r w:rsidR="000A2ED8" w:rsidRPr="00C20A64">
              <w:rPr>
                <w:rStyle w:val="Hyperlink"/>
              </w:rPr>
              <w:t>Problem 1: OSPF</w:t>
            </w:r>
            <w:r w:rsidR="000A2ED8" w:rsidRPr="00C20A64">
              <w:rPr>
                <w:rStyle w:val="Hyperlink"/>
                <w:lang w:val="zh-CN"/>
              </w:rPr>
              <w:t xml:space="preserve"> Area configured as stub</w:t>
            </w:r>
            <w:r w:rsidR="000A2ED8">
              <w:rPr>
                <w:webHidden/>
              </w:rPr>
              <w:tab/>
            </w:r>
            <w:r>
              <w:rPr>
                <w:webHidden/>
              </w:rPr>
              <w:fldChar w:fldCharType="begin"/>
            </w:r>
            <w:r w:rsidR="000A2ED8">
              <w:rPr>
                <w:webHidden/>
              </w:rPr>
              <w:instrText xml:space="preserve"> PAGEREF _Toc342565247 \h </w:instrText>
            </w:r>
            <w:r>
              <w:rPr>
                <w:webHidden/>
              </w:rPr>
            </w:r>
            <w:r>
              <w:rPr>
                <w:webHidden/>
              </w:rPr>
              <w:fldChar w:fldCharType="separate"/>
            </w:r>
            <w:r w:rsidR="000A2ED8">
              <w:rPr>
                <w:webHidden/>
              </w:rPr>
              <w:t>68</w:t>
            </w:r>
            <w:r>
              <w:rPr>
                <w:webHidden/>
              </w:rPr>
              <w:fldChar w:fldCharType="end"/>
            </w:r>
          </w:hyperlink>
        </w:p>
        <w:p w:rsidR="000A2ED8" w:rsidRDefault="009E50DB">
          <w:pPr>
            <w:pStyle w:val="TOC1"/>
            <w:rPr>
              <w:rFonts w:asciiTheme="minorHAnsi" w:eastAsiaTheme="minorEastAsia" w:hAnsiTheme="minorHAnsi" w:cstheme="minorBidi"/>
              <w:bCs w:val="0"/>
              <w:color w:val="auto"/>
              <w:sz w:val="22"/>
              <w:szCs w:val="22"/>
              <w:lang w:eastAsia="en-US"/>
            </w:rPr>
          </w:pPr>
          <w:hyperlink w:anchor="_Toc342565248" w:history="1">
            <w:r w:rsidR="000A2ED8" w:rsidRPr="00C20A64">
              <w:rPr>
                <w:rStyle w:val="Hyperlink"/>
              </w:rPr>
              <w:t>3 Common problems in OSPF route summarization</w:t>
            </w:r>
            <w:r w:rsidR="000A2ED8">
              <w:rPr>
                <w:webHidden/>
              </w:rPr>
              <w:tab/>
            </w:r>
            <w:r>
              <w:rPr>
                <w:webHidden/>
              </w:rPr>
              <w:fldChar w:fldCharType="begin"/>
            </w:r>
            <w:r w:rsidR="000A2ED8">
              <w:rPr>
                <w:webHidden/>
              </w:rPr>
              <w:instrText xml:space="preserve"> PAGEREF _Toc342565248 \h </w:instrText>
            </w:r>
            <w:r>
              <w:rPr>
                <w:webHidden/>
              </w:rPr>
            </w:r>
            <w:r>
              <w:rPr>
                <w:webHidden/>
              </w:rPr>
              <w:fldChar w:fldCharType="separate"/>
            </w:r>
            <w:r w:rsidR="000A2ED8">
              <w:rPr>
                <w:webHidden/>
              </w:rPr>
              <w:t>72</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49" w:history="1">
            <w:r w:rsidR="000A2ED8" w:rsidRPr="00C20A64">
              <w:rPr>
                <w:rStyle w:val="Hyperlink"/>
              </w:rPr>
              <w:t>Basic concepts</w:t>
            </w:r>
            <w:r w:rsidR="000A2ED8">
              <w:rPr>
                <w:webHidden/>
              </w:rPr>
              <w:tab/>
            </w:r>
            <w:r>
              <w:rPr>
                <w:webHidden/>
              </w:rPr>
              <w:fldChar w:fldCharType="begin"/>
            </w:r>
            <w:r w:rsidR="000A2ED8">
              <w:rPr>
                <w:webHidden/>
              </w:rPr>
              <w:instrText xml:space="preserve"> PAGEREF _Toc342565249 \h </w:instrText>
            </w:r>
            <w:r>
              <w:rPr>
                <w:webHidden/>
              </w:rPr>
            </w:r>
            <w:r>
              <w:rPr>
                <w:webHidden/>
              </w:rPr>
              <w:fldChar w:fldCharType="separate"/>
            </w:r>
            <w:r w:rsidR="000A2ED8">
              <w:rPr>
                <w:webHidden/>
              </w:rPr>
              <w:t>72</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0" w:history="1">
            <w:r w:rsidR="000A2ED8" w:rsidRPr="00C20A64">
              <w:rPr>
                <w:rStyle w:val="Hyperlink"/>
              </w:rPr>
              <w:t>Problem 1: ASBR is not summarizing routes: ASBR-summary command missing</w:t>
            </w:r>
            <w:r w:rsidR="000A2ED8">
              <w:rPr>
                <w:webHidden/>
              </w:rPr>
              <w:tab/>
            </w:r>
            <w:r>
              <w:rPr>
                <w:webHidden/>
              </w:rPr>
              <w:fldChar w:fldCharType="begin"/>
            </w:r>
            <w:r w:rsidR="000A2ED8">
              <w:rPr>
                <w:webHidden/>
              </w:rPr>
              <w:instrText xml:space="preserve"> PAGEREF _Toc342565250 \h </w:instrText>
            </w:r>
            <w:r>
              <w:rPr>
                <w:webHidden/>
              </w:rPr>
            </w:r>
            <w:r>
              <w:rPr>
                <w:webHidden/>
              </w:rPr>
              <w:fldChar w:fldCharType="separate"/>
            </w:r>
            <w:r w:rsidR="000A2ED8">
              <w:rPr>
                <w:webHidden/>
              </w:rPr>
              <w:t>73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1" w:history="1">
            <w:r w:rsidR="000A2ED8" w:rsidRPr="00C20A64">
              <w:rPr>
                <w:rStyle w:val="Hyperlink"/>
              </w:rPr>
              <w:t xml:space="preserve">Problem 2: </w:t>
            </w:r>
            <w:r w:rsidR="000A2ED8" w:rsidRPr="00C20A64">
              <w:rPr>
                <w:rStyle w:val="Hyperlink"/>
                <w:lang w:val="zh-CN"/>
              </w:rPr>
              <w:t>ABR not summari</w:t>
            </w:r>
            <w:r w:rsidR="000A2ED8" w:rsidRPr="00C20A64">
              <w:rPr>
                <w:rStyle w:val="Hyperlink"/>
              </w:rPr>
              <w:t>z</w:t>
            </w:r>
            <w:r w:rsidR="000A2ED8" w:rsidRPr="00C20A64">
              <w:rPr>
                <w:rStyle w:val="Hyperlink"/>
                <w:lang w:val="zh-CN"/>
              </w:rPr>
              <w:t>ing the routes</w:t>
            </w:r>
            <w:r w:rsidR="000A2ED8">
              <w:rPr>
                <w:webHidden/>
              </w:rPr>
              <w:tab/>
            </w:r>
            <w:r>
              <w:rPr>
                <w:webHidden/>
              </w:rPr>
              <w:fldChar w:fldCharType="begin"/>
            </w:r>
            <w:r w:rsidR="000A2ED8">
              <w:rPr>
                <w:webHidden/>
              </w:rPr>
              <w:instrText xml:space="preserve"> PAGEREF _Toc342565251 \h </w:instrText>
            </w:r>
            <w:r>
              <w:rPr>
                <w:webHidden/>
              </w:rPr>
            </w:r>
            <w:r>
              <w:rPr>
                <w:webHidden/>
              </w:rPr>
              <w:fldChar w:fldCharType="separate"/>
            </w:r>
            <w:r w:rsidR="000A2ED8">
              <w:rPr>
                <w:webHidden/>
              </w:rPr>
              <w:t>74</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2" w:history="1">
            <w:r w:rsidR="000A2ED8" w:rsidRPr="00C20A64">
              <w:rPr>
                <w:rStyle w:val="Hyperlink"/>
              </w:rPr>
              <w:t>Problem 3: Mistake in the configuration of summary command</w:t>
            </w:r>
            <w:r w:rsidR="000A2ED8">
              <w:rPr>
                <w:webHidden/>
              </w:rPr>
              <w:tab/>
            </w:r>
            <w:r>
              <w:rPr>
                <w:webHidden/>
              </w:rPr>
              <w:fldChar w:fldCharType="begin"/>
            </w:r>
            <w:r w:rsidR="000A2ED8">
              <w:rPr>
                <w:webHidden/>
              </w:rPr>
              <w:instrText xml:space="preserve"> PAGEREF _Toc342565252 \h </w:instrText>
            </w:r>
            <w:r>
              <w:rPr>
                <w:webHidden/>
              </w:rPr>
            </w:r>
            <w:r>
              <w:rPr>
                <w:webHidden/>
              </w:rPr>
              <w:fldChar w:fldCharType="separate"/>
            </w:r>
            <w:r w:rsidR="000A2ED8">
              <w:rPr>
                <w:webHidden/>
              </w:rPr>
              <w:t>78</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3" w:history="1">
            <w:r w:rsidR="000A2ED8" w:rsidRPr="00C20A64">
              <w:rPr>
                <w:rStyle w:val="Hyperlink"/>
              </w:rPr>
              <w:t>Problem 4: ACL/IP-Prefix blocking the summary routes</w:t>
            </w:r>
            <w:r w:rsidR="000A2ED8">
              <w:rPr>
                <w:webHidden/>
              </w:rPr>
              <w:tab/>
            </w:r>
            <w:r>
              <w:rPr>
                <w:webHidden/>
              </w:rPr>
              <w:fldChar w:fldCharType="begin"/>
            </w:r>
            <w:r w:rsidR="000A2ED8">
              <w:rPr>
                <w:webHidden/>
              </w:rPr>
              <w:instrText xml:space="preserve"> PAGEREF _Toc342565253 \h </w:instrText>
            </w:r>
            <w:r>
              <w:rPr>
                <w:webHidden/>
              </w:rPr>
            </w:r>
            <w:r>
              <w:rPr>
                <w:webHidden/>
              </w:rPr>
              <w:fldChar w:fldCharType="separate"/>
            </w:r>
            <w:r w:rsidR="000A2ED8">
              <w:rPr>
                <w:webHidden/>
              </w:rPr>
              <w:t>79</w:t>
            </w:r>
            <w:r>
              <w:rPr>
                <w:webHidden/>
              </w:rPr>
              <w:fldChar w:fldCharType="end"/>
            </w:r>
          </w:hyperlink>
        </w:p>
        <w:p w:rsidR="000A2ED8" w:rsidRDefault="009E50DB">
          <w:pPr>
            <w:pStyle w:val="TOC1"/>
            <w:rPr>
              <w:rFonts w:asciiTheme="minorHAnsi" w:eastAsiaTheme="minorEastAsia" w:hAnsiTheme="minorHAnsi" w:cstheme="minorBidi"/>
              <w:bCs w:val="0"/>
              <w:color w:val="auto"/>
              <w:sz w:val="22"/>
              <w:szCs w:val="22"/>
              <w:lang w:eastAsia="en-US"/>
            </w:rPr>
          </w:pPr>
          <w:hyperlink w:anchor="_Toc342565254" w:history="1">
            <w:r w:rsidR="000A2ED8" w:rsidRPr="00C20A64">
              <w:rPr>
                <w:rStyle w:val="Hyperlink"/>
              </w:rPr>
              <w:t>4 Common problems in OSPF virtual-link configuration</w:t>
            </w:r>
            <w:r w:rsidR="000A2ED8">
              <w:rPr>
                <w:webHidden/>
              </w:rPr>
              <w:tab/>
            </w:r>
            <w:r>
              <w:rPr>
                <w:webHidden/>
              </w:rPr>
              <w:fldChar w:fldCharType="begin"/>
            </w:r>
            <w:r w:rsidR="000A2ED8">
              <w:rPr>
                <w:webHidden/>
              </w:rPr>
              <w:instrText xml:space="preserve"> PAGEREF _Toc342565254 \h </w:instrText>
            </w:r>
            <w:r>
              <w:rPr>
                <w:webHidden/>
              </w:rPr>
            </w:r>
            <w:r>
              <w:rPr>
                <w:webHidden/>
              </w:rPr>
              <w:fldChar w:fldCharType="separate"/>
            </w:r>
            <w:r w:rsidR="000A2ED8">
              <w:rPr>
                <w:webHidden/>
              </w:rPr>
              <w:t>83</w:t>
            </w:r>
            <w:r>
              <w:rPr>
                <w:webHidden/>
              </w:rPr>
              <w:fldChar w:fldCharType="end"/>
            </w:r>
          </w:hyperlink>
        </w:p>
        <w:p w:rsidR="000A2ED8" w:rsidRDefault="009E50DB">
          <w:pPr>
            <w:pStyle w:val="TOC2"/>
            <w:rPr>
              <w:rFonts w:asciiTheme="minorHAnsi" w:eastAsiaTheme="minorEastAsia" w:hAnsiTheme="minorHAnsi" w:cstheme="minorBidi"/>
              <w:sz w:val="22"/>
              <w:szCs w:val="22"/>
              <w:lang w:eastAsia="en-US"/>
            </w:rPr>
          </w:pPr>
          <w:hyperlink w:anchor="_Toc342565255" w:history="1">
            <w:r w:rsidR="000A2ED8" w:rsidRPr="00C20A64">
              <w:rPr>
                <w:rStyle w:val="Hyperlink"/>
              </w:rPr>
              <w:t>Basic concept</w:t>
            </w:r>
            <w:r w:rsidR="000A2ED8">
              <w:rPr>
                <w:webHidden/>
              </w:rPr>
              <w:tab/>
            </w:r>
            <w:r>
              <w:rPr>
                <w:webHidden/>
              </w:rPr>
              <w:fldChar w:fldCharType="begin"/>
            </w:r>
            <w:r w:rsidR="000A2ED8">
              <w:rPr>
                <w:webHidden/>
              </w:rPr>
              <w:instrText xml:space="preserve"> PAGEREF _Toc342565255 \h </w:instrText>
            </w:r>
            <w:r>
              <w:rPr>
                <w:webHidden/>
              </w:rPr>
            </w:r>
            <w:r>
              <w:rPr>
                <w:webHidden/>
              </w:rPr>
              <w:fldChar w:fldCharType="separate"/>
            </w:r>
            <w:r w:rsidR="000A2ED8">
              <w:rPr>
                <w:webHidden/>
              </w:rPr>
              <w:t>83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6" w:history="1">
            <w:r w:rsidR="000A2ED8" w:rsidRPr="00C20A64">
              <w:rPr>
                <w:rStyle w:val="Hyperlink"/>
              </w:rPr>
              <w:t>Discontiguous area 0</w:t>
            </w:r>
            <w:r w:rsidR="000A2ED8">
              <w:rPr>
                <w:webHidden/>
              </w:rPr>
              <w:tab/>
            </w:r>
            <w:r>
              <w:rPr>
                <w:webHidden/>
              </w:rPr>
              <w:fldChar w:fldCharType="begin"/>
            </w:r>
            <w:r w:rsidR="000A2ED8">
              <w:rPr>
                <w:webHidden/>
              </w:rPr>
              <w:instrText xml:space="preserve"> PAGEREF _Toc342565256 \h </w:instrText>
            </w:r>
            <w:r>
              <w:rPr>
                <w:webHidden/>
              </w:rPr>
            </w:r>
            <w:r>
              <w:rPr>
                <w:webHidden/>
              </w:rPr>
              <w:fldChar w:fldCharType="separate"/>
            </w:r>
            <w:r w:rsidR="000A2ED8">
              <w:rPr>
                <w:webHidden/>
              </w:rPr>
              <w:t>83</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7" w:history="1">
            <w:r w:rsidR="000A2ED8" w:rsidRPr="00C20A64">
              <w:rPr>
                <w:rStyle w:val="Hyperlink"/>
              </w:rPr>
              <w:t>Newly configured area is disconnected from area 0</w:t>
            </w:r>
            <w:r w:rsidR="000A2ED8">
              <w:rPr>
                <w:webHidden/>
              </w:rPr>
              <w:tab/>
            </w:r>
            <w:r>
              <w:rPr>
                <w:webHidden/>
              </w:rPr>
              <w:fldChar w:fldCharType="begin"/>
            </w:r>
            <w:r w:rsidR="000A2ED8">
              <w:rPr>
                <w:webHidden/>
              </w:rPr>
              <w:instrText xml:space="preserve"> PAGEREF _Toc342565257 \h </w:instrText>
            </w:r>
            <w:r>
              <w:rPr>
                <w:webHidden/>
              </w:rPr>
            </w:r>
            <w:r>
              <w:rPr>
                <w:webHidden/>
              </w:rPr>
              <w:fldChar w:fldCharType="separate"/>
            </w:r>
            <w:r w:rsidR="000A2ED8">
              <w:rPr>
                <w:webHidden/>
              </w:rPr>
              <w:t>84</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8" w:history="1">
            <w:r w:rsidR="000A2ED8" w:rsidRPr="00C20A64">
              <w:rPr>
                <w:rStyle w:val="Hyperlink"/>
              </w:rPr>
              <w:t>Redundancy for area 0 routers</w:t>
            </w:r>
            <w:r w:rsidR="000A2ED8">
              <w:rPr>
                <w:webHidden/>
              </w:rPr>
              <w:tab/>
            </w:r>
            <w:r>
              <w:rPr>
                <w:webHidden/>
              </w:rPr>
              <w:fldChar w:fldCharType="begin"/>
            </w:r>
            <w:r w:rsidR="000A2ED8">
              <w:rPr>
                <w:webHidden/>
              </w:rPr>
              <w:instrText xml:space="preserve"> PAGEREF _Toc342565258 \h </w:instrText>
            </w:r>
            <w:r>
              <w:rPr>
                <w:webHidden/>
              </w:rPr>
            </w:r>
            <w:r>
              <w:rPr>
                <w:webHidden/>
              </w:rPr>
              <w:fldChar w:fldCharType="separate"/>
            </w:r>
            <w:r w:rsidR="000A2ED8">
              <w:rPr>
                <w:webHidden/>
              </w:rPr>
              <w:t>84</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59" w:history="1">
            <w:r w:rsidR="000A2ED8" w:rsidRPr="00C20A64">
              <w:rPr>
                <w:rStyle w:val="Hyperlink"/>
              </w:rPr>
              <w:t>Problem 1: Incorrect virtual-link command</w:t>
            </w:r>
            <w:r w:rsidR="000A2ED8">
              <w:rPr>
                <w:webHidden/>
              </w:rPr>
              <w:tab/>
            </w:r>
            <w:r>
              <w:rPr>
                <w:webHidden/>
              </w:rPr>
              <w:fldChar w:fldCharType="begin"/>
            </w:r>
            <w:r w:rsidR="000A2ED8">
              <w:rPr>
                <w:webHidden/>
              </w:rPr>
              <w:instrText xml:space="preserve"> PAGEREF _Toc342565259 \h </w:instrText>
            </w:r>
            <w:r>
              <w:rPr>
                <w:webHidden/>
              </w:rPr>
            </w:r>
            <w:r>
              <w:rPr>
                <w:webHidden/>
              </w:rPr>
              <w:fldChar w:fldCharType="separate"/>
            </w:r>
            <w:r w:rsidR="000A2ED8">
              <w:rPr>
                <w:webHidden/>
              </w:rPr>
              <w:t>86</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60" w:history="1">
            <w:r w:rsidR="000A2ED8" w:rsidRPr="00C20A64">
              <w:rPr>
                <w:rStyle w:val="Hyperlink"/>
              </w:rPr>
              <w:t>Problem 2: Wrong Router ID chosen by the router</w:t>
            </w:r>
            <w:r w:rsidR="000A2ED8">
              <w:rPr>
                <w:webHidden/>
              </w:rPr>
              <w:tab/>
            </w:r>
            <w:r>
              <w:rPr>
                <w:webHidden/>
              </w:rPr>
              <w:fldChar w:fldCharType="begin"/>
            </w:r>
            <w:r w:rsidR="000A2ED8">
              <w:rPr>
                <w:webHidden/>
              </w:rPr>
              <w:instrText xml:space="preserve"> PAGEREF _Toc342565260 \h </w:instrText>
            </w:r>
            <w:r>
              <w:rPr>
                <w:webHidden/>
              </w:rPr>
            </w:r>
            <w:r>
              <w:rPr>
                <w:webHidden/>
              </w:rPr>
              <w:fldChar w:fldCharType="separate"/>
            </w:r>
            <w:r w:rsidR="000A2ED8">
              <w:rPr>
                <w:webHidden/>
              </w:rPr>
              <w:t>87</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61" w:history="1">
            <w:r w:rsidR="000A2ED8" w:rsidRPr="00C20A64">
              <w:rPr>
                <w:rStyle w:val="Hyperlink"/>
              </w:rPr>
              <w:t>Problem 3: Authentication enabled on Area 0</w:t>
            </w:r>
            <w:r w:rsidR="000A2ED8">
              <w:rPr>
                <w:webHidden/>
              </w:rPr>
              <w:tab/>
            </w:r>
            <w:r>
              <w:rPr>
                <w:webHidden/>
              </w:rPr>
              <w:fldChar w:fldCharType="begin"/>
            </w:r>
            <w:r w:rsidR="000A2ED8">
              <w:rPr>
                <w:webHidden/>
              </w:rPr>
              <w:instrText xml:space="preserve"> PAGEREF _Toc342565261 \h </w:instrText>
            </w:r>
            <w:r>
              <w:rPr>
                <w:webHidden/>
              </w:rPr>
            </w:r>
            <w:r>
              <w:rPr>
                <w:webHidden/>
              </w:rPr>
              <w:fldChar w:fldCharType="separate"/>
            </w:r>
            <w:r w:rsidR="000A2ED8">
              <w:rPr>
                <w:webHidden/>
              </w:rPr>
              <w:t>91</w:t>
            </w:r>
            <w:r>
              <w:rPr>
                <w:webHidden/>
              </w:rPr>
              <w:fldChar w:fldCharType="end"/>
            </w:r>
          </w:hyperlink>
        </w:p>
        <w:p w:rsidR="000A2ED8" w:rsidRDefault="009E50DB">
          <w:pPr>
            <w:pStyle w:val="TOC3"/>
            <w:rPr>
              <w:rFonts w:asciiTheme="minorHAnsi" w:eastAsiaTheme="minorEastAsia" w:hAnsiTheme="minorHAnsi" w:cstheme="minorBidi"/>
              <w:sz w:val="22"/>
              <w:szCs w:val="22"/>
              <w:lang w:eastAsia="en-US"/>
            </w:rPr>
          </w:pPr>
          <w:hyperlink w:anchor="_Toc342565262" w:history="1">
            <w:r w:rsidR="000A2ED8" w:rsidRPr="00C20A64">
              <w:rPr>
                <w:rStyle w:val="Hyperlink"/>
              </w:rPr>
              <w:t>Problem 4: Vlink peer status stuck at INIT state</w:t>
            </w:r>
            <w:r w:rsidR="000A2ED8">
              <w:rPr>
                <w:webHidden/>
              </w:rPr>
              <w:tab/>
            </w:r>
            <w:r>
              <w:rPr>
                <w:webHidden/>
              </w:rPr>
              <w:fldChar w:fldCharType="begin"/>
            </w:r>
            <w:r w:rsidR="000A2ED8">
              <w:rPr>
                <w:webHidden/>
              </w:rPr>
              <w:instrText xml:space="preserve"> PAGEREF _Toc342565262 \h </w:instrText>
            </w:r>
            <w:r>
              <w:rPr>
                <w:webHidden/>
              </w:rPr>
            </w:r>
            <w:r>
              <w:rPr>
                <w:webHidden/>
              </w:rPr>
              <w:fldChar w:fldCharType="separate"/>
            </w:r>
            <w:r w:rsidR="000A2ED8">
              <w:rPr>
                <w:webHidden/>
              </w:rPr>
              <w:t>93</w:t>
            </w:r>
            <w:r>
              <w:rPr>
                <w:webHidden/>
              </w:rPr>
              <w:fldChar w:fldCharType="end"/>
            </w:r>
          </w:hyperlink>
        </w:p>
        <w:p w:rsidR="00A23A09" w:rsidRDefault="009E50DB">
          <w:r>
            <w:rPr>
              <w:rFonts w:eastAsia="SimHei"/>
              <w:noProof/>
              <w:color w:val="0090C8"/>
              <w:kern w:val="0"/>
            </w:rPr>
            <w:fldChar w:fldCharType="end"/>
          </w:r>
        </w:p>
      </w:sdtContent>
    </w:sdt>
    <w:p w:rsidR="00206AAE" w:rsidRDefault="00206AAE">
      <w:pPr>
        <w:spacing w:before="0"/>
        <w:ind w:left="0"/>
        <w:jc w:val="left"/>
      </w:pPr>
    </w:p>
    <w:p w:rsidR="00736470" w:rsidRDefault="00736470">
      <w:pPr>
        <w:spacing w:before="0"/>
        <w:ind w:left="0"/>
        <w:jc w:val="left"/>
      </w:pPr>
      <w:r>
        <w:br w:type="page"/>
      </w:r>
    </w:p>
    <w:p w:rsidR="00736470" w:rsidRPr="00736470" w:rsidRDefault="00736470" w:rsidP="001A66CA">
      <w:pPr>
        <w:pStyle w:val="Heading1"/>
      </w:pPr>
      <w:bookmarkStart w:id="1" w:name="_Toc342565205"/>
      <w:r>
        <w:lastRenderedPageBreak/>
        <w:t>1 Common problems in OSPF Neighbor relationship</w:t>
      </w:r>
      <w:bookmarkEnd w:id="1"/>
    </w:p>
    <w:p w:rsidR="000F25AC" w:rsidRDefault="00B25F28" w:rsidP="000F25AC">
      <w:pPr>
        <w:rPr>
          <w:bCs/>
        </w:rPr>
      </w:pPr>
      <w:r>
        <w:rPr>
          <w:bCs/>
        </w:rPr>
        <w:t>This</w:t>
      </w:r>
      <w:r w:rsidR="00CA31DB">
        <w:rPr>
          <w:bCs/>
        </w:rPr>
        <w:t xml:space="preserve"> </w:t>
      </w:r>
      <w:r>
        <w:rPr>
          <w:bCs/>
        </w:rPr>
        <w:t xml:space="preserve">chapter covers the common issues encountered while establishing neighbor relationships between </w:t>
      </w:r>
      <w:r w:rsidR="006911EE">
        <w:rPr>
          <w:bCs/>
        </w:rPr>
        <w:t xml:space="preserve">OSPF </w:t>
      </w:r>
      <w:r>
        <w:rPr>
          <w:bCs/>
        </w:rPr>
        <w:t xml:space="preserve">peers. It describes various issues that hinder the </w:t>
      </w:r>
      <w:r w:rsidR="006911EE">
        <w:rPr>
          <w:bCs/>
        </w:rPr>
        <w:t xml:space="preserve">OSPF </w:t>
      </w:r>
      <w:r w:rsidR="00651943">
        <w:rPr>
          <w:bCs/>
        </w:rPr>
        <w:t xml:space="preserve">Neighbor </w:t>
      </w:r>
      <w:r>
        <w:rPr>
          <w:bCs/>
        </w:rPr>
        <w:t xml:space="preserve">relation formation. This </w:t>
      </w:r>
      <w:r w:rsidR="00651943">
        <w:rPr>
          <w:bCs/>
        </w:rPr>
        <w:t>chapter</w:t>
      </w:r>
      <w:r>
        <w:rPr>
          <w:bCs/>
        </w:rPr>
        <w:t xml:space="preserve"> assists you in diagnosing the problems met with neighbor relations and helps you </w:t>
      </w:r>
      <w:r w:rsidR="00651943">
        <w:rPr>
          <w:bCs/>
        </w:rPr>
        <w:t>resolve the problems</w:t>
      </w:r>
      <w:r>
        <w:rPr>
          <w:bCs/>
        </w:rPr>
        <w:t xml:space="preserve"> efficiently.</w:t>
      </w:r>
    </w:p>
    <w:p w:rsidR="00B25F28" w:rsidRPr="00825B80" w:rsidRDefault="006911EE" w:rsidP="00B25F28">
      <w:pPr>
        <w:widowControl w:val="0"/>
        <w:autoSpaceDE w:val="0"/>
        <w:autoSpaceDN w:val="0"/>
        <w:adjustRightInd w:val="0"/>
        <w:rPr>
          <w:bCs/>
        </w:rPr>
      </w:pPr>
      <w:r>
        <w:rPr>
          <w:bCs/>
        </w:rPr>
        <w:t>The</w:t>
      </w:r>
      <w:r w:rsidR="00B25F28">
        <w:rPr>
          <w:bCs/>
        </w:rPr>
        <w:t xml:space="preserve"> common problems found in an OSPF Neighbor relationship</w:t>
      </w:r>
      <w:r>
        <w:rPr>
          <w:bCs/>
        </w:rPr>
        <w:t xml:space="preserve"> are:</w:t>
      </w:r>
    </w:p>
    <w:p w:rsidR="00B25F28" w:rsidRPr="00825B80" w:rsidRDefault="00B25F28" w:rsidP="00B25F28">
      <w:pPr>
        <w:pStyle w:val="ItemList"/>
      </w:pPr>
      <w:r w:rsidRPr="00825B80">
        <w:t xml:space="preserve">OSPF Neighbor table does </w:t>
      </w:r>
      <w:r>
        <w:t>not display adjoining router</w:t>
      </w:r>
      <w:r w:rsidR="00651943">
        <w:t>.</w:t>
      </w:r>
    </w:p>
    <w:p w:rsidR="00B25F28" w:rsidRPr="00825B80" w:rsidRDefault="00B25F28" w:rsidP="00B25F28">
      <w:pPr>
        <w:pStyle w:val="ItemList"/>
      </w:pPr>
      <w:r w:rsidRPr="00825B80">
        <w:t xml:space="preserve">OSPF Neighbor status is </w:t>
      </w:r>
      <w:r>
        <w:t>stuck in</w:t>
      </w:r>
      <w:r w:rsidRPr="00825B80">
        <w:t xml:space="preserve"> INIT</w:t>
      </w:r>
      <w:r>
        <w:t xml:space="preserve"> state</w:t>
      </w:r>
      <w:r w:rsidR="00651943">
        <w:t>.</w:t>
      </w:r>
    </w:p>
    <w:p w:rsidR="00B25F28" w:rsidRPr="00825B80" w:rsidRDefault="00B25F28" w:rsidP="00B25F28">
      <w:pPr>
        <w:pStyle w:val="ItemList"/>
      </w:pPr>
      <w:r w:rsidRPr="00825B80">
        <w:t xml:space="preserve">OSPF Neighbor status is </w:t>
      </w:r>
      <w:r>
        <w:t>stuck in</w:t>
      </w:r>
      <w:r w:rsidRPr="00825B80">
        <w:t xml:space="preserve"> 2-way</w:t>
      </w:r>
      <w:r>
        <w:t xml:space="preserve"> state</w:t>
      </w:r>
      <w:r w:rsidR="00651943">
        <w:t>.</w:t>
      </w:r>
    </w:p>
    <w:p w:rsidR="000F25AC" w:rsidRDefault="00B25F28" w:rsidP="000F25AC">
      <w:pPr>
        <w:pStyle w:val="ItemList"/>
      </w:pPr>
      <w:r w:rsidRPr="00825B80">
        <w:t>OSPF Neighbor status is</w:t>
      </w:r>
      <w:r>
        <w:t xml:space="preserve"> stuck in</w:t>
      </w:r>
      <w:r w:rsidRPr="00825B80">
        <w:t xml:space="preserve"> EXSTART/EXCHANGE</w:t>
      </w:r>
      <w:r>
        <w:t xml:space="preserve"> state</w:t>
      </w:r>
      <w:r w:rsidR="00651943">
        <w:t>.</w:t>
      </w:r>
    </w:p>
    <w:p w:rsidR="00B25F28" w:rsidRPr="002A357B" w:rsidRDefault="0072231E" w:rsidP="00B25F28">
      <w:pPr>
        <w:pStyle w:val="Heading2"/>
      </w:pPr>
      <w:bookmarkStart w:id="2" w:name="_Toc342565206"/>
      <w:r>
        <w:t>Basic</w:t>
      </w:r>
      <w:r w:rsidR="00FA2760">
        <w:t xml:space="preserve"> concept</w:t>
      </w:r>
      <w:bookmarkEnd w:id="2"/>
    </w:p>
    <w:p w:rsidR="00B25F28" w:rsidRDefault="00B25F28" w:rsidP="00B25F28">
      <w:pPr>
        <w:tabs>
          <w:tab w:val="left" w:pos="1980"/>
        </w:tabs>
      </w:pPr>
      <w:r>
        <w:t xml:space="preserve">The basic requirement for the successful operation of OSPF in a network is the establishment of adjacency, that is, a </w:t>
      </w:r>
      <w:r w:rsidR="000F25AC" w:rsidRPr="000F25AC">
        <w:rPr>
          <w:rStyle w:val="BoldText"/>
        </w:rPr>
        <w:t>full</w:t>
      </w:r>
      <w:r>
        <w:t xml:space="preserve"> neighbor relation between the peers within an area. The adjacency among the routers is required for the synchronization of their LSDB (Link-state database). LSDB is also referred to as a topology table. All the routers in an OSPF domain maintain three databases as follows:</w:t>
      </w:r>
    </w:p>
    <w:p w:rsidR="00B25F28" w:rsidRDefault="00B25F28" w:rsidP="00B25F28">
      <w:pPr>
        <w:pStyle w:val="ItemList"/>
      </w:pPr>
      <w:r>
        <w:t>Neighbor table or adjacency table</w:t>
      </w:r>
    </w:p>
    <w:p w:rsidR="00B25F28" w:rsidRDefault="00B25F28" w:rsidP="00B25F28">
      <w:pPr>
        <w:pStyle w:val="ItemList"/>
      </w:pPr>
      <w:r>
        <w:t>Routing table or forwarding database</w:t>
      </w:r>
    </w:p>
    <w:p w:rsidR="00B25F28" w:rsidRDefault="00B25F28" w:rsidP="00B25F28">
      <w:pPr>
        <w:pStyle w:val="ItemList"/>
      </w:pPr>
      <w:r>
        <w:t>Topology table or LSDB</w:t>
      </w:r>
    </w:p>
    <w:p w:rsidR="00B25F28" w:rsidRDefault="00CD656E" w:rsidP="00B25F28">
      <w:pPr>
        <w:tabs>
          <w:tab w:val="left" w:pos="720"/>
        </w:tabs>
      </w:pPr>
      <w:r>
        <w:t>In</w:t>
      </w:r>
      <w:r w:rsidR="00B25F28">
        <w:t xml:space="preserve"> these three databases, the LSDB or topology table contains the information of all the routers within an area and their connected routes. In brief, LSDB is analogous to a map of an area. Every router in an area contains identical LSDB with them as the center point. </w:t>
      </w:r>
    </w:p>
    <w:p w:rsidR="00B25F28" w:rsidRDefault="00B25F28" w:rsidP="00B25F28">
      <w:pPr>
        <w:tabs>
          <w:tab w:val="left" w:pos="720"/>
        </w:tabs>
      </w:pPr>
      <w:r>
        <w:t>The Routing table accumulates the best paths to each destination network. It is computed using Dijkstra’s SPF algorithm</w:t>
      </w:r>
      <w:r w:rsidR="00CD656E">
        <w:t>,</w:t>
      </w:r>
      <w:r>
        <w:t xml:space="preserve"> whereas the neighbor table accumulates the information of all the routers with which it has formed successful peering.</w:t>
      </w:r>
    </w:p>
    <w:p w:rsidR="00B25F28" w:rsidRDefault="00B25F28" w:rsidP="00B25F28">
      <w:pPr>
        <w:tabs>
          <w:tab w:val="left" w:pos="1980"/>
        </w:tabs>
      </w:pPr>
      <w:r>
        <w:t>If the neighbor relation does not establish between two routers, then these routers cannot install the OSPF routes known by the other router into their routing table, resulting in a “destination route unreachable” condition.</w:t>
      </w:r>
    </w:p>
    <w:p w:rsidR="00B25F28" w:rsidRDefault="00B25F28" w:rsidP="00B25F28">
      <w:pPr>
        <w:tabs>
          <w:tab w:val="left" w:pos="1980"/>
        </w:tabs>
      </w:pPr>
      <w:r>
        <w:t>Every router goes through various states before establishing a full neighbor relation with its peer.</w:t>
      </w:r>
    </w:p>
    <w:p w:rsidR="00B25F28" w:rsidRDefault="00B25F28" w:rsidP="00B25F28">
      <w:pPr>
        <w:tabs>
          <w:tab w:val="left" w:pos="1980"/>
        </w:tabs>
      </w:pPr>
      <w:r>
        <w:t>In a broadcast environment, routers do not establish adjacency with every other neighboring router. Instead they form a full neighbor relation only with DR and BDR of the segment. The neighbor status with other routers (DROTHER) would be 2-way</w:t>
      </w:r>
      <w:r w:rsidR="00CD656E">
        <w:t>, which</w:t>
      </w:r>
      <w:r>
        <w:t xml:space="preserve"> means routing updates are exchanged only between DR and BDR and not with DROTHER routers.</w:t>
      </w:r>
    </w:p>
    <w:p w:rsidR="00B25F28" w:rsidRPr="00075988" w:rsidRDefault="00B25F28" w:rsidP="00B25F28">
      <w:pPr>
        <w:tabs>
          <w:tab w:val="left" w:pos="1980"/>
        </w:tabs>
      </w:pPr>
    </w:p>
    <w:p w:rsidR="0044686D" w:rsidRPr="00075988" w:rsidRDefault="0044686D">
      <w:pPr>
        <w:spacing w:before="0"/>
        <w:ind w:left="0"/>
        <w:jc w:val="left"/>
      </w:pPr>
      <w:r>
        <w:br w:type="page"/>
      </w:r>
    </w:p>
    <w:p w:rsidR="000F25AC" w:rsidRDefault="003E349F" w:rsidP="000F25AC">
      <w:pPr>
        <w:pStyle w:val="Heading2"/>
      </w:pPr>
      <w:bookmarkStart w:id="3" w:name="_Toc342565207"/>
      <w:r w:rsidRPr="00545199">
        <w:lastRenderedPageBreak/>
        <w:t xml:space="preserve">OSPF </w:t>
      </w:r>
      <w:r w:rsidR="0024189D">
        <w:t>neighbor relation establishment</w:t>
      </w:r>
      <w:bookmarkEnd w:id="3"/>
    </w:p>
    <w:p w:rsidR="000F25AC" w:rsidRDefault="003E349F" w:rsidP="000F25AC">
      <w:r>
        <w:t xml:space="preserve">Every router </w:t>
      </w:r>
      <w:r w:rsidR="00190CC6">
        <w:t>must</w:t>
      </w:r>
      <w:r>
        <w:t xml:space="preserve"> go through eight states to attain a FULL neighbor relation </w:t>
      </w:r>
      <w:r w:rsidR="00190CC6">
        <w:t>status as</w:t>
      </w:r>
      <w:r>
        <w:t xml:space="preserve"> follows.</w:t>
      </w:r>
    </w:p>
    <w:p w:rsidR="000F25AC" w:rsidRDefault="000F25AC" w:rsidP="000F25AC"/>
    <w:p w:rsidR="000F25AC" w:rsidRDefault="007D783A" w:rsidP="000F25AC">
      <w:r>
        <w:rPr>
          <w:noProof/>
          <w:lang w:eastAsia="en-US"/>
        </w:rPr>
        <w:drawing>
          <wp:inline distT="0" distB="0" distL="0" distR="0">
            <wp:extent cx="5000085" cy="7481454"/>
            <wp:effectExtent l="19050" t="0" r="0" b="0"/>
            <wp:docPr id="30" name="Picture 29" descr="OSPF_Neigh_Rel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F_Neigh_Rel_Est.png"/>
                    <pic:cNvPicPr/>
                  </pic:nvPicPr>
                  <pic:blipFill>
                    <a:blip r:embed="rId10" cstate="print"/>
                    <a:stretch>
                      <a:fillRect/>
                    </a:stretch>
                  </pic:blipFill>
                  <pic:spPr>
                    <a:xfrm>
                      <a:off x="0" y="0"/>
                      <a:ext cx="4999776" cy="7480992"/>
                    </a:xfrm>
                    <a:prstGeom prst="rect">
                      <a:avLst/>
                    </a:prstGeom>
                  </pic:spPr>
                </pic:pic>
              </a:graphicData>
            </a:graphic>
          </wp:inline>
        </w:drawing>
      </w:r>
    </w:p>
    <w:p w:rsidR="008919F8" w:rsidRDefault="008919F8" w:rsidP="008919F8">
      <w:pPr>
        <w:tabs>
          <w:tab w:val="left" w:pos="1980"/>
        </w:tabs>
      </w:pPr>
    </w:p>
    <w:p w:rsidR="008919F8" w:rsidRDefault="008919F8" w:rsidP="008919F8">
      <w:pPr>
        <w:tabs>
          <w:tab w:val="left" w:pos="1980"/>
        </w:tabs>
      </w:pPr>
    </w:p>
    <w:p w:rsidR="008919F8" w:rsidRDefault="008919F8" w:rsidP="008919F8">
      <w:pPr>
        <w:tabs>
          <w:tab w:val="left" w:pos="1980"/>
        </w:tabs>
      </w:pPr>
      <w:r>
        <w:t>These states are described in more detail as follows:</w:t>
      </w:r>
    </w:p>
    <w:p w:rsidR="00FD0B99" w:rsidRDefault="00121963" w:rsidP="00FD0B99">
      <w:pPr>
        <w:pStyle w:val="ItemList"/>
        <w:ind w:left="1326"/>
      </w:pPr>
      <w:r>
        <w:rPr>
          <w:rStyle w:val="BoldText"/>
        </w:rPr>
        <w:t>Down s</w:t>
      </w:r>
      <w:r w:rsidR="00927D56" w:rsidRPr="00927D56">
        <w:rPr>
          <w:rStyle w:val="BoldText"/>
        </w:rPr>
        <w:t>tate</w:t>
      </w:r>
      <w:r w:rsidR="00FD0B99" w:rsidRPr="00D33B5E">
        <w:rPr>
          <w:rFonts w:cstheme="minorBidi"/>
          <w:szCs w:val="24"/>
        </w:rPr>
        <w:t>—</w:t>
      </w:r>
      <w:r w:rsidR="00FD0B99">
        <w:t>Initial state wherein no initiative has been taken to form a neighbor relationship, that is, the interface participating in OSPF has neither sent nor received any Hello packet.</w:t>
      </w:r>
    </w:p>
    <w:p w:rsidR="00FD0B99" w:rsidRDefault="00121963" w:rsidP="00FD0B99">
      <w:pPr>
        <w:pStyle w:val="ItemList"/>
        <w:jc w:val="both"/>
        <w:rPr>
          <w:rFonts w:cstheme="minorBidi"/>
          <w:szCs w:val="24"/>
        </w:rPr>
      </w:pPr>
      <w:r>
        <w:rPr>
          <w:rStyle w:val="BoldText"/>
        </w:rPr>
        <w:t>Attempt s</w:t>
      </w:r>
      <w:r w:rsidR="00927D56" w:rsidRPr="00927D56">
        <w:rPr>
          <w:rStyle w:val="BoldText"/>
        </w:rPr>
        <w:t>tate</w:t>
      </w:r>
      <w:r w:rsidR="00FD0B99" w:rsidRPr="00D33B5E">
        <w:rPr>
          <w:rFonts w:cstheme="minorBidi"/>
          <w:szCs w:val="24"/>
        </w:rPr>
        <w:t>—</w:t>
      </w:r>
      <w:r w:rsidR="00FD0B99">
        <w:t>In this state the router sends a Hello packet out of its OSPF-enabled interface in an attempt to begin the neighbor relation.</w:t>
      </w:r>
    </w:p>
    <w:p w:rsidR="00FD0B99" w:rsidRPr="007C72F3" w:rsidRDefault="00FD0B99" w:rsidP="00FD0B99">
      <w:pPr>
        <w:pStyle w:val="ItemList"/>
        <w:jc w:val="both"/>
        <w:rPr>
          <w:rFonts w:cstheme="minorBidi"/>
          <w:strike/>
          <w:szCs w:val="24"/>
        </w:rPr>
      </w:pPr>
      <w:r>
        <w:rPr>
          <w:rStyle w:val="BoldText"/>
        </w:rPr>
        <w:t xml:space="preserve">INIT </w:t>
      </w:r>
      <w:r w:rsidR="00121963">
        <w:rPr>
          <w:rStyle w:val="BoldText"/>
        </w:rPr>
        <w:t>s</w:t>
      </w:r>
      <w:r>
        <w:rPr>
          <w:rStyle w:val="BoldText"/>
        </w:rPr>
        <w:t>tate</w:t>
      </w:r>
      <w:r w:rsidRPr="00D33B5E">
        <w:rPr>
          <w:rFonts w:cstheme="minorBidi"/>
          <w:szCs w:val="24"/>
        </w:rPr>
        <w:t>—</w:t>
      </w:r>
      <w:r>
        <w:t xml:space="preserve">In this state the router receives a Hello packet from the neighboring router. </w:t>
      </w:r>
      <w:r w:rsidR="007C72F3">
        <w:t xml:space="preserve">Upon receiving the Hello packet, this router checks the neighbor list inside the </w:t>
      </w:r>
      <w:r w:rsidR="00A97F29">
        <w:t>H</w:t>
      </w:r>
      <w:r w:rsidR="007C72F3">
        <w:t xml:space="preserve">ello packet to verify the presence of its RID. Since this router’s RID is not listed in the Hello packet, it changes its state to INIT. Once </w:t>
      </w:r>
      <w:r w:rsidR="00AE6465">
        <w:t>this router enters</w:t>
      </w:r>
      <w:r w:rsidR="007C72F3">
        <w:t xml:space="preserve"> the INIT state, </w:t>
      </w:r>
      <w:r w:rsidR="00AE6465">
        <w:t>the</w:t>
      </w:r>
      <w:r w:rsidR="007C72F3">
        <w:t xml:space="preserve"> router waits to receive a Hello packet with its RID listed in the neighbor list of Hello packet.</w:t>
      </w:r>
    </w:p>
    <w:p w:rsidR="00FD0B99" w:rsidRPr="00D33B5E" w:rsidRDefault="00927D56" w:rsidP="00FD0B99">
      <w:pPr>
        <w:pStyle w:val="ItemList"/>
        <w:jc w:val="both"/>
        <w:rPr>
          <w:rFonts w:cstheme="minorBidi"/>
          <w:szCs w:val="24"/>
        </w:rPr>
      </w:pPr>
      <w:r w:rsidRPr="00927D56">
        <w:rPr>
          <w:rStyle w:val="BoldText"/>
        </w:rPr>
        <w:t>2-way state</w:t>
      </w:r>
      <w:r w:rsidR="001A16F4" w:rsidRPr="00D33B5E">
        <w:rPr>
          <w:rFonts w:cstheme="minorBidi"/>
          <w:szCs w:val="24"/>
        </w:rPr>
        <w:t>—</w:t>
      </w:r>
      <w:r w:rsidR="007C72F3">
        <w:rPr>
          <w:rFonts w:cstheme="minorBidi"/>
          <w:szCs w:val="24"/>
        </w:rPr>
        <w:t xml:space="preserve">In this state a router receives a Hello packet from its neighboring router with its RID listed in the neighbor list of Hello packet. </w:t>
      </w:r>
      <w:r w:rsidR="001A16F4">
        <w:t>As a result, the router changes its state to 2-way. Thus</w:t>
      </w:r>
      <w:r w:rsidR="00ED3898">
        <w:t>,</w:t>
      </w:r>
      <w:r w:rsidR="001A16F4">
        <w:t xml:space="preserve"> a bi-directional communication is established in this state.</w:t>
      </w:r>
    </w:p>
    <w:p w:rsidR="00747490" w:rsidRDefault="00121963">
      <w:pPr>
        <w:pStyle w:val="ItemIndent1"/>
      </w:pPr>
      <w:r w:rsidRPr="00121963">
        <w:t>In a Broadcast environment, DR and BDR election takes place in this state. The ult</w:t>
      </w:r>
      <w:r w:rsidR="00A97F29">
        <w:t>imate state between two DROTHER</w:t>
      </w:r>
      <w:r w:rsidRPr="00121963">
        <w:t xml:space="preserve"> routers is 2-way. The relation between DROTHER and DR or BDR proceeds further to reach a FULL state.</w:t>
      </w:r>
    </w:p>
    <w:p w:rsidR="00121963" w:rsidRDefault="00657C49" w:rsidP="00121963">
      <w:pPr>
        <w:pStyle w:val="ItemList"/>
      </w:pPr>
      <w:r w:rsidRPr="00657C49">
        <w:rPr>
          <w:rStyle w:val="BoldText"/>
        </w:rPr>
        <w:t>ExStart state</w:t>
      </w:r>
      <w:r w:rsidR="00121963" w:rsidRPr="00D33B5E">
        <w:rPr>
          <w:rFonts w:cstheme="minorBidi"/>
          <w:szCs w:val="24"/>
        </w:rPr>
        <w:t>—</w:t>
      </w:r>
      <w:r w:rsidR="00121963">
        <w:t xml:space="preserve">Master/slave election and the decision on the initial sequence number for </w:t>
      </w:r>
      <w:r w:rsidR="00B72653">
        <w:t>DD</w:t>
      </w:r>
      <w:r w:rsidR="00121963">
        <w:t xml:space="preserve"> packets takes place in this state. </w:t>
      </w:r>
    </w:p>
    <w:p w:rsidR="00FD0B99" w:rsidRPr="00121963" w:rsidRDefault="00657C49" w:rsidP="00FD0B99">
      <w:pPr>
        <w:pStyle w:val="ItemList"/>
        <w:jc w:val="both"/>
        <w:rPr>
          <w:rStyle w:val="BoldText"/>
        </w:rPr>
      </w:pPr>
      <w:r w:rsidRPr="00657C49">
        <w:rPr>
          <w:rStyle w:val="BoldText"/>
        </w:rPr>
        <w:t>Exchange state</w:t>
      </w:r>
      <w:r w:rsidR="00121963" w:rsidRPr="00D33B5E">
        <w:rPr>
          <w:rFonts w:cstheme="minorBidi"/>
          <w:szCs w:val="24"/>
        </w:rPr>
        <w:t>—</w:t>
      </w:r>
      <w:r w:rsidR="00121963">
        <w:t>In this state Master exchanges its Database with the slave first. Slave updates its LSDB and sends back its database to master.</w:t>
      </w:r>
    </w:p>
    <w:p w:rsidR="004E6B9C" w:rsidRDefault="00657C49" w:rsidP="004E6B9C">
      <w:pPr>
        <w:pStyle w:val="ItemList"/>
      </w:pPr>
      <w:r w:rsidRPr="00657C49">
        <w:rPr>
          <w:rStyle w:val="BoldText"/>
        </w:rPr>
        <w:t>Loading</w:t>
      </w:r>
      <w:r w:rsidR="004E6B9C" w:rsidRPr="00D33B5E">
        <w:rPr>
          <w:rFonts w:cstheme="minorBidi"/>
          <w:szCs w:val="24"/>
        </w:rPr>
        <w:t>—</w:t>
      </w:r>
      <w:r w:rsidR="004E6B9C">
        <w:t xml:space="preserve">In this state exchange of LSRs and LSUs take place between the two routers to populate the LSDB. Both routers examine the received </w:t>
      </w:r>
      <w:r w:rsidR="00B72653">
        <w:t>DD</w:t>
      </w:r>
      <w:r w:rsidR="004E6B9C">
        <w:t xml:space="preserve"> packets and compare it with their LSDB. If they find any entry missing or any sequence number for a specific entry is older in their database</w:t>
      </w:r>
      <w:r w:rsidR="00B23B85">
        <w:t>,</w:t>
      </w:r>
      <w:r w:rsidR="004E6B9C">
        <w:t xml:space="preserve"> an LSR (Link-state-request) is sent to the neighboring router requesting detailed data on the specific entry. The neighboring router responds by sending LSU (link-state-update), which contains the detailed info on the specific entry requested. On receiving the LSU, the first router sends an LSAck packet to acknowledge the receipt of LSU.</w:t>
      </w:r>
    </w:p>
    <w:p w:rsidR="00226349" w:rsidRPr="006776AF" w:rsidRDefault="00927D56" w:rsidP="006776AF">
      <w:pPr>
        <w:pStyle w:val="ItemList"/>
        <w:rPr>
          <w:rFonts w:ascii="Futura Hv" w:hAnsi="Futura Hv"/>
        </w:rPr>
      </w:pPr>
      <w:r w:rsidRPr="00927D56">
        <w:rPr>
          <w:rStyle w:val="BoldText"/>
        </w:rPr>
        <w:t>Full</w:t>
      </w:r>
      <w:r w:rsidR="004E6B9C" w:rsidRPr="00D33B5E">
        <w:rPr>
          <w:rFonts w:cstheme="minorBidi"/>
          <w:szCs w:val="24"/>
        </w:rPr>
        <w:t>—</w:t>
      </w:r>
      <w:r w:rsidR="004E6B9C" w:rsidRPr="001033F6">
        <w:t>When the exchange</w:t>
      </w:r>
      <w:r w:rsidR="004E6B9C">
        <w:t xml:space="preserve"> of LSUs and LSAcks are completed, routers enter into FULL state. In this state Neighbors become fully adjacent.</w:t>
      </w:r>
    </w:p>
    <w:p w:rsidR="006776AF" w:rsidRPr="006776AF" w:rsidRDefault="006776AF" w:rsidP="001B21C7">
      <w:pPr>
        <w:pStyle w:val="Spacer"/>
      </w:pPr>
    </w:p>
    <w:tbl>
      <w:tblPr>
        <w:tblW w:w="9144"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47"/>
        <w:gridCol w:w="8697"/>
      </w:tblGrid>
      <w:tr w:rsidR="008919F8" w:rsidRPr="008577DB" w:rsidTr="008919F8">
        <w:trPr>
          <w:cantSplit/>
          <w:trHeight w:val="260"/>
        </w:trPr>
        <w:tc>
          <w:tcPr>
            <w:tcW w:w="447" w:type="dxa"/>
            <w:tcBorders>
              <w:top w:val="nil"/>
              <w:left w:val="nil"/>
              <w:bottom w:val="nil"/>
              <w:right w:val="nil"/>
              <w:tl2br w:val="nil"/>
              <w:tr2bl w:val="nil"/>
            </w:tcBorders>
          </w:tcPr>
          <w:p w:rsidR="008919F8" w:rsidRDefault="008919F8" w:rsidP="008919F8">
            <w:pPr>
              <w:pStyle w:val="NotesIcons"/>
            </w:pPr>
          </w:p>
        </w:tc>
        <w:tc>
          <w:tcPr>
            <w:tcW w:w="8696" w:type="dxa"/>
          </w:tcPr>
          <w:p w:rsidR="008919F8" w:rsidRPr="00440644" w:rsidRDefault="008919F8" w:rsidP="008919F8">
            <w:pPr>
              <w:pStyle w:val="NotesHeading"/>
            </w:pPr>
            <w:r w:rsidRPr="00440644">
              <w:t>NOTE:</w:t>
            </w:r>
          </w:p>
          <w:p w:rsidR="008919F8" w:rsidRPr="004F1D64" w:rsidRDefault="008919F8" w:rsidP="004F1D64">
            <w:pPr>
              <w:pStyle w:val="NotesText"/>
            </w:pPr>
            <w:r w:rsidRPr="004F1D64">
              <w:t>The problem occurs when the neighbor relation is stuck in any of these states and is not proceeding to form FULL Neighbor relation.</w:t>
            </w:r>
          </w:p>
        </w:tc>
      </w:tr>
    </w:tbl>
    <w:p w:rsidR="008919F8" w:rsidRDefault="008919F8" w:rsidP="001B21C7">
      <w:pPr>
        <w:pStyle w:val="Spacer"/>
      </w:pPr>
      <w:r>
        <w:t xml:space="preserve"> </w:t>
      </w:r>
    </w:p>
    <w:p w:rsidR="008919F8" w:rsidRPr="00067C4C" w:rsidRDefault="008919F8" w:rsidP="008919F8">
      <w:pPr>
        <w:widowControl w:val="0"/>
        <w:autoSpaceDE w:val="0"/>
        <w:autoSpaceDN w:val="0"/>
        <w:adjustRightInd w:val="0"/>
        <w:rPr>
          <w:b/>
          <w:bCs/>
        </w:rPr>
      </w:pPr>
      <w:r>
        <w:rPr>
          <w:bCs/>
        </w:rPr>
        <w:t>Following is a description of the various OSPF packets and their role in the establishment of neighbor relationship.</w:t>
      </w:r>
    </w:p>
    <w:p w:rsidR="00DA499D" w:rsidRPr="00075988" w:rsidRDefault="00DA499D">
      <w:pPr>
        <w:spacing w:before="0"/>
        <w:ind w:left="0"/>
        <w:jc w:val="left"/>
      </w:pPr>
      <w:r>
        <w:br w:type="page"/>
      </w:r>
    </w:p>
    <w:p w:rsidR="00747490" w:rsidRDefault="008919F8">
      <w:pPr>
        <w:pStyle w:val="Heading2"/>
      </w:pPr>
      <w:bookmarkStart w:id="4" w:name="_Toc342565208"/>
      <w:r w:rsidRPr="00DB20A5">
        <w:lastRenderedPageBreak/>
        <w:t xml:space="preserve">OSPF </w:t>
      </w:r>
      <w:r w:rsidR="001F61CB">
        <w:t>packet types</w:t>
      </w:r>
      <w:bookmarkEnd w:id="4"/>
    </w:p>
    <w:p w:rsidR="008919F8" w:rsidRDefault="008919F8" w:rsidP="008919F8">
      <w:pPr>
        <w:widowControl w:val="0"/>
        <w:autoSpaceDE w:val="0"/>
        <w:autoSpaceDN w:val="0"/>
        <w:adjustRightInd w:val="0"/>
        <w:rPr>
          <w:bCs/>
        </w:rPr>
      </w:pPr>
      <w:r>
        <w:rPr>
          <w:bCs/>
        </w:rPr>
        <w:t xml:space="preserve">OSPF has 5 packet </w:t>
      </w:r>
      <w:r w:rsidR="00830AF9">
        <w:rPr>
          <w:bCs/>
        </w:rPr>
        <w:t>types as</w:t>
      </w:r>
      <w:r>
        <w:rPr>
          <w:bCs/>
        </w:rPr>
        <w:t xml:space="preserve"> follows:</w:t>
      </w:r>
    </w:p>
    <w:p w:rsidR="008919F8" w:rsidRDefault="008919F8" w:rsidP="008919F8">
      <w:pPr>
        <w:pStyle w:val="ItemList"/>
      </w:pPr>
      <w:r>
        <w:t xml:space="preserve">OSPF packet </w:t>
      </w:r>
      <w:r w:rsidR="001F61CB">
        <w:t xml:space="preserve">type </w:t>
      </w:r>
      <w:r>
        <w:t xml:space="preserve">1: </w:t>
      </w:r>
      <w:r w:rsidR="00927D56" w:rsidRPr="00927D56">
        <w:t xml:space="preserve">Hello </w:t>
      </w:r>
      <w:r w:rsidR="002D4FA8">
        <w:t>p</w:t>
      </w:r>
      <w:r w:rsidR="00927D56" w:rsidRPr="00927D56">
        <w:t>acket</w:t>
      </w:r>
    </w:p>
    <w:p w:rsidR="008919F8" w:rsidRDefault="008919F8" w:rsidP="008919F8">
      <w:pPr>
        <w:pStyle w:val="ItemList"/>
      </w:pPr>
      <w:r>
        <w:t xml:space="preserve">OSPF Packet type 2: </w:t>
      </w:r>
      <w:r w:rsidR="00927D56" w:rsidRPr="00927D56">
        <w:t>Database description (</w:t>
      </w:r>
      <w:r w:rsidR="00B72653">
        <w:t>DD</w:t>
      </w:r>
      <w:r w:rsidR="00927D56" w:rsidRPr="00927D56">
        <w:t>) packet</w:t>
      </w:r>
    </w:p>
    <w:p w:rsidR="008919F8" w:rsidRDefault="008919F8" w:rsidP="008919F8">
      <w:pPr>
        <w:pStyle w:val="ItemList"/>
      </w:pPr>
      <w:r>
        <w:t xml:space="preserve">OSPF Packet type 3: </w:t>
      </w:r>
      <w:r w:rsidR="00927D56" w:rsidRPr="00927D56">
        <w:t>Link-state-request (LSR)</w:t>
      </w:r>
    </w:p>
    <w:p w:rsidR="008919F8" w:rsidRDefault="008919F8" w:rsidP="008919F8">
      <w:pPr>
        <w:pStyle w:val="ItemList"/>
      </w:pPr>
      <w:r>
        <w:t xml:space="preserve">OSPF packet type 4: </w:t>
      </w:r>
      <w:r w:rsidR="00927D56" w:rsidRPr="00927D56">
        <w:t>Link-state-update (LSU)</w:t>
      </w:r>
    </w:p>
    <w:p w:rsidR="008919F8" w:rsidRDefault="008919F8" w:rsidP="008919F8">
      <w:pPr>
        <w:pStyle w:val="ItemList"/>
      </w:pPr>
      <w:r>
        <w:t xml:space="preserve">OSPF packet type 5: </w:t>
      </w:r>
      <w:r w:rsidR="00927D56" w:rsidRPr="00927D56">
        <w:t>Link-state-acknowledge</w:t>
      </w:r>
      <w:r>
        <w:t xml:space="preserve"> </w:t>
      </w:r>
      <w:r w:rsidR="00927D56" w:rsidRPr="00927D56">
        <w:t>(LSAck)</w:t>
      </w:r>
    </w:p>
    <w:p w:rsidR="008919F8" w:rsidRDefault="008919F8" w:rsidP="008919F8">
      <w:pPr>
        <w:widowControl w:val="0"/>
        <w:autoSpaceDE w:val="0"/>
        <w:autoSpaceDN w:val="0"/>
        <w:adjustRightInd w:val="0"/>
        <w:rPr>
          <w:bCs/>
        </w:rPr>
      </w:pPr>
      <w:r>
        <w:rPr>
          <w:bCs/>
        </w:rPr>
        <w:t>Every OSPF Packet is preceded by an OSPF Header of 20 bytes. This OSPF protocol header is the same for all the OSPF packet types.</w:t>
      </w:r>
    </w:p>
    <w:p w:rsidR="008919F8" w:rsidRDefault="008919F8" w:rsidP="008919F8">
      <w:pPr>
        <w:widowControl w:val="0"/>
        <w:autoSpaceDE w:val="0"/>
        <w:autoSpaceDN w:val="0"/>
        <w:adjustRightInd w:val="0"/>
        <w:rPr>
          <w:bCs/>
        </w:rPr>
      </w:pPr>
      <w:r>
        <w:rPr>
          <w:bCs/>
        </w:rPr>
        <w:t>The following diagram shows the OSPF Packet Header format.</w:t>
      </w:r>
    </w:p>
    <w:p w:rsidR="0041366F" w:rsidRDefault="007D783A" w:rsidP="008919F8">
      <w:r w:rsidRPr="00735A58">
        <w:rPr>
          <w:bCs/>
          <w:noProof/>
          <w:lang w:eastAsia="en-US"/>
        </w:rPr>
        <w:drawing>
          <wp:inline distT="0" distB="0" distL="0" distR="0">
            <wp:extent cx="4352381" cy="1323810"/>
            <wp:effectExtent l="19050" t="0" r="0" b="0"/>
            <wp:docPr id="31" name="Picture 30" descr="OSPF_Packe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F_Packet_Header.png"/>
                    <pic:cNvPicPr/>
                  </pic:nvPicPr>
                  <pic:blipFill>
                    <a:blip r:embed="rId11" cstate="print"/>
                    <a:stretch>
                      <a:fillRect/>
                    </a:stretch>
                  </pic:blipFill>
                  <pic:spPr>
                    <a:xfrm>
                      <a:off x="0" y="0"/>
                      <a:ext cx="4352381" cy="1323810"/>
                    </a:xfrm>
                    <a:prstGeom prst="rect">
                      <a:avLst/>
                    </a:prstGeom>
                  </pic:spPr>
                </pic:pic>
              </a:graphicData>
            </a:graphic>
          </wp:inline>
        </w:drawing>
      </w:r>
    </w:p>
    <w:p w:rsidR="008919F8" w:rsidRDefault="008919F8" w:rsidP="008919F8">
      <w:r>
        <w:t>These packets are further described as follows:</w:t>
      </w:r>
    </w:p>
    <w:p w:rsidR="00B72653" w:rsidRPr="00067C4C" w:rsidRDefault="00B72653" w:rsidP="008919F8"/>
    <w:p w:rsidR="00C67258" w:rsidRDefault="008919F8">
      <w:pPr>
        <w:pStyle w:val="Heading4"/>
        <w:numPr>
          <w:ilvl w:val="0"/>
          <w:numId w:val="0"/>
        </w:numPr>
      </w:pPr>
      <w:r w:rsidRPr="00DB20A5">
        <w:t>H</w:t>
      </w:r>
      <w:r w:rsidR="001D03C0">
        <w:t xml:space="preserve">ello </w:t>
      </w:r>
      <w:r w:rsidR="00354A2F">
        <w:t>p</w:t>
      </w:r>
      <w:r w:rsidR="001D03C0">
        <w:t>acket</w:t>
      </w:r>
    </w:p>
    <w:p w:rsidR="008919F8" w:rsidRDefault="008919F8" w:rsidP="008919F8">
      <w:pPr>
        <w:widowControl w:val="0"/>
        <w:autoSpaceDE w:val="0"/>
        <w:autoSpaceDN w:val="0"/>
        <w:adjustRightInd w:val="0"/>
        <w:rPr>
          <w:bCs/>
        </w:rPr>
      </w:pPr>
      <w:r>
        <w:rPr>
          <w:bCs/>
        </w:rPr>
        <w:t xml:space="preserve">Hello packets are used to discover neighbor routers and maintain the neighbor relation between the two routers. </w:t>
      </w:r>
      <w:r w:rsidR="00B65591">
        <w:rPr>
          <w:bCs/>
        </w:rPr>
        <w:t xml:space="preserve">The figure </w:t>
      </w:r>
      <w:r>
        <w:rPr>
          <w:bCs/>
        </w:rPr>
        <w:t xml:space="preserve">below illustrates a </w:t>
      </w:r>
      <w:r w:rsidR="00354A2F">
        <w:rPr>
          <w:bCs/>
        </w:rPr>
        <w:t>H</w:t>
      </w:r>
      <w:r>
        <w:rPr>
          <w:bCs/>
        </w:rPr>
        <w:t>ello packet format.</w:t>
      </w:r>
    </w:p>
    <w:p w:rsidR="0041366F" w:rsidRDefault="00BD4D88" w:rsidP="008919F8">
      <w:pPr>
        <w:widowControl w:val="0"/>
        <w:autoSpaceDE w:val="0"/>
        <w:autoSpaceDN w:val="0"/>
        <w:adjustRightInd w:val="0"/>
        <w:rPr>
          <w:bCs/>
        </w:rPr>
      </w:pPr>
      <w:r>
        <w:rPr>
          <w:rFonts w:eastAsia="Times New Roman"/>
          <w:noProof/>
          <w:lang w:eastAsia="en-US"/>
        </w:rPr>
        <w:drawing>
          <wp:inline distT="0" distB="0" distL="0" distR="0">
            <wp:extent cx="3723810" cy="1504762"/>
            <wp:effectExtent l="19050" t="0" r="0" b="0"/>
            <wp:docPr id="224" name="Picture 223" descr="Hello_Packet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Packet_Format.png"/>
                    <pic:cNvPicPr/>
                  </pic:nvPicPr>
                  <pic:blipFill>
                    <a:blip r:embed="rId12" cstate="print"/>
                    <a:stretch>
                      <a:fillRect/>
                    </a:stretch>
                  </pic:blipFill>
                  <pic:spPr>
                    <a:xfrm>
                      <a:off x="0" y="0"/>
                      <a:ext cx="3723810" cy="1504762"/>
                    </a:xfrm>
                    <a:prstGeom prst="rect">
                      <a:avLst/>
                    </a:prstGeom>
                  </pic:spPr>
                </pic:pic>
              </a:graphicData>
            </a:graphic>
          </wp:inline>
        </w:drawing>
      </w:r>
    </w:p>
    <w:p w:rsidR="008919F8" w:rsidRDefault="008919F8" w:rsidP="008919F8">
      <w:pPr>
        <w:widowControl w:val="0"/>
        <w:autoSpaceDE w:val="0"/>
        <w:autoSpaceDN w:val="0"/>
        <w:adjustRightInd w:val="0"/>
        <w:rPr>
          <w:bCs/>
        </w:rPr>
      </w:pPr>
      <w:r>
        <w:rPr>
          <w:bCs/>
        </w:rPr>
        <w:t xml:space="preserve">For a neighbor relation to initiate, routers must exchange </w:t>
      </w:r>
      <w:r w:rsidR="00B65591">
        <w:rPr>
          <w:bCs/>
        </w:rPr>
        <w:t xml:space="preserve">a </w:t>
      </w:r>
      <w:r w:rsidR="009F02B4">
        <w:rPr>
          <w:bCs/>
        </w:rPr>
        <w:t>H</w:t>
      </w:r>
      <w:r>
        <w:rPr>
          <w:bCs/>
        </w:rPr>
        <w:t xml:space="preserve">ello packet. There are five </w:t>
      </w:r>
      <w:r w:rsidR="00087BD6">
        <w:rPr>
          <w:bCs/>
        </w:rPr>
        <w:t xml:space="preserve">main </w:t>
      </w:r>
      <w:r>
        <w:rPr>
          <w:bCs/>
        </w:rPr>
        <w:t xml:space="preserve">fields in a Hello packet, the values of which must be </w:t>
      </w:r>
      <w:r w:rsidR="00087BD6">
        <w:rPr>
          <w:bCs/>
        </w:rPr>
        <w:t xml:space="preserve">the </w:t>
      </w:r>
      <w:r>
        <w:rPr>
          <w:bCs/>
        </w:rPr>
        <w:t xml:space="preserve">same on both routers. If there is any mismatch in the values of these fields, two routers never establish adjacency between them. </w:t>
      </w:r>
    </w:p>
    <w:p w:rsidR="008919F8" w:rsidRDefault="001F61CB" w:rsidP="008919F8">
      <w:pPr>
        <w:widowControl w:val="0"/>
        <w:autoSpaceDE w:val="0"/>
        <w:autoSpaceDN w:val="0"/>
        <w:adjustRightInd w:val="0"/>
        <w:rPr>
          <w:bCs/>
        </w:rPr>
      </w:pPr>
      <w:r>
        <w:rPr>
          <w:bCs/>
        </w:rPr>
        <w:t>The</w:t>
      </w:r>
      <w:r w:rsidR="008919F8">
        <w:rPr>
          <w:bCs/>
        </w:rPr>
        <w:t xml:space="preserve"> five main fields in a Hello packet</w:t>
      </w:r>
      <w:r>
        <w:rPr>
          <w:bCs/>
        </w:rPr>
        <w:t xml:space="preserve"> are</w:t>
      </w:r>
      <w:r w:rsidR="008919F8">
        <w:rPr>
          <w:bCs/>
        </w:rPr>
        <w:t>:</w:t>
      </w:r>
    </w:p>
    <w:p w:rsidR="008919F8" w:rsidRDefault="008919F8" w:rsidP="008919F8">
      <w:pPr>
        <w:pStyle w:val="ItemList2"/>
      </w:pPr>
      <w:r>
        <w:t xml:space="preserve">Area ID </w:t>
      </w:r>
    </w:p>
    <w:p w:rsidR="008919F8" w:rsidRDefault="008919F8" w:rsidP="008919F8">
      <w:pPr>
        <w:pStyle w:val="ItemList2"/>
      </w:pPr>
      <w:r>
        <w:t>Subnet Mask</w:t>
      </w:r>
    </w:p>
    <w:p w:rsidR="008919F8" w:rsidRDefault="008919F8" w:rsidP="008919F8">
      <w:pPr>
        <w:pStyle w:val="ItemList2"/>
      </w:pPr>
      <w:r>
        <w:t>Hello/Dead timer</w:t>
      </w:r>
    </w:p>
    <w:p w:rsidR="008919F8" w:rsidRDefault="008919F8" w:rsidP="008919F8">
      <w:pPr>
        <w:pStyle w:val="ItemList2"/>
      </w:pPr>
      <w:r>
        <w:t>Stub flag (included under options field)</w:t>
      </w:r>
    </w:p>
    <w:p w:rsidR="008919F8" w:rsidRDefault="008919F8" w:rsidP="008919F8">
      <w:pPr>
        <w:pStyle w:val="ItemList2"/>
      </w:pPr>
      <w:r>
        <w:t xml:space="preserve">Authentication </w:t>
      </w:r>
    </w:p>
    <w:p w:rsidR="00A03C65" w:rsidRDefault="009E50DB" w:rsidP="00A03C65">
      <w:pPr>
        <w:pStyle w:val="Heading4"/>
        <w:numPr>
          <w:ilvl w:val="0"/>
          <w:numId w:val="0"/>
        </w:numPr>
      </w:pPr>
      <w:r>
        <w:lastRenderedPageBreak/>
        <w:pict>
          <v:shapetype id="_x0000_t202" coordsize="21600,21600" o:spt="202" path="m,l,21600r21600,l21600,xe">
            <v:stroke joinstyle="miter"/>
            <v:path gradientshapeok="t" o:connecttype="rect"/>
          </v:shapetype>
          <v:shape id="_x0000_s1281" type="#_x0000_t202" style="position:absolute;margin-left:355.6pt;margin-top:380.8pt;width:15.75pt;height:19.5pt;z-index:251917312" filled="f" stroked="f">
            <v:textbox>
              <w:txbxContent>
                <w:p w:rsidR="00474F51" w:rsidRDefault="00474F51" w:rsidP="0074496C">
                  <w:r>
                    <w:t>M</w:t>
                  </w:r>
                </w:p>
              </w:txbxContent>
            </v:textbox>
          </v:shape>
        </w:pict>
      </w:r>
      <w:r w:rsidR="008919F8">
        <w:t>D</w:t>
      </w:r>
      <w:r w:rsidR="00131CC3">
        <w:t>atabase</w:t>
      </w:r>
      <w:r w:rsidR="008919F8">
        <w:t xml:space="preserve"> D</w:t>
      </w:r>
      <w:r w:rsidR="00131CC3">
        <w:t>escription</w:t>
      </w:r>
      <w:r w:rsidR="008919F8" w:rsidRPr="00DB20A5">
        <w:t xml:space="preserve"> P</w:t>
      </w:r>
      <w:r w:rsidR="00131CC3">
        <w:t>acket</w:t>
      </w:r>
      <w:r w:rsidR="008919F8">
        <w:t xml:space="preserve"> (</w:t>
      </w:r>
      <w:r w:rsidR="00B72653">
        <w:t>DD</w:t>
      </w:r>
      <w:r w:rsidR="008919F8">
        <w:t>)</w:t>
      </w:r>
    </w:p>
    <w:p w:rsidR="0041366F" w:rsidRDefault="007D783A" w:rsidP="008919F8">
      <w:pPr>
        <w:widowControl w:val="0"/>
        <w:autoSpaceDE w:val="0"/>
        <w:autoSpaceDN w:val="0"/>
        <w:adjustRightInd w:val="0"/>
        <w:rPr>
          <w:color w:val="548DD4" w:themeColor="text2" w:themeTint="99"/>
        </w:rPr>
      </w:pPr>
      <w:r w:rsidRPr="00735A58">
        <w:rPr>
          <w:rFonts w:eastAsia="Times New Roman"/>
          <w:noProof/>
          <w:lang w:eastAsia="en-US"/>
        </w:rPr>
        <w:drawing>
          <wp:inline distT="0" distB="0" distL="0" distR="0">
            <wp:extent cx="3914286" cy="1390476"/>
            <wp:effectExtent l="19050" t="0" r="0" b="0"/>
            <wp:docPr id="225" name="Picture 224" descr="Database_Desc_P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_Desc_Packet.png"/>
                    <pic:cNvPicPr/>
                  </pic:nvPicPr>
                  <pic:blipFill>
                    <a:blip r:embed="rId13" cstate="print"/>
                    <a:stretch>
                      <a:fillRect/>
                    </a:stretch>
                  </pic:blipFill>
                  <pic:spPr>
                    <a:xfrm>
                      <a:off x="0" y="0"/>
                      <a:ext cx="3914286" cy="1390476"/>
                    </a:xfrm>
                    <a:prstGeom prst="rect">
                      <a:avLst/>
                    </a:prstGeom>
                  </pic:spPr>
                </pic:pic>
              </a:graphicData>
            </a:graphic>
          </wp:inline>
        </w:drawing>
      </w:r>
    </w:p>
    <w:p w:rsidR="008919F8" w:rsidRDefault="008919F8" w:rsidP="008919F8">
      <w:pPr>
        <w:widowControl w:val="0"/>
        <w:autoSpaceDE w:val="0"/>
        <w:autoSpaceDN w:val="0"/>
        <w:adjustRightInd w:val="0"/>
        <w:rPr>
          <w:bCs/>
        </w:rPr>
      </w:pPr>
      <w:r>
        <w:rPr>
          <w:bCs/>
        </w:rPr>
        <w:t xml:space="preserve">A </w:t>
      </w:r>
      <w:r w:rsidR="00B72653">
        <w:rPr>
          <w:bCs/>
        </w:rPr>
        <w:t>DD</w:t>
      </w:r>
      <w:r>
        <w:rPr>
          <w:bCs/>
        </w:rPr>
        <w:t xml:space="preserve"> packet contains the summary of the LSDB (Link-state-database) of a router. As discussed earlier, LSDB contains the detailed information about the entire area routers and </w:t>
      </w:r>
      <w:r w:rsidR="00B72653">
        <w:rPr>
          <w:bCs/>
        </w:rPr>
        <w:t xml:space="preserve">their </w:t>
      </w:r>
      <w:r>
        <w:rPr>
          <w:bCs/>
        </w:rPr>
        <w:t>connected routes.</w:t>
      </w:r>
    </w:p>
    <w:p w:rsidR="008919F8" w:rsidRPr="00067C4C" w:rsidRDefault="008919F8" w:rsidP="008919F8">
      <w:pPr>
        <w:widowControl w:val="0"/>
        <w:autoSpaceDE w:val="0"/>
        <w:autoSpaceDN w:val="0"/>
        <w:adjustRightInd w:val="0"/>
        <w:rPr>
          <w:bCs/>
        </w:rPr>
      </w:pPr>
      <w:r>
        <w:rPr>
          <w:bCs/>
        </w:rPr>
        <w:t xml:space="preserve">The LSDB of all the routers within an area </w:t>
      </w:r>
      <w:r w:rsidR="00087BD6">
        <w:rPr>
          <w:bCs/>
        </w:rPr>
        <w:t>must be the</w:t>
      </w:r>
      <w:r>
        <w:rPr>
          <w:bCs/>
        </w:rPr>
        <w:t xml:space="preserve"> same. </w:t>
      </w:r>
      <w:r w:rsidR="00B72653">
        <w:rPr>
          <w:bCs/>
        </w:rPr>
        <w:t>DD</w:t>
      </w:r>
      <w:r>
        <w:rPr>
          <w:bCs/>
        </w:rPr>
        <w:t xml:space="preserve"> packets are exchanged between routers to synchronize their LSDB.</w:t>
      </w:r>
    </w:p>
    <w:p w:rsidR="008931D3" w:rsidRDefault="008919F8">
      <w:pPr>
        <w:pStyle w:val="Heading4"/>
        <w:numPr>
          <w:ilvl w:val="0"/>
          <w:numId w:val="0"/>
        </w:numPr>
      </w:pPr>
      <w:r w:rsidRPr="00DB20A5">
        <w:t>L</w:t>
      </w:r>
      <w:r w:rsidR="00131CC3">
        <w:t>ink</w:t>
      </w:r>
      <w:r w:rsidRPr="00DB20A5">
        <w:t>-S</w:t>
      </w:r>
      <w:r w:rsidR="00131CC3">
        <w:t>tate</w:t>
      </w:r>
      <w:r w:rsidRPr="00DB20A5">
        <w:t>-R</w:t>
      </w:r>
      <w:r w:rsidR="00131CC3">
        <w:t>equest</w:t>
      </w:r>
      <w:r w:rsidRPr="00DB20A5">
        <w:t xml:space="preserve"> P</w:t>
      </w:r>
      <w:r w:rsidR="00131CC3">
        <w:t>acket</w:t>
      </w:r>
      <w:r w:rsidRPr="00DB20A5">
        <w:t xml:space="preserve"> (LSR)</w:t>
      </w:r>
    </w:p>
    <w:p w:rsidR="0041366F" w:rsidRDefault="00006F5E" w:rsidP="008919F8">
      <w:pPr>
        <w:widowControl w:val="0"/>
        <w:autoSpaceDE w:val="0"/>
        <w:autoSpaceDN w:val="0"/>
        <w:adjustRightInd w:val="0"/>
        <w:rPr>
          <w:bCs/>
        </w:rPr>
      </w:pPr>
      <w:r>
        <w:rPr>
          <w:bCs/>
          <w:noProof/>
          <w:color w:val="548DD4" w:themeColor="text2" w:themeTint="99"/>
          <w:lang w:eastAsia="en-US"/>
        </w:rPr>
        <w:drawing>
          <wp:inline distT="0" distB="0" distL="0" distR="0">
            <wp:extent cx="3942857" cy="1161905"/>
            <wp:effectExtent l="19050" t="0" r="493" b="0"/>
            <wp:docPr id="226" name="Picture 225" descr="Link_State_Req_P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_State_Req_Packet.png"/>
                    <pic:cNvPicPr/>
                  </pic:nvPicPr>
                  <pic:blipFill>
                    <a:blip r:embed="rId14" cstate="print"/>
                    <a:stretch>
                      <a:fillRect/>
                    </a:stretch>
                  </pic:blipFill>
                  <pic:spPr>
                    <a:xfrm>
                      <a:off x="0" y="0"/>
                      <a:ext cx="3942857" cy="1161905"/>
                    </a:xfrm>
                    <a:prstGeom prst="rect">
                      <a:avLst/>
                    </a:prstGeom>
                  </pic:spPr>
                </pic:pic>
              </a:graphicData>
            </a:graphic>
          </wp:inline>
        </w:drawing>
      </w:r>
    </w:p>
    <w:p w:rsidR="008919F8" w:rsidRDefault="008919F8" w:rsidP="008919F8">
      <w:pPr>
        <w:widowControl w:val="0"/>
        <w:autoSpaceDE w:val="0"/>
        <w:autoSpaceDN w:val="0"/>
        <w:adjustRightInd w:val="0"/>
        <w:rPr>
          <w:bCs/>
        </w:rPr>
      </w:pPr>
      <w:r>
        <w:rPr>
          <w:bCs/>
        </w:rPr>
        <w:t xml:space="preserve">If a </w:t>
      </w:r>
      <w:r w:rsidR="00B72653">
        <w:rPr>
          <w:bCs/>
        </w:rPr>
        <w:t>DD</w:t>
      </w:r>
      <w:r>
        <w:rPr>
          <w:bCs/>
        </w:rPr>
        <w:t xml:space="preserve"> packet received from the neighbor</w:t>
      </w:r>
      <w:r w:rsidR="006D7750">
        <w:rPr>
          <w:bCs/>
        </w:rPr>
        <w:t>ing</w:t>
      </w:r>
      <w:r>
        <w:rPr>
          <w:bCs/>
        </w:rPr>
        <w:t xml:space="preserve"> router contains a new route entry</w:t>
      </w:r>
      <w:r w:rsidR="002E09AC">
        <w:rPr>
          <w:bCs/>
        </w:rPr>
        <w:t>,</w:t>
      </w:r>
      <w:r>
        <w:rPr>
          <w:bCs/>
        </w:rPr>
        <w:t xml:space="preserve"> </w:t>
      </w:r>
      <w:r w:rsidR="006D7750">
        <w:rPr>
          <w:bCs/>
        </w:rPr>
        <w:t xml:space="preserve">which is not present </w:t>
      </w:r>
      <w:r>
        <w:rPr>
          <w:bCs/>
        </w:rPr>
        <w:t>in the LSDB of th</w:t>
      </w:r>
      <w:r w:rsidR="00B72653">
        <w:rPr>
          <w:bCs/>
        </w:rPr>
        <w:t>e receiving</w:t>
      </w:r>
      <w:r>
        <w:rPr>
          <w:bCs/>
        </w:rPr>
        <w:t xml:space="preserve"> router, or if th</w:t>
      </w:r>
      <w:r w:rsidR="00B72653">
        <w:rPr>
          <w:bCs/>
        </w:rPr>
        <w:t>e receiving</w:t>
      </w:r>
      <w:r>
        <w:rPr>
          <w:bCs/>
        </w:rPr>
        <w:t xml:space="preserve"> router finds the sequence number for a specific route entry </w:t>
      </w:r>
      <w:r w:rsidR="006D7750">
        <w:rPr>
          <w:bCs/>
        </w:rPr>
        <w:t xml:space="preserve">as </w:t>
      </w:r>
      <w:r>
        <w:rPr>
          <w:bCs/>
        </w:rPr>
        <w:t xml:space="preserve">outdated in its LSDB </w:t>
      </w:r>
      <w:r w:rsidR="006D7750">
        <w:rPr>
          <w:bCs/>
        </w:rPr>
        <w:t>on comparison with t</w:t>
      </w:r>
      <w:r w:rsidR="00091D12">
        <w:rPr>
          <w:bCs/>
        </w:rPr>
        <w:t>he entry found in the DD packet</w:t>
      </w:r>
      <w:r>
        <w:rPr>
          <w:bCs/>
        </w:rPr>
        <w:t xml:space="preserve">, it </w:t>
      </w:r>
      <w:r w:rsidR="00777594">
        <w:rPr>
          <w:bCs/>
        </w:rPr>
        <w:t>sends</w:t>
      </w:r>
      <w:r>
        <w:rPr>
          <w:bCs/>
        </w:rPr>
        <w:t xml:space="preserve"> an LSR requesting the details of that specific entry.</w:t>
      </w:r>
    </w:p>
    <w:p w:rsidR="008931D3" w:rsidRDefault="008919F8">
      <w:pPr>
        <w:pStyle w:val="Heading4"/>
        <w:numPr>
          <w:ilvl w:val="0"/>
          <w:numId w:val="0"/>
        </w:numPr>
      </w:pPr>
      <w:r w:rsidRPr="00DB20A5">
        <w:t>L</w:t>
      </w:r>
      <w:r w:rsidR="00131CC3">
        <w:t>ink</w:t>
      </w:r>
      <w:r w:rsidRPr="00DB20A5">
        <w:t>-S</w:t>
      </w:r>
      <w:r w:rsidR="00131CC3">
        <w:t>tate</w:t>
      </w:r>
      <w:r w:rsidRPr="00DB20A5">
        <w:t>-U</w:t>
      </w:r>
      <w:r w:rsidR="00131CC3">
        <w:t>pdate</w:t>
      </w:r>
      <w:r w:rsidRPr="00DB20A5">
        <w:t xml:space="preserve"> P</w:t>
      </w:r>
      <w:r w:rsidR="00131CC3">
        <w:t>acket</w:t>
      </w:r>
      <w:r w:rsidRPr="00DB20A5">
        <w:t xml:space="preserve"> (LSU)</w:t>
      </w:r>
    </w:p>
    <w:p w:rsidR="003E7E6C" w:rsidRDefault="007D783A" w:rsidP="008919F8">
      <w:pPr>
        <w:widowControl w:val="0"/>
        <w:autoSpaceDE w:val="0"/>
        <w:autoSpaceDN w:val="0"/>
        <w:adjustRightInd w:val="0"/>
        <w:rPr>
          <w:bCs/>
        </w:rPr>
      </w:pPr>
      <w:r w:rsidRPr="00735A58">
        <w:rPr>
          <w:bCs/>
          <w:noProof/>
          <w:lang w:eastAsia="en-US"/>
        </w:rPr>
        <w:drawing>
          <wp:inline distT="0" distB="0" distL="0" distR="0">
            <wp:extent cx="3752381" cy="1161905"/>
            <wp:effectExtent l="19050" t="0" r="469" b="0"/>
            <wp:docPr id="228" name="Picture 227" descr="Link_State_Update_P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_State_Update_Packet.png"/>
                    <pic:cNvPicPr/>
                  </pic:nvPicPr>
                  <pic:blipFill>
                    <a:blip r:embed="rId15" cstate="print"/>
                    <a:stretch>
                      <a:fillRect/>
                    </a:stretch>
                  </pic:blipFill>
                  <pic:spPr>
                    <a:xfrm>
                      <a:off x="0" y="0"/>
                      <a:ext cx="3752381" cy="1161905"/>
                    </a:xfrm>
                    <a:prstGeom prst="rect">
                      <a:avLst/>
                    </a:prstGeom>
                  </pic:spPr>
                </pic:pic>
              </a:graphicData>
            </a:graphic>
          </wp:inline>
        </w:drawing>
      </w:r>
    </w:p>
    <w:p w:rsidR="008919F8" w:rsidRDefault="008919F8" w:rsidP="008919F8">
      <w:pPr>
        <w:widowControl w:val="0"/>
        <w:autoSpaceDE w:val="0"/>
        <w:autoSpaceDN w:val="0"/>
        <w:adjustRightInd w:val="0"/>
        <w:rPr>
          <w:bCs/>
        </w:rPr>
      </w:pPr>
      <w:r>
        <w:rPr>
          <w:bCs/>
        </w:rPr>
        <w:t xml:space="preserve">On receiving an LSR from its neighbor, an OSPF peer </w:t>
      </w:r>
      <w:r w:rsidR="00645CC2">
        <w:rPr>
          <w:bCs/>
        </w:rPr>
        <w:t>sends</w:t>
      </w:r>
      <w:r>
        <w:rPr>
          <w:bCs/>
        </w:rPr>
        <w:t xml:space="preserve"> across an LSU packet to its neighbor. This packet contains the detailed information of the requested route entry.</w:t>
      </w:r>
    </w:p>
    <w:p w:rsidR="008931D3" w:rsidRDefault="008919F8">
      <w:pPr>
        <w:pStyle w:val="Heading4"/>
        <w:numPr>
          <w:ilvl w:val="0"/>
          <w:numId w:val="0"/>
        </w:numPr>
      </w:pPr>
      <w:r w:rsidRPr="00DB20A5">
        <w:t>L</w:t>
      </w:r>
      <w:r w:rsidR="00131CC3">
        <w:t>ink</w:t>
      </w:r>
      <w:r w:rsidRPr="00DB20A5">
        <w:t>-S</w:t>
      </w:r>
      <w:r w:rsidR="00131CC3">
        <w:t>tate</w:t>
      </w:r>
      <w:r w:rsidRPr="00DB20A5">
        <w:t>-A</w:t>
      </w:r>
      <w:r w:rsidR="00131CC3">
        <w:t xml:space="preserve">cknowledgement </w:t>
      </w:r>
      <w:r w:rsidRPr="00DB20A5">
        <w:t>P</w:t>
      </w:r>
      <w:r w:rsidR="00131CC3">
        <w:t>acket</w:t>
      </w:r>
      <w:r w:rsidRPr="00DB20A5">
        <w:t xml:space="preserve"> (LSAck)</w:t>
      </w:r>
    </w:p>
    <w:p w:rsidR="00933F53" w:rsidRDefault="007D783A" w:rsidP="008919F8">
      <w:pPr>
        <w:widowControl w:val="0"/>
        <w:autoSpaceDE w:val="0"/>
        <w:autoSpaceDN w:val="0"/>
        <w:adjustRightInd w:val="0"/>
        <w:rPr>
          <w:bCs/>
        </w:rPr>
      </w:pPr>
      <w:r w:rsidRPr="00735A58">
        <w:rPr>
          <w:bCs/>
          <w:noProof/>
          <w:lang w:eastAsia="en-US"/>
        </w:rPr>
        <w:drawing>
          <wp:inline distT="0" distB="0" distL="0" distR="0">
            <wp:extent cx="3771429" cy="619048"/>
            <wp:effectExtent l="19050" t="0" r="471" b="0"/>
            <wp:docPr id="227" name="Picture 226" descr="Link_State_Ackn_P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_State_Ackn_Packet.png"/>
                    <pic:cNvPicPr/>
                  </pic:nvPicPr>
                  <pic:blipFill>
                    <a:blip r:embed="rId16" cstate="print"/>
                    <a:stretch>
                      <a:fillRect/>
                    </a:stretch>
                  </pic:blipFill>
                  <pic:spPr>
                    <a:xfrm>
                      <a:off x="0" y="0"/>
                      <a:ext cx="3771429" cy="619048"/>
                    </a:xfrm>
                    <a:prstGeom prst="rect">
                      <a:avLst/>
                    </a:prstGeom>
                  </pic:spPr>
                </pic:pic>
              </a:graphicData>
            </a:graphic>
          </wp:inline>
        </w:drawing>
      </w:r>
    </w:p>
    <w:p w:rsidR="008919F8" w:rsidRDefault="008919F8" w:rsidP="008919F8">
      <w:pPr>
        <w:widowControl w:val="0"/>
        <w:autoSpaceDE w:val="0"/>
        <w:autoSpaceDN w:val="0"/>
        <w:adjustRightInd w:val="0"/>
        <w:rPr>
          <w:bCs/>
        </w:rPr>
      </w:pPr>
      <w:r>
        <w:rPr>
          <w:bCs/>
        </w:rPr>
        <w:t xml:space="preserve">LSAck packets are sent as an </w:t>
      </w:r>
      <w:r w:rsidR="00087BD6">
        <w:rPr>
          <w:bCs/>
        </w:rPr>
        <w:t xml:space="preserve">acknowledgment </w:t>
      </w:r>
      <w:r>
        <w:rPr>
          <w:bCs/>
        </w:rPr>
        <w:t>on the receipt of LSU.</w:t>
      </w:r>
    </w:p>
    <w:p w:rsidR="003E7E6C" w:rsidRDefault="003E7E6C">
      <w:pPr>
        <w:spacing w:before="0"/>
        <w:ind w:left="0"/>
        <w:jc w:val="left"/>
        <w:rPr>
          <w:rFonts w:eastAsia="SimHei"/>
          <w:kern w:val="0"/>
        </w:rPr>
      </w:pPr>
      <w:r>
        <w:rPr>
          <w:bCs/>
        </w:rPr>
        <w:br w:type="page"/>
      </w:r>
    </w:p>
    <w:p w:rsidR="00747490" w:rsidRDefault="008919F8">
      <w:pPr>
        <w:pStyle w:val="Heading2"/>
      </w:pPr>
      <w:bookmarkStart w:id="5" w:name="_Toc342565209"/>
      <w:r w:rsidRPr="003345BB">
        <w:rPr>
          <w:lang w:val="zh-CN"/>
        </w:rPr>
        <w:lastRenderedPageBreak/>
        <w:t xml:space="preserve">OSPF </w:t>
      </w:r>
      <w:r w:rsidR="00B920A0">
        <w:t>n</w:t>
      </w:r>
      <w:r w:rsidR="00662F64">
        <w:t>eighbor</w:t>
      </w:r>
      <w:r w:rsidR="00662F64" w:rsidRPr="003345BB">
        <w:rPr>
          <w:lang w:val="zh-CN"/>
        </w:rPr>
        <w:t xml:space="preserve"> </w:t>
      </w:r>
      <w:r w:rsidR="001F61CB">
        <w:t>table does not display adjoining router</w:t>
      </w:r>
      <w:bookmarkEnd w:id="5"/>
    </w:p>
    <w:p w:rsidR="001A54A8" w:rsidRDefault="008919F8" w:rsidP="008919F8">
      <w:pPr>
        <w:widowControl w:val="0"/>
        <w:autoSpaceDE w:val="0"/>
        <w:autoSpaceDN w:val="0"/>
        <w:adjustRightInd w:val="0"/>
        <w:rPr>
          <w:bCs/>
        </w:rPr>
      </w:pPr>
      <w:r>
        <w:rPr>
          <w:bCs/>
        </w:rPr>
        <w:t xml:space="preserve">This is a major problem in OSPF network. If the </w:t>
      </w:r>
      <w:r w:rsidR="00B920A0">
        <w:rPr>
          <w:bCs/>
        </w:rPr>
        <w:t>n</w:t>
      </w:r>
      <w:r>
        <w:rPr>
          <w:bCs/>
        </w:rPr>
        <w:t>eighbor table does not display the adjoining router, it means either Hello packets are not being exchanged or it is being blocked or dropped between the two routers.</w:t>
      </w:r>
      <w:r w:rsidR="00B920A0">
        <w:rPr>
          <w:bCs/>
        </w:rPr>
        <w:t xml:space="preserve"> There could be various reasons behind this behavior. It could be a layer 1 / 2 pr</w:t>
      </w:r>
      <w:r w:rsidR="006D7750">
        <w:rPr>
          <w:bCs/>
        </w:rPr>
        <w:t>oblem or a configuration mistake</w:t>
      </w:r>
      <w:r w:rsidR="00B920A0">
        <w:rPr>
          <w:bCs/>
        </w:rPr>
        <w:t>.</w:t>
      </w:r>
    </w:p>
    <w:p w:rsidR="008919F8" w:rsidRDefault="00CF0710" w:rsidP="008919F8">
      <w:pPr>
        <w:widowControl w:val="0"/>
        <w:autoSpaceDE w:val="0"/>
        <w:autoSpaceDN w:val="0"/>
        <w:adjustRightInd w:val="0"/>
        <w:rPr>
          <w:bCs/>
        </w:rPr>
      </w:pPr>
      <w:r>
        <w:rPr>
          <w:bCs/>
        </w:rPr>
        <w:t>Some</w:t>
      </w:r>
      <w:r w:rsidR="008919F8">
        <w:rPr>
          <w:bCs/>
        </w:rPr>
        <w:t xml:space="preserve"> reasons why an OSPF </w:t>
      </w:r>
      <w:r w:rsidR="00B920A0">
        <w:rPr>
          <w:bCs/>
        </w:rPr>
        <w:t>n</w:t>
      </w:r>
      <w:r w:rsidR="008919F8">
        <w:rPr>
          <w:bCs/>
        </w:rPr>
        <w:t xml:space="preserve">eighbor table does not display the adjoining </w:t>
      </w:r>
      <w:r w:rsidR="00B920A0">
        <w:rPr>
          <w:bCs/>
        </w:rPr>
        <w:t>r</w:t>
      </w:r>
      <w:r w:rsidR="008919F8">
        <w:rPr>
          <w:bCs/>
        </w:rPr>
        <w:t>outer as its neighbor</w:t>
      </w:r>
      <w:r>
        <w:rPr>
          <w:bCs/>
        </w:rPr>
        <w:t xml:space="preserve"> are:</w:t>
      </w:r>
    </w:p>
    <w:p w:rsidR="00F81DE2" w:rsidRDefault="008919F8">
      <w:pPr>
        <w:pStyle w:val="Itemstep"/>
      </w:pPr>
      <w:r>
        <w:t>OSPF is not enabled on the router</w:t>
      </w:r>
    </w:p>
    <w:p w:rsidR="00F81DE2" w:rsidRDefault="008919F8">
      <w:pPr>
        <w:pStyle w:val="Itemstep"/>
      </w:pPr>
      <w:r>
        <w:t>OSPF is not enabled on the interface</w:t>
      </w:r>
    </w:p>
    <w:p w:rsidR="00F81DE2" w:rsidRDefault="008919F8">
      <w:pPr>
        <w:pStyle w:val="Itemstep"/>
      </w:pPr>
      <w:r>
        <w:t>OSPF interface is down. Layer 1 /2 problem</w:t>
      </w:r>
    </w:p>
    <w:p w:rsidR="00F81DE2" w:rsidRDefault="008919F8">
      <w:pPr>
        <w:pStyle w:val="Itemstep"/>
      </w:pPr>
      <w:r>
        <w:t>Area ID mismatch between the interfaces</w:t>
      </w:r>
    </w:p>
    <w:p w:rsidR="00F81DE2" w:rsidRDefault="008919F8">
      <w:pPr>
        <w:pStyle w:val="Itemstep"/>
      </w:pPr>
      <w:r>
        <w:t>Subnet mask mismatch between the interfaces</w:t>
      </w:r>
    </w:p>
    <w:p w:rsidR="00F81DE2" w:rsidRDefault="008919F8">
      <w:pPr>
        <w:pStyle w:val="Itemstep"/>
      </w:pPr>
      <w:r>
        <w:t>Hello and Dead timer configured on the routers do not match</w:t>
      </w:r>
    </w:p>
    <w:p w:rsidR="00F81DE2" w:rsidRDefault="008919F8">
      <w:pPr>
        <w:pStyle w:val="Itemstep"/>
      </w:pPr>
      <w:r>
        <w:t>OSPF authentication is enabled on one router and disabled on another</w:t>
      </w:r>
    </w:p>
    <w:p w:rsidR="00F81DE2" w:rsidRDefault="008919F8">
      <w:pPr>
        <w:pStyle w:val="Itemstep"/>
      </w:pPr>
      <w:r>
        <w:t>OSPF authentication-mode configured on both routers do not match</w:t>
      </w:r>
    </w:p>
    <w:p w:rsidR="00F81DE2" w:rsidRDefault="008919F8">
      <w:pPr>
        <w:pStyle w:val="Itemstep"/>
      </w:pPr>
      <w:r>
        <w:t>OSPF authentication-key configured on both routers do not match</w:t>
      </w:r>
    </w:p>
    <w:p w:rsidR="00F81DE2" w:rsidRDefault="008919F8">
      <w:pPr>
        <w:pStyle w:val="Itemstep"/>
      </w:pPr>
      <w:r>
        <w:t>OSPF interface is configured as silent-interface</w:t>
      </w:r>
    </w:p>
    <w:p w:rsidR="00F81DE2" w:rsidRDefault="008919F8">
      <w:pPr>
        <w:pStyle w:val="Itemstep"/>
      </w:pPr>
      <w:r>
        <w:t>ACL is blocking OSPF traffic</w:t>
      </w:r>
    </w:p>
    <w:p w:rsidR="00F81DE2" w:rsidRDefault="008919F8">
      <w:pPr>
        <w:pStyle w:val="Itemstep"/>
      </w:pPr>
      <w:r>
        <w:t>Stub/NSSA flag is set on one router and not set on another router</w:t>
      </w:r>
    </w:p>
    <w:p w:rsidR="00F81DE2" w:rsidRDefault="008919F8">
      <w:pPr>
        <w:pStyle w:val="Itemstep"/>
      </w:pPr>
      <w:r>
        <w:t>Same Router ID configured on both routers</w:t>
      </w:r>
    </w:p>
    <w:p w:rsidR="00F81DE2" w:rsidRDefault="00007950">
      <w:pPr>
        <w:pStyle w:val="Itemstep"/>
      </w:pPr>
      <w:r>
        <w:t>Different network-type configured under interfaces</w:t>
      </w:r>
    </w:p>
    <w:p w:rsidR="00F81DE2" w:rsidRDefault="008919F8">
      <w:r>
        <w:t xml:space="preserve">The following flowchart demonstrates a step-by-step troubleshooting method to diagnose the problem. </w:t>
      </w:r>
    </w:p>
    <w:p w:rsidR="008919F8" w:rsidRDefault="008919F8" w:rsidP="008919F8">
      <w:pPr>
        <w:widowControl w:val="0"/>
        <w:autoSpaceDE w:val="0"/>
        <w:autoSpaceDN w:val="0"/>
        <w:adjustRightInd w:val="0"/>
        <w:rPr>
          <w:bCs/>
        </w:rPr>
      </w:pPr>
      <w:r>
        <w:rPr>
          <w:bCs/>
        </w:rPr>
        <w:t>Sections following the flowchart discuss each problem in detail.</w:t>
      </w:r>
    </w:p>
    <w:p w:rsidR="002F092C" w:rsidRDefault="007D783A" w:rsidP="008919F8">
      <w:pPr>
        <w:widowControl w:val="0"/>
        <w:autoSpaceDE w:val="0"/>
        <w:autoSpaceDN w:val="0"/>
        <w:adjustRightInd w:val="0"/>
        <w:rPr>
          <w:bCs/>
        </w:rPr>
      </w:pPr>
      <w:r w:rsidRPr="00735A58">
        <w:rPr>
          <w:bCs/>
          <w:noProof/>
          <w:lang w:eastAsia="en-US"/>
        </w:rPr>
        <w:lastRenderedPageBreak/>
        <w:drawing>
          <wp:anchor distT="0" distB="0" distL="114300" distR="114300" simplePos="0" relativeHeight="251915264" behindDoc="0" locked="0" layoutInCell="1" allowOverlap="1">
            <wp:simplePos x="0" y="0"/>
            <wp:positionH relativeFrom="margin">
              <wp:align>left</wp:align>
            </wp:positionH>
            <wp:positionV relativeFrom="margin">
              <wp:align>center</wp:align>
            </wp:positionV>
            <wp:extent cx="6242050" cy="7195820"/>
            <wp:effectExtent l="19050" t="0" r="6350" b="0"/>
            <wp:wrapSquare wrapText="bothSides"/>
            <wp:docPr id="29" name="Picture 28" descr="flow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1.png"/>
                    <pic:cNvPicPr/>
                  </pic:nvPicPr>
                  <pic:blipFill>
                    <a:blip r:embed="rId17" cstate="print"/>
                    <a:stretch>
                      <a:fillRect/>
                    </a:stretch>
                  </pic:blipFill>
                  <pic:spPr>
                    <a:xfrm>
                      <a:off x="0" y="0"/>
                      <a:ext cx="6242050" cy="7195820"/>
                    </a:xfrm>
                    <a:prstGeom prst="rect">
                      <a:avLst/>
                    </a:prstGeom>
                  </pic:spPr>
                </pic:pic>
              </a:graphicData>
            </a:graphic>
          </wp:anchor>
        </w:drawing>
      </w:r>
    </w:p>
    <w:p w:rsidR="00747490" w:rsidRPr="000F1061" w:rsidRDefault="003E07BB">
      <w:pPr>
        <w:pStyle w:val="Heading3"/>
      </w:pPr>
      <w:bookmarkStart w:id="6" w:name="_Toc342565210"/>
      <w:r w:rsidRPr="000F1061">
        <w:t>Problem</w:t>
      </w:r>
      <w:r w:rsidRPr="000F1061">
        <w:rPr>
          <w:lang w:val="zh-CN"/>
        </w:rPr>
        <w:t xml:space="preserve"> 1: </w:t>
      </w:r>
      <w:r w:rsidR="000A2ED8">
        <w:t xml:space="preserve">Flowchart </w:t>
      </w:r>
      <w:r w:rsidRPr="000F1061">
        <w:rPr>
          <w:lang w:val="zh-CN"/>
        </w:rPr>
        <w:t xml:space="preserve">OSPF is </w:t>
      </w:r>
      <w:r w:rsidRPr="000F1061">
        <w:t>not enabled on the Router</w:t>
      </w:r>
      <w:bookmarkEnd w:id="6"/>
    </w:p>
    <w:p w:rsidR="00B920A0" w:rsidRDefault="00B920A0" w:rsidP="00F714BC">
      <w:pPr>
        <w:widowControl w:val="0"/>
        <w:autoSpaceDE w:val="0"/>
        <w:autoSpaceDN w:val="0"/>
        <w:adjustRightInd w:val="0"/>
        <w:rPr>
          <w:bCs/>
        </w:rPr>
      </w:pPr>
    </w:p>
    <w:p w:rsidR="00B920A0" w:rsidRDefault="00B920A0" w:rsidP="00F714BC">
      <w:pPr>
        <w:widowControl w:val="0"/>
        <w:autoSpaceDE w:val="0"/>
        <w:autoSpaceDN w:val="0"/>
        <w:adjustRightInd w:val="0"/>
        <w:rPr>
          <w:bCs/>
        </w:rPr>
      </w:pPr>
    </w:p>
    <w:p w:rsidR="008931D3" w:rsidRDefault="008931D3" w:rsidP="008931D3">
      <w:pPr>
        <w:widowControl w:val="0"/>
        <w:autoSpaceDE w:val="0"/>
        <w:autoSpaceDN w:val="0"/>
        <w:adjustRightInd w:val="0"/>
        <w:ind w:left="0"/>
        <w:rPr>
          <w:bCs/>
        </w:rPr>
      </w:pPr>
    </w:p>
    <w:p w:rsidR="00B920A0" w:rsidRDefault="00B920A0" w:rsidP="00B920A0">
      <w:pPr>
        <w:pStyle w:val="Heading3"/>
      </w:pPr>
      <w:bookmarkStart w:id="7" w:name="_Toc342565211"/>
      <w:r w:rsidRPr="00DB20A5">
        <w:t>Problem</w:t>
      </w:r>
      <w:r w:rsidRPr="00DB20A5">
        <w:rPr>
          <w:lang w:val="zh-CN"/>
        </w:rPr>
        <w:t xml:space="preserve"> 1: OSPF is </w:t>
      </w:r>
      <w:r w:rsidRPr="00DB20A5">
        <w:t>not enabled on the Router</w:t>
      </w:r>
      <w:bookmarkEnd w:id="7"/>
    </w:p>
    <w:p w:rsidR="00B920A0" w:rsidRDefault="00B920A0" w:rsidP="00F714BC">
      <w:pPr>
        <w:widowControl w:val="0"/>
        <w:autoSpaceDE w:val="0"/>
        <w:autoSpaceDN w:val="0"/>
        <w:adjustRightInd w:val="0"/>
        <w:rPr>
          <w:bCs/>
        </w:rPr>
      </w:pPr>
    </w:p>
    <w:p w:rsidR="00F714BC" w:rsidRPr="000F1061" w:rsidRDefault="008931D3" w:rsidP="00F714BC">
      <w:pPr>
        <w:widowControl w:val="0"/>
        <w:autoSpaceDE w:val="0"/>
        <w:autoSpaceDN w:val="0"/>
        <w:adjustRightInd w:val="0"/>
        <w:rPr>
          <w:bCs/>
        </w:rPr>
      </w:pPr>
      <w:r w:rsidRPr="000F1061">
        <w:rPr>
          <w:bCs/>
        </w:rPr>
        <w:t xml:space="preserve">OSPF is not enabled on R2. As a result, Router R1 is not able to form a neighbor relation with R2, as shown in </w:t>
      </w:r>
      <w:fldSimple w:instr=" REF _Ref333842010 \r \h  \* MERGEFORMAT ">
        <w:r w:rsidR="001B502D" w:rsidRPr="000F1061">
          <w:rPr>
            <w:rStyle w:val="Reference-R0G144B200"/>
          </w:rPr>
          <w:t>Figure 1</w:t>
        </w:r>
      </w:fldSimple>
      <w:r w:rsidRPr="000F1061">
        <w:rPr>
          <w:bCs/>
        </w:rPr>
        <w:t>.</w:t>
      </w:r>
    </w:p>
    <w:p w:rsidR="0005405E" w:rsidRPr="00B920A0" w:rsidRDefault="0005405E" w:rsidP="0005405E">
      <w:pPr>
        <w:widowControl w:val="0"/>
        <w:autoSpaceDE w:val="0"/>
        <w:autoSpaceDN w:val="0"/>
        <w:adjustRightInd w:val="0"/>
      </w:pPr>
      <w:r>
        <w:rPr>
          <w:bCs/>
        </w:rPr>
        <w:t>In a large network containing 300-400 routers, configuring OSPF on all these routers is a big task. If any one of the routers is not configured, this can lead to various routing issues.</w:t>
      </w:r>
    </w:p>
    <w:p w:rsidR="008931D3" w:rsidRDefault="008931D3" w:rsidP="008931D3">
      <w:pPr>
        <w:widowControl w:val="0"/>
        <w:autoSpaceDE w:val="0"/>
        <w:autoSpaceDN w:val="0"/>
        <w:adjustRightInd w:val="0"/>
        <w:ind w:left="0"/>
        <w:rPr>
          <w:bCs/>
        </w:rPr>
      </w:pPr>
    </w:p>
    <w:p w:rsidR="00747490" w:rsidRDefault="00D4538D">
      <w:pPr>
        <w:pStyle w:val="FigureDescription"/>
      </w:pPr>
      <w:bookmarkStart w:id="8" w:name="_Ref333842010"/>
      <w:r>
        <w:t>OSPF not enabled</w:t>
      </w:r>
      <w:bookmarkEnd w:id="8"/>
    </w:p>
    <w:p w:rsidR="00747490" w:rsidRDefault="00747490"/>
    <w:p w:rsidR="003E7E6C" w:rsidRDefault="007D783A" w:rsidP="008919F8">
      <w:pPr>
        <w:widowControl w:val="0"/>
        <w:autoSpaceDE w:val="0"/>
        <w:autoSpaceDN w:val="0"/>
        <w:adjustRightInd w:val="0"/>
      </w:pPr>
      <w:r>
        <w:rPr>
          <w:noProof/>
          <w:lang w:eastAsia="en-US"/>
        </w:rPr>
        <w:drawing>
          <wp:inline distT="0" distB="0" distL="0" distR="0">
            <wp:extent cx="3474646" cy="1579418"/>
            <wp:effectExtent l="19050" t="0" r="0" b="0"/>
            <wp:docPr id="229" name="Picture 228" descr="Figur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png"/>
                    <pic:cNvPicPr/>
                  </pic:nvPicPr>
                  <pic:blipFill>
                    <a:blip r:embed="rId18" cstate="print"/>
                    <a:stretch>
                      <a:fillRect/>
                    </a:stretch>
                  </pic:blipFill>
                  <pic:spPr>
                    <a:xfrm>
                      <a:off x="0" y="0"/>
                      <a:ext cx="3476625" cy="1580318"/>
                    </a:xfrm>
                    <a:prstGeom prst="rect">
                      <a:avLst/>
                    </a:prstGeom>
                  </pic:spPr>
                </pic:pic>
              </a:graphicData>
            </a:graphic>
          </wp:inline>
        </w:drawing>
      </w:r>
    </w:p>
    <w:p w:rsidR="008931D3" w:rsidRPr="000F1061" w:rsidRDefault="008919F8" w:rsidP="008931D3">
      <w:pPr>
        <w:widowControl w:val="0"/>
        <w:autoSpaceDE w:val="0"/>
        <w:autoSpaceDN w:val="0"/>
        <w:adjustRightInd w:val="0"/>
      </w:pPr>
      <w:r>
        <w:br w:type="textWrapping" w:clear="all"/>
      </w:r>
      <w:r w:rsidR="008931D3" w:rsidRPr="000F1061">
        <w:rPr>
          <w:bCs/>
        </w:rPr>
        <w:t>In a large network containing 300-400 routers, configuring OSPF on all these routers is a big task. If any one of the routers is not configured, this can lead to various routing issues.</w:t>
      </w:r>
    </w:p>
    <w:p w:rsidR="00F81DE2" w:rsidRDefault="00657C49">
      <w:pPr>
        <w:pStyle w:val="Heading4"/>
      </w:pPr>
      <w:r w:rsidRPr="00657C49">
        <w:t>P</w:t>
      </w:r>
      <w:r w:rsidR="00716499">
        <w:t>roblem</w:t>
      </w:r>
    </w:p>
    <w:p w:rsidR="00F81DE2" w:rsidRDefault="00657C49">
      <w:pPr>
        <w:rPr>
          <w:rStyle w:val="BoldText"/>
          <w:rFonts w:eastAsia="SimHei"/>
          <w:bCs/>
          <w:noProof/>
          <w:kern w:val="0"/>
          <w:sz w:val="22"/>
          <w:szCs w:val="22"/>
        </w:rPr>
      </w:pPr>
      <w:r w:rsidRPr="00657C49">
        <w:rPr>
          <w:rStyle w:val="BoldText"/>
        </w:rPr>
        <w:t>The Neighbor table of R1 does not display R2</w:t>
      </w:r>
    </w:p>
    <w:p w:rsidR="008919F8" w:rsidRDefault="00BE1976" w:rsidP="008919F8">
      <w:pPr>
        <w:widowControl w:val="0"/>
        <w:autoSpaceDE w:val="0"/>
        <w:autoSpaceDN w:val="0"/>
        <w:adjustRightInd w:val="0"/>
        <w:rPr>
          <w:bCs/>
        </w:rPr>
      </w:pPr>
      <w:r>
        <w:rPr>
          <w:bCs/>
        </w:rPr>
        <w:t>The following neighbor table of R1 is empty</w:t>
      </w:r>
      <w:r w:rsidR="00963DC3">
        <w:rPr>
          <w:bCs/>
        </w:rPr>
        <w:t>:</w:t>
      </w:r>
    </w:p>
    <w:p w:rsidR="004F7FE9" w:rsidRPr="00825B80" w:rsidRDefault="004F7FE9" w:rsidP="008919F8">
      <w:pPr>
        <w:widowControl w:val="0"/>
        <w:autoSpaceDE w:val="0"/>
        <w:autoSpaceDN w:val="0"/>
        <w:adjustRightInd w:val="0"/>
        <w:rPr>
          <w:bCs/>
        </w:rPr>
      </w:pPr>
    </w:p>
    <w:p w:rsidR="008931D3" w:rsidRDefault="00657C49" w:rsidP="008931D3">
      <w:pPr>
        <w:pStyle w:val="TerminalDisplay"/>
      </w:pPr>
      <w:r w:rsidRPr="00657C49">
        <w:rPr>
          <w:rStyle w:val="StyleLatinCourierNewDarkRed"/>
        </w:rPr>
        <w:t xml:space="preserve"> </w:t>
      </w:r>
      <w:r w:rsidRPr="00657C49">
        <w:t xml:space="preserve">[R1]disp ospf peer                                                                                                                       </w:t>
      </w:r>
    </w:p>
    <w:p w:rsidR="008931D3" w:rsidRDefault="00657C49" w:rsidP="008931D3">
      <w:pPr>
        <w:pStyle w:val="TerminalDisplay"/>
      </w:pPr>
      <w:r w:rsidRPr="00657C49">
        <w:t xml:space="preserve">                   OSPF Process 1 with Router ID 1.1.1.1                        </w:t>
      </w:r>
    </w:p>
    <w:p w:rsidR="008931D3" w:rsidRDefault="00657C49" w:rsidP="008931D3">
      <w:pPr>
        <w:pStyle w:val="TerminalDisplay"/>
      </w:pPr>
      <w:r w:rsidRPr="00657C49">
        <w:t xml:space="preserve">                        Neighbor Brief Information  </w:t>
      </w:r>
    </w:p>
    <w:p w:rsidR="008931D3" w:rsidRDefault="00657C49" w:rsidP="008931D3">
      <w:pPr>
        <w:pStyle w:val="TerminalDisplay"/>
      </w:pPr>
      <w:r w:rsidRPr="00657C49">
        <w:t xml:space="preserve">     </w:t>
      </w:r>
    </w:p>
    <w:p w:rsidR="00F81DE2" w:rsidRDefault="00C44074">
      <w:pPr>
        <w:pStyle w:val="Spacer"/>
      </w:pPr>
      <w:r>
        <w:tab/>
      </w:r>
    </w:p>
    <w:tbl>
      <w:tblPr>
        <w:tblW w:w="9144"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47"/>
        <w:gridCol w:w="8697"/>
      </w:tblGrid>
      <w:tr w:rsidR="00DA499D" w:rsidRPr="008577DB" w:rsidTr="00546284">
        <w:trPr>
          <w:cantSplit/>
          <w:trHeight w:val="260"/>
        </w:trPr>
        <w:tc>
          <w:tcPr>
            <w:tcW w:w="447" w:type="dxa"/>
            <w:tcBorders>
              <w:top w:val="nil"/>
              <w:left w:val="nil"/>
              <w:bottom w:val="nil"/>
              <w:right w:val="nil"/>
              <w:tl2br w:val="nil"/>
              <w:tr2bl w:val="nil"/>
            </w:tcBorders>
          </w:tcPr>
          <w:p w:rsidR="00DA499D" w:rsidRDefault="00DA499D" w:rsidP="00546284">
            <w:pPr>
              <w:pStyle w:val="NotesIcons"/>
            </w:pPr>
          </w:p>
        </w:tc>
        <w:tc>
          <w:tcPr>
            <w:tcW w:w="8696" w:type="dxa"/>
          </w:tcPr>
          <w:p w:rsidR="00DA499D" w:rsidRPr="00440644" w:rsidRDefault="00DA499D" w:rsidP="00546284">
            <w:pPr>
              <w:pStyle w:val="NotesHeading"/>
            </w:pPr>
            <w:r w:rsidRPr="00440644">
              <w:t>NOTE:</w:t>
            </w:r>
          </w:p>
          <w:p w:rsidR="00DA499D" w:rsidRDefault="00DA499D" w:rsidP="004F1D64">
            <w:pPr>
              <w:pStyle w:val="NotesText"/>
            </w:pPr>
            <w:r w:rsidRPr="00825B80">
              <w:t xml:space="preserve">When </w:t>
            </w:r>
            <w:r>
              <w:t>the router at one end</w:t>
            </w:r>
            <w:r w:rsidRPr="00825B80">
              <w:t xml:space="preserve"> shows empty neighbor table, it</w:t>
            </w:r>
            <w:r>
              <w:t xml:space="preserve"> is advised to check the neighbor</w:t>
            </w:r>
            <w:r w:rsidRPr="00825B80">
              <w:t xml:space="preserve"> table of the </w:t>
            </w:r>
            <w:r>
              <w:t xml:space="preserve">router at the </w:t>
            </w:r>
            <w:r w:rsidRPr="00825B80">
              <w:t>other end</w:t>
            </w:r>
            <w:r>
              <w:t xml:space="preserve"> </w:t>
            </w:r>
            <w:r w:rsidRPr="00825B80">
              <w:t>a</w:t>
            </w:r>
            <w:r>
              <w:t>s well because, sometimes the</w:t>
            </w:r>
            <w:r w:rsidRPr="00825B80">
              <w:t xml:space="preserve"> </w:t>
            </w:r>
            <w:r>
              <w:t xml:space="preserve">router at the </w:t>
            </w:r>
            <w:r w:rsidRPr="00825B80">
              <w:t>other end w</w:t>
            </w:r>
            <w:r>
              <w:t>ould be stuck at INIT</w:t>
            </w:r>
            <w:r w:rsidRPr="00825B80">
              <w:t xml:space="preserve"> state. If that is the case, then the reason could vary as well as the troubleshooting method.</w:t>
            </w:r>
          </w:p>
        </w:tc>
      </w:tr>
    </w:tbl>
    <w:p w:rsidR="0005405E" w:rsidRPr="0005405E" w:rsidRDefault="0005405E">
      <w:pPr>
        <w:pStyle w:val="Heading4"/>
        <w:rPr>
          <w:bCs w:val="0"/>
        </w:rPr>
      </w:pPr>
    </w:p>
    <w:p w:rsidR="00747490" w:rsidRDefault="00DA499D">
      <w:pPr>
        <w:pStyle w:val="Heading4"/>
        <w:rPr>
          <w:bCs w:val="0"/>
        </w:rPr>
      </w:pPr>
      <w:r>
        <w:t xml:space="preserve"> </w:t>
      </w:r>
      <w:r w:rsidR="00657C49" w:rsidRPr="00657C49">
        <w:t>D</w:t>
      </w:r>
      <w:r w:rsidR="00927D56" w:rsidRPr="00927D56">
        <w:t>iagnosis</w:t>
      </w:r>
    </w:p>
    <w:p w:rsidR="008919F8" w:rsidRPr="008B10AD" w:rsidRDefault="008919F8" w:rsidP="008919F8">
      <w:pPr>
        <w:widowControl w:val="0"/>
        <w:autoSpaceDE w:val="0"/>
        <w:autoSpaceDN w:val="0"/>
        <w:adjustRightInd w:val="0"/>
        <w:rPr>
          <w:bCs/>
        </w:rPr>
      </w:pPr>
      <w:r>
        <w:rPr>
          <w:bCs/>
        </w:rPr>
        <w:t>C</w:t>
      </w:r>
      <w:r w:rsidRPr="00825B80">
        <w:rPr>
          <w:bCs/>
        </w:rPr>
        <w:t xml:space="preserve">heck the </w:t>
      </w:r>
      <w:r>
        <w:rPr>
          <w:bCs/>
        </w:rPr>
        <w:t xml:space="preserve">OSPF </w:t>
      </w:r>
      <w:r w:rsidRPr="00825B80">
        <w:rPr>
          <w:bCs/>
        </w:rPr>
        <w:t xml:space="preserve">peer table of </w:t>
      </w:r>
      <w:r w:rsidR="008D0C88">
        <w:rPr>
          <w:bCs/>
        </w:rPr>
        <w:t>Router R2</w:t>
      </w:r>
      <w:r>
        <w:rPr>
          <w:bCs/>
        </w:rPr>
        <w:t xml:space="preserve">. Use the command </w:t>
      </w:r>
      <w:r w:rsidR="008931D3" w:rsidRPr="008931D3">
        <w:rPr>
          <w:b/>
        </w:rPr>
        <w:t>display ospf peer</w:t>
      </w:r>
      <w:r>
        <w:rPr>
          <w:bCs/>
        </w:rPr>
        <w:t xml:space="preserve"> to check the output of neighbor table</w:t>
      </w:r>
    </w:p>
    <w:p w:rsidR="008919F8" w:rsidRPr="00056ED1" w:rsidRDefault="008919F8" w:rsidP="008919F8">
      <w:pPr>
        <w:widowControl w:val="0"/>
        <w:autoSpaceDE w:val="0"/>
        <w:autoSpaceDN w:val="0"/>
        <w:adjustRightInd w:val="0"/>
        <w:rPr>
          <w:rStyle w:val="StyleLatinCourierNewDarkRed"/>
        </w:rPr>
      </w:pPr>
    </w:p>
    <w:p w:rsidR="008931D3" w:rsidRDefault="00657C49" w:rsidP="008931D3">
      <w:pPr>
        <w:pStyle w:val="TerminalDisplay"/>
      </w:pPr>
      <w:r w:rsidRPr="00657C49">
        <w:t xml:space="preserve">[R2]disp ospf peer                                                              </w:t>
      </w:r>
    </w:p>
    <w:p w:rsidR="008931D3" w:rsidRDefault="00657C49" w:rsidP="000F1061">
      <w:pPr>
        <w:widowControl w:val="0"/>
        <w:autoSpaceDE w:val="0"/>
        <w:autoSpaceDN w:val="0"/>
        <w:adjustRightInd w:val="0"/>
        <w:ind w:left="0" w:firstLine="720"/>
      </w:pPr>
      <w:r w:rsidRPr="00657C49">
        <w:lastRenderedPageBreak/>
        <w:t xml:space="preserve">Info: OSPF routing process is not enabled </w:t>
      </w:r>
    </w:p>
    <w:p w:rsidR="00747490" w:rsidRDefault="008919F8">
      <w:pPr>
        <w:rPr>
          <w:lang w:val="zh-CN"/>
        </w:rPr>
      </w:pPr>
      <w:r w:rsidRPr="00825B80">
        <w:rPr>
          <w:lang w:val="zh-CN"/>
        </w:rPr>
        <w:t xml:space="preserve">R2 shows that OSPF </w:t>
      </w:r>
      <w:r w:rsidRPr="00825B80">
        <w:t xml:space="preserve">routing process </w:t>
      </w:r>
      <w:r w:rsidRPr="00825B80">
        <w:rPr>
          <w:lang w:val="zh-CN"/>
        </w:rPr>
        <w:t xml:space="preserve">is </w:t>
      </w:r>
      <w:r w:rsidRPr="00825B80">
        <w:t>disabled</w:t>
      </w:r>
      <w:r w:rsidRPr="00825B80">
        <w:rPr>
          <w:lang w:val="zh-CN"/>
        </w:rPr>
        <w:t xml:space="preserve"> on the router</w:t>
      </w:r>
    </w:p>
    <w:p w:rsidR="00747490" w:rsidRDefault="00927D56">
      <w:pPr>
        <w:pStyle w:val="Heading4"/>
        <w:rPr>
          <w:bCs w:val="0"/>
        </w:rPr>
      </w:pPr>
      <w:r w:rsidRPr="00927D56">
        <w:t>R</w:t>
      </w:r>
      <w:r w:rsidR="00716499" w:rsidRPr="00716499">
        <w:t>esolution</w:t>
      </w:r>
    </w:p>
    <w:p w:rsidR="00747490" w:rsidRDefault="008919F8">
      <w:r w:rsidRPr="00825B80">
        <w:t>Enable OSPF on Router R2</w:t>
      </w:r>
      <w:r>
        <w:t>.</w:t>
      </w:r>
    </w:p>
    <w:p w:rsidR="00747490" w:rsidRDefault="008919F8">
      <w:r>
        <w:t xml:space="preserve">To enable OSPF on a router, input the command </w:t>
      </w:r>
      <w:r w:rsidRPr="00391BF1">
        <w:rPr>
          <w:b/>
        </w:rPr>
        <w:t>ospf</w:t>
      </w:r>
      <w:r>
        <w:t xml:space="preserve"> followed by </w:t>
      </w:r>
      <w:r w:rsidRPr="00391BF1">
        <w:rPr>
          <w:b/>
        </w:rPr>
        <w:t>process id</w:t>
      </w:r>
      <w:r>
        <w:rPr>
          <w:b/>
        </w:rPr>
        <w:t xml:space="preserve">. </w:t>
      </w:r>
      <w:r>
        <w:t xml:space="preserve">The process id is local to the router and can vary on both routers. Create areas under OSPF configuration mode and include the interface under correct area. </w:t>
      </w:r>
      <w:r w:rsidR="00696C03">
        <w:t>The</w:t>
      </w:r>
      <w:r>
        <w:t xml:space="preserve"> interfaces on both ends must be included under the same area or else neighbor relation never come</w:t>
      </w:r>
      <w:r w:rsidR="00696C03">
        <w:t>s</w:t>
      </w:r>
      <w:r>
        <w:t xml:space="preserve"> up. In </w:t>
      </w:r>
      <w:r w:rsidR="00696C03">
        <w:t xml:space="preserve">the </w:t>
      </w:r>
      <w:r>
        <w:t>example</w:t>
      </w:r>
      <w:r w:rsidR="00696C03">
        <w:t>,</w:t>
      </w:r>
      <w:r>
        <w:t xml:space="preserve"> both R1 and R2 are included under area 0.</w:t>
      </w:r>
    </w:p>
    <w:p w:rsidR="008919F8" w:rsidRDefault="00767BB7" w:rsidP="008919F8">
      <w:pPr>
        <w:widowControl w:val="0"/>
        <w:autoSpaceDE w:val="0"/>
        <w:autoSpaceDN w:val="0"/>
        <w:adjustRightInd w:val="0"/>
        <w:rPr>
          <w:bCs/>
        </w:rPr>
      </w:pPr>
      <w:r>
        <w:rPr>
          <w:bCs/>
        </w:rPr>
        <w:t>The commands configured on R2 are as follows:</w:t>
      </w:r>
    </w:p>
    <w:p w:rsidR="004F7FE9" w:rsidRPr="00825B80" w:rsidRDefault="004F7FE9" w:rsidP="008919F8">
      <w:pPr>
        <w:widowControl w:val="0"/>
        <w:autoSpaceDE w:val="0"/>
        <w:autoSpaceDN w:val="0"/>
        <w:adjustRightInd w:val="0"/>
        <w:rPr>
          <w:bCs/>
        </w:rPr>
      </w:pPr>
    </w:p>
    <w:p w:rsidR="008931D3" w:rsidRDefault="00657C49" w:rsidP="008931D3">
      <w:pPr>
        <w:pStyle w:val="TerminalDisplay"/>
      </w:pPr>
      <w:r w:rsidRPr="00657C49">
        <w:t>[R2] router id 2.2.2.2</w:t>
      </w:r>
    </w:p>
    <w:p w:rsidR="008931D3" w:rsidRDefault="00657C49" w:rsidP="008931D3">
      <w:pPr>
        <w:pStyle w:val="TerminalDisplay"/>
      </w:pPr>
      <w:r w:rsidRPr="00657C49">
        <w:t xml:space="preserve">[R2]ospf 1                                                                      </w:t>
      </w:r>
    </w:p>
    <w:p w:rsidR="008931D3" w:rsidRDefault="00657C49" w:rsidP="008931D3">
      <w:pPr>
        <w:pStyle w:val="TerminalDisplay"/>
      </w:pPr>
      <w:r w:rsidRPr="00657C49">
        <w:t xml:space="preserve">[R2-ospf-1]area 0                                                               </w:t>
      </w:r>
    </w:p>
    <w:p w:rsidR="008931D3" w:rsidRDefault="00657C49" w:rsidP="008931D3">
      <w:pPr>
        <w:pStyle w:val="TerminalDisplay"/>
      </w:pPr>
      <w:r w:rsidRPr="00657C49">
        <w:t xml:space="preserve">[R2-ospf-1-area-0.0.0.0]network 192.168.1.0 0.0.0.255     </w:t>
      </w:r>
    </w:p>
    <w:p w:rsidR="00F81DE2" w:rsidRDefault="00EC108B">
      <w:pPr>
        <w:pStyle w:val="Heading4"/>
        <w:rPr>
          <w:bCs w:val="0"/>
        </w:rPr>
      </w:pPr>
      <w:r>
        <w:t>Result</w:t>
      </w:r>
    </w:p>
    <w:p w:rsidR="008919F8" w:rsidRDefault="008919F8" w:rsidP="008919F8">
      <w:pPr>
        <w:widowControl w:val="0"/>
        <w:autoSpaceDE w:val="0"/>
        <w:autoSpaceDN w:val="0"/>
        <w:adjustRightInd w:val="0"/>
        <w:rPr>
          <w:bCs/>
        </w:rPr>
      </w:pPr>
      <w:r>
        <w:rPr>
          <w:bCs/>
        </w:rPr>
        <w:t>Now check the neighbor table of R2.</w:t>
      </w:r>
    </w:p>
    <w:p w:rsidR="004F7FE9" w:rsidRPr="00391BF1" w:rsidRDefault="004F7FE9" w:rsidP="008919F8">
      <w:pPr>
        <w:widowControl w:val="0"/>
        <w:autoSpaceDE w:val="0"/>
        <w:autoSpaceDN w:val="0"/>
        <w:adjustRightInd w:val="0"/>
        <w:rPr>
          <w:bCs/>
        </w:rPr>
      </w:pPr>
    </w:p>
    <w:p w:rsidR="008931D3" w:rsidRDefault="00657C49" w:rsidP="008931D3">
      <w:pPr>
        <w:pStyle w:val="TerminalDisplay"/>
      </w:pPr>
      <w:r w:rsidRPr="00657C49">
        <w:t xml:space="preserve">[R2]disp ospf peer                                              </w:t>
      </w:r>
    </w:p>
    <w:p w:rsidR="008931D3" w:rsidRDefault="00657C49" w:rsidP="008931D3">
      <w:pPr>
        <w:pStyle w:val="TerminalDisplay"/>
      </w:pPr>
      <w:r w:rsidRPr="00657C49">
        <w:t xml:space="preserve">                   </w:t>
      </w:r>
      <w:bookmarkStart w:id="9" w:name="_Toc333235632"/>
      <w:bookmarkStart w:id="10" w:name="_Toc333231511"/>
      <w:r w:rsidRPr="00657C49">
        <w:t xml:space="preserve">OSPF Process 1 with Router ID </w:t>
      </w:r>
      <w:bookmarkEnd w:id="9"/>
      <w:r w:rsidRPr="00657C49">
        <w:t>2.2.2.2</w:t>
      </w:r>
      <w:bookmarkEnd w:id="10"/>
      <w:r w:rsidRPr="00657C49">
        <w:t xml:space="preserve">                    </w:t>
      </w:r>
    </w:p>
    <w:p w:rsidR="008931D3" w:rsidRDefault="00657C49" w:rsidP="008931D3">
      <w:pPr>
        <w:pStyle w:val="TerminalDisplay"/>
      </w:pPr>
      <w:r w:rsidRPr="00657C49">
        <w:t xml:space="preserve">                        Neighbor Brief Information                                                                                           </w:t>
      </w:r>
    </w:p>
    <w:p w:rsidR="008931D3" w:rsidRDefault="00657C49" w:rsidP="008931D3">
      <w:pPr>
        <w:pStyle w:val="TerminalDisplay"/>
      </w:pPr>
      <w:r w:rsidRPr="00657C49">
        <w:t xml:space="preserve"> Area: 0.0.0.0                                                                  </w:t>
      </w:r>
    </w:p>
    <w:p w:rsidR="008931D3" w:rsidRDefault="00657C49" w:rsidP="008931D3">
      <w:pPr>
        <w:pStyle w:val="TerminalDisplay"/>
      </w:pPr>
      <w:r w:rsidRPr="00657C49">
        <w:t xml:space="preserve"> Router ID       Address         Pri  Dead-Time  Interface     State          </w:t>
      </w:r>
    </w:p>
    <w:p w:rsidR="008931D3" w:rsidRDefault="00657C49" w:rsidP="008931D3">
      <w:pPr>
        <w:pStyle w:val="TerminalDisplay"/>
      </w:pPr>
      <w:r w:rsidRPr="00657C49">
        <w:t xml:space="preserve"> 1.1.1.1         192.168.1.1     1    33         GE0/0         Full/DR  </w:t>
      </w:r>
    </w:p>
    <w:p w:rsidR="00F81DE2" w:rsidRDefault="008919F8">
      <w:r>
        <w:t xml:space="preserve">The neighbor table of R2 shows that it has successfully established adjacency with </w:t>
      </w:r>
      <w:r w:rsidR="00B91EBC">
        <w:t>Router R1</w:t>
      </w:r>
      <w:r>
        <w:t>.</w:t>
      </w:r>
    </w:p>
    <w:p w:rsidR="00F81DE2" w:rsidRDefault="001C7055">
      <w:pPr>
        <w:pStyle w:val="Heading3"/>
      </w:pPr>
      <w:bookmarkStart w:id="11" w:name="_Toc342565212"/>
      <w:bookmarkStart w:id="12" w:name="_Toc333235633"/>
      <w:r>
        <w:t>Problem 2: OSPF is not enabled on the interface</w:t>
      </w:r>
      <w:bookmarkEnd w:id="11"/>
    </w:p>
    <w:bookmarkEnd w:id="12"/>
    <w:p w:rsidR="00F81DE2" w:rsidRDefault="008919F8">
      <w:pPr>
        <w:pStyle w:val="Heading4"/>
      </w:pPr>
      <w:r w:rsidRPr="00DB20A5">
        <w:t>Case (i)</w:t>
      </w:r>
      <w:r>
        <w:t>:</w:t>
      </w:r>
      <w:r w:rsidRPr="00DB20A5">
        <w:t xml:space="preserve"> Network command missing</w:t>
      </w:r>
    </w:p>
    <w:p w:rsidR="00F81DE2" w:rsidRPr="00A854AB" w:rsidRDefault="009E50DB">
      <w:fldSimple w:instr=" REF _Ref334623136 \r \h  \* MERGEFORMAT ">
        <w:r w:rsidR="00474F51" w:rsidRPr="00474F51">
          <w:rPr>
            <w:rStyle w:val="Reference-R0G144B200"/>
          </w:rPr>
          <w:t>Figure 2</w:t>
        </w:r>
      </w:fldSimple>
      <w:r w:rsidR="008931D3" w:rsidRPr="00A854AB">
        <w:t xml:space="preserve"> shows two routers with OSPF running between them. R1 is trying to establish neighbor relation with R2. </w:t>
      </w:r>
    </w:p>
    <w:p w:rsidR="00F81DE2" w:rsidRDefault="00F714BC">
      <w:pPr>
        <w:pStyle w:val="FigureDescription"/>
        <w:ind w:left="879" w:firstLine="0"/>
      </w:pPr>
      <w:bookmarkStart w:id="13" w:name="_Ref334623136"/>
      <w:r>
        <w:t>OSPF not enabled on int Gi0/0</w:t>
      </w:r>
      <w:bookmarkEnd w:id="13"/>
    </w:p>
    <w:p w:rsidR="00095207" w:rsidRDefault="007D783A" w:rsidP="008919F8">
      <w:pPr>
        <w:widowControl w:val="0"/>
        <w:autoSpaceDE w:val="0"/>
        <w:autoSpaceDN w:val="0"/>
        <w:adjustRightInd w:val="0"/>
        <w:outlineLvl w:val="0"/>
        <w:rPr>
          <w:b/>
          <w:bCs/>
        </w:rPr>
      </w:pPr>
      <w:r>
        <w:rPr>
          <w:noProof/>
          <w:lang w:eastAsia="en-US"/>
        </w:rPr>
        <w:drawing>
          <wp:inline distT="0" distB="0" distL="0" distR="0">
            <wp:extent cx="4072680" cy="1662546"/>
            <wp:effectExtent l="19050" t="0" r="4020" b="0"/>
            <wp:docPr id="230" name="Picture 229" descr="Figur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png"/>
                    <pic:cNvPicPr/>
                  </pic:nvPicPr>
                  <pic:blipFill>
                    <a:blip r:embed="rId19" cstate="print"/>
                    <a:stretch>
                      <a:fillRect/>
                    </a:stretch>
                  </pic:blipFill>
                  <pic:spPr>
                    <a:xfrm>
                      <a:off x="0" y="0"/>
                      <a:ext cx="4075000" cy="1663493"/>
                    </a:xfrm>
                    <a:prstGeom prst="rect">
                      <a:avLst/>
                    </a:prstGeom>
                  </pic:spPr>
                </pic:pic>
              </a:graphicData>
            </a:graphic>
          </wp:inline>
        </w:drawing>
      </w:r>
      <w:bookmarkStart w:id="14" w:name="_Toc333231514"/>
    </w:p>
    <w:p w:rsidR="00F81DE2" w:rsidRDefault="00D2677B">
      <w:pPr>
        <w:pStyle w:val="Heading4"/>
      </w:pPr>
      <w:r>
        <w:t>Problem</w:t>
      </w:r>
    </w:p>
    <w:p w:rsidR="00F81DE2" w:rsidRDefault="00657C49">
      <w:pPr>
        <w:rPr>
          <w:rStyle w:val="BoldText"/>
        </w:rPr>
      </w:pPr>
      <w:r w:rsidRPr="00657C49">
        <w:rPr>
          <w:rStyle w:val="BoldText"/>
        </w:rPr>
        <w:t>The neighbor table of R1 does not display the RID of R2</w:t>
      </w:r>
      <w:bookmarkStart w:id="15" w:name="_Toc333231515"/>
      <w:bookmarkEnd w:id="14"/>
    </w:p>
    <w:p w:rsidR="00F81DE2" w:rsidRDefault="008919F8">
      <w:pPr>
        <w:rPr>
          <w:bCs/>
        </w:rPr>
      </w:pPr>
      <w:r w:rsidRPr="00056ED1">
        <w:rPr>
          <w:bCs/>
        </w:rPr>
        <w:lastRenderedPageBreak/>
        <w:t>Below is the output of ospf peer table of R1:</w:t>
      </w:r>
      <w:bookmarkEnd w:id="15"/>
    </w:p>
    <w:p w:rsidR="008931D3" w:rsidRDefault="00657C49" w:rsidP="008931D3">
      <w:pPr>
        <w:pStyle w:val="TerminalDisplay"/>
      </w:pPr>
      <w:r w:rsidRPr="00657C49">
        <w:t xml:space="preserve"> [R1]disp ospf peer </w:t>
      </w:r>
      <w:bookmarkStart w:id="16" w:name="_Toc333231516"/>
    </w:p>
    <w:p w:rsidR="008931D3" w:rsidRDefault="00657C49" w:rsidP="008931D3">
      <w:pPr>
        <w:pStyle w:val="TerminalDisplay"/>
        <w:ind w:left="2319" w:firstLine="561"/>
      </w:pPr>
      <w:r w:rsidRPr="00657C49">
        <w:t>OSPF Process 1 with Router ID 1.1.1.</w:t>
      </w:r>
      <w:bookmarkEnd w:id="16"/>
      <w:r w:rsidR="00350E90">
        <w:t>1</w:t>
      </w:r>
    </w:p>
    <w:p w:rsidR="008931D3" w:rsidRDefault="00657C49" w:rsidP="008931D3">
      <w:pPr>
        <w:pStyle w:val="TerminalDisplay"/>
        <w:ind w:left="3039" w:firstLine="561"/>
      </w:pPr>
      <w:r w:rsidRPr="00657C49">
        <w:t>Neighbor Brief Information</w:t>
      </w:r>
    </w:p>
    <w:p w:rsidR="00F81DE2" w:rsidRDefault="00657C49">
      <w:pPr>
        <w:pStyle w:val="Heading4"/>
        <w:rPr>
          <w:bCs w:val="0"/>
        </w:rPr>
      </w:pPr>
      <w:bookmarkStart w:id="17" w:name="_Toc333231517"/>
      <w:r w:rsidRPr="00657C49">
        <w:t>Diagnosis</w:t>
      </w:r>
      <w:bookmarkEnd w:id="17"/>
    </w:p>
    <w:p w:rsidR="008919F8" w:rsidRDefault="008919F8" w:rsidP="008919F8">
      <w:pPr>
        <w:widowControl w:val="0"/>
        <w:autoSpaceDE w:val="0"/>
        <w:autoSpaceDN w:val="0"/>
        <w:adjustRightInd w:val="0"/>
      </w:pPr>
      <w:r>
        <w:t>Check whether OSPF is enabled on the interfaces.</w:t>
      </w:r>
    </w:p>
    <w:p w:rsidR="008919F8" w:rsidRPr="003D6560" w:rsidRDefault="008919F8" w:rsidP="008919F8">
      <w:pPr>
        <w:widowControl w:val="0"/>
        <w:autoSpaceDE w:val="0"/>
        <w:autoSpaceDN w:val="0"/>
        <w:adjustRightInd w:val="0"/>
      </w:pPr>
      <w:r>
        <w:t xml:space="preserve">Use the command </w:t>
      </w:r>
      <w:r w:rsidR="008931D3" w:rsidRPr="008931D3">
        <w:rPr>
          <w:b/>
        </w:rPr>
        <w:t>disp</w:t>
      </w:r>
      <w:r w:rsidR="004F7FE9">
        <w:rPr>
          <w:b/>
        </w:rPr>
        <w:t>lay</w:t>
      </w:r>
      <w:r w:rsidR="008931D3" w:rsidRPr="008931D3">
        <w:rPr>
          <w:b/>
        </w:rPr>
        <w:t xml:space="preserve"> ospf interface &lt;interface-type&gt;&lt;interface-number</w:t>
      </w:r>
      <w:r w:rsidR="00657C49" w:rsidRPr="00657C49">
        <w:t xml:space="preserve">&gt; </w:t>
      </w:r>
      <w:r>
        <w:t>to display the OSPF status on the interface.</w:t>
      </w:r>
      <w:r w:rsidRPr="00825B80">
        <w:rPr>
          <w:lang w:val="zh-CN"/>
        </w:rPr>
        <w:t xml:space="preserve">                                              </w:t>
      </w:r>
    </w:p>
    <w:p w:rsidR="008931D3" w:rsidRDefault="00657C49" w:rsidP="008931D3">
      <w:pPr>
        <w:pStyle w:val="TerminalDisplay"/>
      </w:pPr>
      <w:r w:rsidRPr="00657C49">
        <w:t xml:space="preserve">[R1]disp ospf interface gi 0/0/0 </w:t>
      </w:r>
    </w:p>
    <w:p w:rsidR="008931D3" w:rsidRDefault="00657C49" w:rsidP="008931D3">
      <w:pPr>
        <w:pStyle w:val="TerminalDisplay"/>
      </w:pPr>
      <w:r w:rsidRPr="00657C49">
        <w:t xml:space="preserve">OSPF Process 1 with Router ID 1.1.1.1                                 </w:t>
      </w:r>
    </w:p>
    <w:p w:rsidR="008919F8" w:rsidRPr="008C31CE" w:rsidRDefault="00657C49" w:rsidP="004F7FE9">
      <w:pPr>
        <w:pStyle w:val="TerminalDisplay"/>
      </w:pPr>
      <w:r w:rsidRPr="00657C49">
        <w:t xml:space="preserve">                         Interfaces                                                                                   </w:t>
      </w:r>
    </w:p>
    <w:p w:rsidR="008919F8" w:rsidRPr="008C31CE" w:rsidRDefault="00657C49" w:rsidP="004F7FE9">
      <w:pPr>
        <w:pStyle w:val="TerminalDisplay"/>
      </w:pPr>
      <w:r w:rsidRPr="00657C49">
        <w:t xml:space="preserve">Interface: 192.168.1.1 (GigabitEthernet0/0/0)                                  </w:t>
      </w:r>
    </w:p>
    <w:p w:rsidR="008919F8" w:rsidRPr="008C31CE" w:rsidRDefault="00657C49" w:rsidP="004F7FE9">
      <w:pPr>
        <w:pStyle w:val="TerminalDisplay"/>
      </w:pPr>
      <w:r w:rsidRPr="00657C49">
        <w:t xml:space="preserve">Cost: 1       State: DR        Type: Broadcast    MTU: 1500                    </w:t>
      </w:r>
    </w:p>
    <w:p w:rsidR="008919F8" w:rsidRPr="008C31CE" w:rsidRDefault="00657C49" w:rsidP="004F7FE9">
      <w:pPr>
        <w:pStyle w:val="TerminalDisplay"/>
      </w:pPr>
      <w:r w:rsidRPr="00657C49">
        <w:t xml:space="preserve">Priority: 1                                                                    </w:t>
      </w:r>
    </w:p>
    <w:p w:rsidR="008919F8" w:rsidRPr="008C31CE" w:rsidRDefault="00657C49" w:rsidP="004F7FE9">
      <w:pPr>
        <w:pStyle w:val="TerminalDisplay"/>
      </w:pPr>
      <w:r w:rsidRPr="00657C49">
        <w:t xml:space="preserve">Designated Router: 192.168.1.1                                                 </w:t>
      </w:r>
    </w:p>
    <w:p w:rsidR="008919F8" w:rsidRPr="008C31CE" w:rsidRDefault="00657C49" w:rsidP="004F7FE9">
      <w:pPr>
        <w:pStyle w:val="TerminalDisplay"/>
      </w:pPr>
      <w:r w:rsidRPr="00657C49">
        <w:t xml:space="preserve">Backup Designated Router: 0.0.0.0                                              </w:t>
      </w:r>
    </w:p>
    <w:p w:rsidR="008919F8" w:rsidRPr="008C31CE" w:rsidRDefault="00657C49" w:rsidP="004F7FE9">
      <w:pPr>
        <w:pStyle w:val="TerminalDisplay"/>
      </w:pPr>
      <w:r w:rsidRPr="00657C49">
        <w:t>Timers: Hello 10, Dead 40, Poll  40, Retransmit 5, Transmit Delay 1</w:t>
      </w:r>
    </w:p>
    <w:p w:rsidR="008919F8" w:rsidRPr="008C31CE" w:rsidRDefault="008919F8" w:rsidP="008919F8">
      <w:pPr>
        <w:widowControl w:val="0"/>
        <w:autoSpaceDE w:val="0"/>
        <w:autoSpaceDN w:val="0"/>
        <w:adjustRightInd w:val="0"/>
      </w:pPr>
    </w:p>
    <w:p w:rsidR="008919F8" w:rsidRPr="004F7FE9" w:rsidRDefault="008931D3" w:rsidP="008919F8">
      <w:pPr>
        <w:widowControl w:val="0"/>
        <w:autoSpaceDE w:val="0"/>
        <w:autoSpaceDN w:val="0"/>
        <w:adjustRightInd w:val="0"/>
      </w:pPr>
      <w:r w:rsidRPr="008931D3">
        <w:t xml:space="preserve">OSPF is enabled on the interface of R1. Now check the ospf </w:t>
      </w:r>
      <w:r w:rsidR="0005405E">
        <w:t xml:space="preserve">status on the </w:t>
      </w:r>
      <w:r w:rsidRPr="008931D3">
        <w:t>interface o</w:t>
      </w:r>
      <w:r w:rsidR="0005405E">
        <w:t>f</w:t>
      </w:r>
      <w:r w:rsidRPr="008931D3">
        <w:t xml:space="preserve"> R2.</w:t>
      </w:r>
    </w:p>
    <w:p w:rsidR="008931D3" w:rsidRDefault="00657C49" w:rsidP="008931D3">
      <w:pPr>
        <w:pStyle w:val="TerminalDisplay"/>
      </w:pPr>
      <w:r w:rsidRPr="00657C49">
        <w:t xml:space="preserve">[R2]disp ospf int gi 0/0                                                        </w:t>
      </w:r>
    </w:p>
    <w:p w:rsidR="008931D3" w:rsidRDefault="00657C49" w:rsidP="008931D3">
      <w:pPr>
        <w:pStyle w:val="TerminalDisplay"/>
      </w:pPr>
      <w:r w:rsidRPr="00657C49">
        <w:t xml:space="preserve">Info: OSPF is not enabled on such interface </w:t>
      </w:r>
    </w:p>
    <w:p w:rsidR="008931D3" w:rsidRDefault="008931D3" w:rsidP="008931D3">
      <w:pPr>
        <w:pStyle w:val="TerminalDisplay"/>
      </w:pPr>
    </w:p>
    <w:p w:rsidR="0044439C" w:rsidRPr="00997CCC" w:rsidRDefault="008931D3" w:rsidP="008919F8">
      <w:pPr>
        <w:widowControl w:val="0"/>
        <w:autoSpaceDE w:val="0"/>
        <w:autoSpaceDN w:val="0"/>
        <w:adjustRightInd w:val="0"/>
        <w:outlineLvl w:val="0"/>
      </w:pPr>
      <w:bookmarkStart w:id="18" w:name="_Toc333231518"/>
      <w:r w:rsidRPr="008931D3">
        <w:t>The output of display ospf interface command on R2 shows that OSPF is not</w:t>
      </w:r>
      <w:r w:rsidR="00657C49" w:rsidRPr="00657C49">
        <w:rPr>
          <w:rFonts w:ascii="Courier" w:hAnsi="Courier"/>
          <w:lang w:val="zh-CN"/>
        </w:rPr>
        <w:t xml:space="preserve"> </w:t>
      </w:r>
      <w:r w:rsidRPr="008931D3">
        <w:t>enabled on the interface Gi0/0</w:t>
      </w:r>
      <w:bookmarkEnd w:id="18"/>
    </w:p>
    <w:p w:rsidR="00F81DE2" w:rsidRPr="00997CCC" w:rsidRDefault="008931D3">
      <w:pPr>
        <w:widowControl w:val="0"/>
        <w:autoSpaceDE w:val="0"/>
        <w:autoSpaceDN w:val="0"/>
        <w:adjustRightInd w:val="0"/>
        <w:outlineLvl w:val="0"/>
      </w:pPr>
      <w:bookmarkStart w:id="19" w:name="_Toc333231519"/>
      <w:bookmarkStart w:id="20" w:name="_Toc333236843"/>
      <w:bookmarkStart w:id="21" w:name="_Toc333298323"/>
      <w:r w:rsidRPr="008931D3">
        <w:t>Check the ospf configuration on R2</w:t>
      </w:r>
      <w:bookmarkStart w:id="22" w:name="_Toc333236844"/>
      <w:bookmarkEnd w:id="19"/>
      <w:bookmarkEnd w:id="20"/>
      <w:bookmarkEnd w:id="21"/>
    </w:p>
    <w:p w:rsidR="008931D3" w:rsidRDefault="00657C49" w:rsidP="008931D3">
      <w:pPr>
        <w:pStyle w:val="TerminalDisplay"/>
      </w:pPr>
      <w:bookmarkStart w:id="23" w:name="_Toc333298324"/>
      <w:r w:rsidRPr="00657C49">
        <w:t>[R2]disp current-configuration | begin ospf</w:t>
      </w:r>
      <w:bookmarkEnd w:id="22"/>
      <w:bookmarkEnd w:id="23"/>
      <w:r w:rsidRPr="00657C49">
        <w:t xml:space="preserve">                                     </w:t>
      </w:r>
    </w:p>
    <w:p w:rsidR="008931D3" w:rsidRDefault="00657C49" w:rsidP="008931D3">
      <w:pPr>
        <w:pStyle w:val="TerminalDisplay"/>
      </w:pPr>
      <w:r w:rsidRPr="00657C49">
        <w:t xml:space="preserve">ospf </w:t>
      </w:r>
      <w:r w:rsidR="008C31CE">
        <w:t>1</w:t>
      </w:r>
      <w:r w:rsidRPr="00657C49">
        <w:t xml:space="preserve"> </w:t>
      </w:r>
      <w:bookmarkStart w:id="24" w:name="_Toc333236845"/>
    </w:p>
    <w:p w:rsidR="00F81DE2" w:rsidRDefault="00657C49" w:rsidP="00997CCC">
      <w:pPr>
        <w:pStyle w:val="TerminalDisplay"/>
      </w:pPr>
      <w:r w:rsidRPr="00657C49">
        <w:t>area 0.0.0.0</w:t>
      </w:r>
      <w:bookmarkEnd w:id="24"/>
      <w:r w:rsidRPr="00657C49">
        <w:t xml:space="preserve"> </w:t>
      </w:r>
    </w:p>
    <w:p w:rsidR="008931D3" w:rsidRDefault="008931D3" w:rsidP="008931D3">
      <w:pPr>
        <w:widowControl w:val="0"/>
        <w:autoSpaceDE w:val="0"/>
        <w:autoSpaceDN w:val="0"/>
        <w:adjustRightInd w:val="0"/>
      </w:pPr>
      <w:bookmarkStart w:id="25" w:name="_Toc333231520"/>
      <w:bookmarkStart w:id="26" w:name="_Toc333236846"/>
      <w:bookmarkStart w:id="27" w:name="_Toc333298325"/>
      <w:r w:rsidRPr="008931D3">
        <w:t>Network command is missing under OSPF view. Therefore, OSPF is not enabled on the interface.</w:t>
      </w:r>
      <w:bookmarkEnd w:id="25"/>
      <w:bookmarkEnd w:id="26"/>
      <w:bookmarkEnd w:id="27"/>
    </w:p>
    <w:p w:rsidR="008931D3" w:rsidRPr="008931D3" w:rsidRDefault="008931D3" w:rsidP="008931D3">
      <w:pPr>
        <w:widowControl w:val="0"/>
        <w:autoSpaceDE w:val="0"/>
        <w:autoSpaceDN w:val="0"/>
        <w:adjustRightInd w:val="0"/>
      </w:pPr>
    </w:p>
    <w:p w:rsidR="00F81DE2" w:rsidRDefault="00EC108B">
      <w:pPr>
        <w:pStyle w:val="Heading4"/>
        <w:rPr>
          <w:bCs w:val="0"/>
        </w:rPr>
      </w:pPr>
      <w:r>
        <w:t>Resolution</w:t>
      </w:r>
    </w:p>
    <w:p w:rsidR="008919F8" w:rsidRPr="008C31CE" w:rsidRDefault="00657C49" w:rsidP="008919F8">
      <w:pPr>
        <w:widowControl w:val="0"/>
        <w:autoSpaceDE w:val="0"/>
        <w:autoSpaceDN w:val="0"/>
        <w:adjustRightInd w:val="0"/>
      </w:pPr>
      <w:r w:rsidRPr="00657C49">
        <w:t>Enable OSPF on the interface Gi 0/0.</w:t>
      </w:r>
    </w:p>
    <w:p w:rsidR="008919F8" w:rsidRDefault="008919F8" w:rsidP="008919F8">
      <w:pPr>
        <w:widowControl w:val="0"/>
        <w:autoSpaceDE w:val="0"/>
        <w:autoSpaceDN w:val="0"/>
        <w:adjustRightInd w:val="0"/>
        <w:rPr>
          <w:bCs/>
        </w:rPr>
      </w:pPr>
      <w:r>
        <w:rPr>
          <w:bCs/>
        </w:rPr>
        <w:t xml:space="preserve">To enable OSPF on an interface, include the </w:t>
      </w:r>
      <w:r w:rsidR="008931D3" w:rsidRPr="008931D3">
        <w:rPr>
          <w:b/>
        </w:rPr>
        <w:t>network</w:t>
      </w:r>
      <w:r>
        <w:rPr>
          <w:bCs/>
        </w:rPr>
        <w:t xml:space="preserve"> command followed by the correct </w:t>
      </w:r>
      <w:r w:rsidR="00657C49" w:rsidRPr="00657C49">
        <w:t>network address</w:t>
      </w:r>
      <w:r>
        <w:rPr>
          <w:bCs/>
        </w:rPr>
        <w:t xml:space="preserve"> and </w:t>
      </w:r>
      <w:r w:rsidR="00657C49" w:rsidRPr="00657C49">
        <w:t>wildcard mask</w:t>
      </w:r>
      <w:r>
        <w:rPr>
          <w:b/>
          <w:bCs/>
        </w:rPr>
        <w:t xml:space="preserve"> </w:t>
      </w:r>
      <w:r w:rsidRPr="000052D7">
        <w:rPr>
          <w:bCs/>
        </w:rPr>
        <w:t>under ospf view</w:t>
      </w:r>
      <w:r>
        <w:rPr>
          <w:bCs/>
        </w:rPr>
        <w:t>. The wildcard mask must cover the subnet configured under Gi 0/0.</w:t>
      </w:r>
    </w:p>
    <w:p w:rsidR="008919F8" w:rsidRPr="00085FCB" w:rsidRDefault="008919F8" w:rsidP="008919F8">
      <w:pPr>
        <w:widowControl w:val="0"/>
        <w:autoSpaceDE w:val="0"/>
        <w:autoSpaceDN w:val="0"/>
        <w:adjustRightInd w:val="0"/>
        <w:rPr>
          <w:bCs/>
        </w:rPr>
      </w:pPr>
      <w:r>
        <w:rPr>
          <w:bCs/>
        </w:rPr>
        <w:t>Below are the commands configured on R2.</w:t>
      </w:r>
    </w:p>
    <w:p w:rsidR="008931D3" w:rsidRDefault="00657C49" w:rsidP="008931D3">
      <w:pPr>
        <w:pStyle w:val="TerminalDisplay"/>
      </w:pPr>
      <w:r w:rsidRPr="00657C49">
        <w:t xml:space="preserve">[R2]ospf 1                                                                      </w:t>
      </w:r>
    </w:p>
    <w:p w:rsidR="008931D3" w:rsidRDefault="00657C49" w:rsidP="008931D3">
      <w:pPr>
        <w:pStyle w:val="TerminalDisplay"/>
      </w:pPr>
      <w:r w:rsidRPr="00657C49">
        <w:t xml:space="preserve">[R2-ospf-1]area 0                                                               </w:t>
      </w:r>
    </w:p>
    <w:p w:rsidR="008931D3" w:rsidRDefault="00657C49" w:rsidP="008931D3">
      <w:pPr>
        <w:pStyle w:val="TerminalDisplay"/>
        <w:rPr>
          <w:b/>
          <w:bCs/>
        </w:rPr>
      </w:pPr>
      <w:r w:rsidRPr="00657C49">
        <w:t xml:space="preserve">[R2-ospf-1-area-0.0.0.0]network 192.168.1.0 0.0.0.255     </w:t>
      </w:r>
    </w:p>
    <w:p w:rsidR="00F81DE2" w:rsidRDefault="00EC108B">
      <w:pPr>
        <w:pStyle w:val="Heading4"/>
        <w:rPr>
          <w:bCs w:val="0"/>
        </w:rPr>
      </w:pPr>
      <w:bookmarkStart w:id="28" w:name="_Toc333231522"/>
      <w:r>
        <w:t>Result</w:t>
      </w:r>
      <w:bookmarkEnd w:id="28"/>
    </w:p>
    <w:p w:rsidR="008919F8" w:rsidRPr="00056ED1" w:rsidRDefault="008919F8" w:rsidP="008919F8">
      <w:pPr>
        <w:widowControl w:val="0"/>
        <w:autoSpaceDE w:val="0"/>
        <w:autoSpaceDN w:val="0"/>
        <w:adjustRightInd w:val="0"/>
        <w:rPr>
          <w:bCs/>
        </w:rPr>
      </w:pPr>
      <w:r w:rsidRPr="00056ED1">
        <w:rPr>
          <w:bCs/>
        </w:rPr>
        <w:t>Check the Neighbor table of R2.</w:t>
      </w:r>
    </w:p>
    <w:p w:rsidR="008931D3" w:rsidRDefault="00657C49" w:rsidP="008931D3">
      <w:pPr>
        <w:pStyle w:val="TerminalDisplay"/>
      </w:pPr>
      <w:r w:rsidRPr="00657C49">
        <w:t xml:space="preserve">[R2]disp ospf peer                                                          </w:t>
      </w:r>
    </w:p>
    <w:p w:rsidR="008931D3" w:rsidRDefault="00657C49" w:rsidP="008931D3">
      <w:pPr>
        <w:pStyle w:val="TerminalDisplay"/>
      </w:pPr>
      <w:r w:rsidRPr="00657C49">
        <w:lastRenderedPageBreak/>
        <w:t xml:space="preserve">                   </w:t>
      </w:r>
      <w:bookmarkStart w:id="29" w:name="_Toc333231523"/>
      <w:bookmarkStart w:id="30" w:name="_Toc333236847"/>
      <w:bookmarkStart w:id="31" w:name="_Toc333298326"/>
      <w:r w:rsidRPr="00657C49">
        <w:t>OSPF Process 1 with Router ID 2.2.2.2</w:t>
      </w:r>
      <w:bookmarkEnd w:id="29"/>
      <w:bookmarkEnd w:id="30"/>
      <w:bookmarkEnd w:id="31"/>
      <w:r w:rsidRPr="00657C49">
        <w:t xml:space="preserve">                    </w:t>
      </w:r>
    </w:p>
    <w:p w:rsidR="008931D3" w:rsidRDefault="00657C49" w:rsidP="008931D3">
      <w:pPr>
        <w:pStyle w:val="TerminalDisplay"/>
      </w:pPr>
      <w:r w:rsidRPr="00657C49">
        <w:t xml:space="preserve">                        Neighbor Brief Information                         </w:t>
      </w:r>
    </w:p>
    <w:p w:rsidR="008931D3" w:rsidRDefault="00657C49" w:rsidP="008931D3">
      <w:pPr>
        <w:pStyle w:val="TerminalDisplay"/>
      </w:pPr>
      <w:r w:rsidRPr="00657C49">
        <w:t xml:space="preserve"> Area: 0.0.0.0                                                                  </w:t>
      </w:r>
    </w:p>
    <w:p w:rsidR="008931D3" w:rsidRDefault="00657C49" w:rsidP="008931D3">
      <w:pPr>
        <w:pStyle w:val="TerminalDisplay"/>
      </w:pPr>
      <w:r w:rsidRPr="00657C49">
        <w:t xml:space="preserve"> Router ID       Address         Pri  Dead-Time  Interface       State          </w:t>
      </w:r>
    </w:p>
    <w:p w:rsidR="008931D3" w:rsidRDefault="00657C49" w:rsidP="008931D3">
      <w:pPr>
        <w:pStyle w:val="TerminalDisplay"/>
      </w:pPr>
      <w:r w:rsidRPr="00657C49">
        <w:t xml:space="preserve"> 1.1.1.1         192.168.1.1     1    33         GE0/0         Full/DR  </w:t>
      </w:r>
    </w:p>
    <w:p w:rsidR="00F81DE2" w:rsidRDefault="008919F8">
      <w:pPr>
        <w:widowControl w:val="0"/>
        <w:autoSpaceDE w:val="0"/>
        <w:autoSpaceDN w:val="0"/>
        <w:adjustRightInd w:val="0"/>
        <w:outlineLvl w:val="0"/>
      </w:pPr>
      <w:bookmarkStart w:id="32" w:name="_Toc333231524"/>
      <w:bookmarkStart w:id="33" w:name="_Toc333236848"/>
      <w:bookmarkStart w:id="34" w:name="_Toc333298327"/>
      <w:r>
        <w:t xml:space="preserve">The Neighbor table of R2 shows that it has successfully formed </w:t>
      </w:r>
      <w:r w:rsidR="00657C49" w:rsidRPr="00657C49">
        <w:rPr>
          <w:rStyle w:val="BoldText"/>
        </w:rPr>
        <w:t>full</w:t>
      </w:r>
      <w:r>
        <w:t xml:space="preserve"> neighbor relation with R1.</w:t>
      </w:r>
      <w:bookmarkEnd w:id="32"/>
      <w:bookmarkEnd w:id="33"/>
      <w:bookmarkEnd w:id="34"/>
    </w:p>
    <w:p w:rsidR="00F81DE2" w:rsidRDefault="008919F8">
      <w:pPr>
        <w:pStyle w:val="Heading4"/>
      </w:pPr>
      <w:r w:rsidRPr="00DB20A5">
        <w:t>Case (ii)</w:t>
      </w:r>
      <w:r>
        <w:t>:</w:t>
      </w:r>
      <w:r w:rsidRPr="00DB20A5">
        <w:rPr>
          <w:lang w:val="zh-CN"/>
        </w:rPr>
        <w:t xml:space="preserve"> </w:t>
      </w:r>
      <w:r w:rsidRPr="00DB20A5">
        <w:t>Wildcard mask under network command does not cover the interface subnet mask</w:t>
      </w:r>
    </w:p>
    <w:p w:rsidR="00291BCF" w:rsidRDefault="00291BCF" w:rsidP="00291BCF">
      <w:r w:rsidDel="00A26A52">
        <w:t xml:space="preserve">If two interfaces on a router having the following ip addresses 192.168.1.1/24 and 192.168.2.1/24 are participating in OSPF routing, then it is a general practice to enable OSPF on both interface using a single network command. </w:t>
      </w:r>
      <w:r>
        <w:t>In the example</w:t>
      </w:r>
      <w:r w:rsidR="00720782">
        <w:t xml:space="preserve"> </w:t>
      </w:r>
      <w:r w:rsidR="0005405E">
        <w:t>stated above</w:t>
      </w:r>
      <w:r>
        <w:t>, the network command would be:</w:t>
      </w:r>
    </w:p>
    <w:p w:rsidR="00291BCF" w:rsidRDefault="00291BCF" w:rsidP="00291BCF">
      <w:pPr>
        <w:widowControl w:val="0"/>
        <w:autoSpaceDE w:val="0"/>
        <w:autoSpaceDN w:val="0"/>
        <w:adjustRightInd w:val="0"/>
      </w:pPr>
      <w:r w:rsidRPr="00657C49">
        <w:t>Network 192.168.0.0 0.0.255.255</w:t>
      </w:r>
    </w:p>
    <w:p w:rsidR="00CB30D1" w:rsidRPr="008C31CE" w:rsidRDefault="00CB30D1" w:rsidP="00291BCF">
      <w:pPr>
        <w:widowControl w:val="0"/>
        <w:autoSpaceDE w:val="0"/>
        <w:autoSpaceDN w:val="0"/>
        <w:adjustRightInd w:val="0"/>
      </w:pPr>
      <w:r>
        <w:t>This command enables OSPF on both interfaces. If wildcard mask calculated is incorrect, it results in not enabling OSPF on the interfaces.</w:t>
      </w:r>
    </w:p>
    <w:p w:rsidR="00F81DE2" w:rsidRDefault="00A26A52">
      <w:pPr>
        <w:pStyle w:val="FigureDescription"/>
        <w:ind w:left="879" w:firstLine="0"/>
      </w:pPr>
      <w:bookmarkStart w:id="35" w:name="_Ref333842156"/>
      <w:r>
        <w:t>Network command carries incorrect subnet mask</w:t>
      </w:r>
      <w:bookmarkEnd w:id="35"/>
    </w:p>
    <w:p w:rsidR="008919F8" w:rsidRPr="00825B80" w:rsidRDefault="007D783A" w:rsidP="008919F8">
      <w:pPr>
        <w:widowControl w:val="0"/>
        <w:autoSpaceDE w:val="0"/>
        <w:autoSpaceDN w:val="0"/>
        <w:adjustRightInd w:val="0"/>
      </w:pPr>
      <w:r>
        <w:rPr>
          <w:noProof/>
          <w:lang w:eastAsia="en-US"/>
        </w:rPr>
        <w:drawing>
          <wp:inline distT="0" distB="0" distL="0" distR="0">
            <wp:extent cx="5669231" cy="1637134"/>
            <wp:effectExtent l="19050" t="0" r="7669" b="0"/>
            <wp:docPr id="231" name="Picture 230" descr="Figur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3.png"/>
                    <pic:cNvPicPr/>
                  </pic:nvPicPr>
                  <pic:blipFill>
                    <a:blip r:embed="rId20" cstate="print"/>
                    <a:stretch>
                      <a:fillRect/>
                    </a:stretch>
                  </pic:blipFill>
                  <pic:spPr>
                    <a:xfrm>
                      <a:off x="0" y="0"/>
                      <a:ext cx="5673268" cy="1638300"/>
                    </a:xfrm>
                    <a:prstGeom prst="rect">
                      <a:avLst/>
                    </a:prstGeom>
                  </pic:spPr>
                </pic:pic>
              </a:graphicData>
            </a:graphic>
          </wp:inline>
        </w:drawing>
      </w:r>
    </w:p>
    <w:p w:rsidR="00F81DE2" w:rsidRDefault="00F81DE2">
      <w:pPr>
        <w:pStyle w:val="Figure"/>
      </w:pPr>
    </w:p>
    <w:p w:rsidR="008919F8" w:rsidRDefault="008919F8" w:rsidP="008919F8">
      <w:pPr>
        <w:widowControl w:val="0"/>
        <w:autoSpaceDE w:val="0"/>
        <w:autoSpaceDN w:val="0"/>
        <w:adjustRightInd w:val="0"/>
      </w:pPr>
      <w:r>
        <w:t xml:space="preserve">In </w:t>
      </w:r>
      <w:fldSimple w:instr=" REF _Ref333842156 \r \h  \* MERGEFORMAT ">
        <w:r w:rsidR="001B502D">
          <w:rPr>
            <w:rStyle w:val="Reference-R0G144B200"/>
          </w:rPr>
          <w:t>Figure 3</w:t>
        </w:r>
      </w:fldSimple>
      <w:r>
        <w:t>, Router R1 is connected to R2 and R3. The ip address of interface</w:t>
      </w:r>
      <w:r w:rsidR="0005405E">
        <w:t xml:space="preserve"> connecting R1 to R3</w:t>
      </w:r>
      <w:r>
        <w:t xml:space="preserve"> is 192.168.3.11/22 and interface</w:t>
      </w:r>
      <w:r w:rsidR="0005405E">
        <w:t xml:space="preserve"> connecting R1 to R2</w:t>
      </w:r>
      <w:r>
        <w:t xml:space="preserve"> is 192.168.5.18/28.</w:t>
      </w:r>
    </w:p>
    <w:p w:rsidR="00927D56" w:rsidRDefault="008919F8">
      <w:pPr>
        <w:widowControl w:val="0"/>
        <w:autoSpaceDE w:val="0"/>
        <w:autoSpaceDN w:val="0"/>
        <w:adjustRightInd w:val="0"/>
      </w:pPr>
      <w:r>
        <w:t xml:space="preserve">The ip address 192.168.3.11 belongs to a /22 subnet which will range from 192.168.0.0-192.168.3.255 and the ip address 192.168.5.18 belongs to a /28 subnet which will range from 192.168.5.16-192.168.5.31. </w:t>
      </w:r>
    </w:p>
    <w:p w:rsidR="00F81DE2" w:rsidRDefault="00D2677B">
      <w:pPr>
        <w:pStyle w:val="Heading4"/>
        <w:rPr>
          <w:rStyle w:val="StyleBoldAccent2"/>
          <w:b w:val="0"/>
          <w:color w:val="0090C8"/>
        </w:rPr>
      </w:pPr>
      <w:bookmarkStart w:id="36" w:name="_Toc333231525"/>
      <w:bookmarkStart w:id="37" w:name="_Toc333236849"/>
      <w:bookmarkStart w:id="38" w:name="_Toc333298328"/>
      <w:r w:rsidRPr="006C11DA">
        <w:rPr>
          <w:rStyle w:val="StyleBoldAccent2"/>
          <w:b w:val="0"/>
          <w:bCs/>
          <w:color w:val="0090C8"/>
        </w:rPr>
        <w:t>Problem</w:t>
      </w:r>
    </w:p>
    <w:p w:rsidR="008919F8" w:rsidRPr="004E6CDF" w:rsidRDefault="00657C49" w:rsidP="008919F8">
      <w:pPr>
        <w:widowControl w:val="0"/>
        <w:autoSpaceDE w:val="0"/>
        <w:autoSpaceDN w:val="0"/>
        <w:adjustRightInd w:val="0"/>
        <w:outlineLvl w:val="0"/>
        <w:rPr>
          <w:rStyle w:val="BoldText"/>
        </w:rPr>
      </w:pPr>
      <w:r w:rsidRPr="00657C49">
        <w:rPr>
          <w:rStyle w:val="BoldText"/>
        </w:rPr>
        <w:t>The neighbor table of R1 does not display R2 as its neighbor</w:t>
      </w:r>
      <w:bookmarkEnd w:id="36"/>
      <w:bookmarkEnd w:id="37"/>
      <w:bookmarkEnd w:id="38"/>
    </w:p>
    <w:p w:rsidR="008919F8" w:rsidRPr="002E4A57" w:rsidRDefault="00A11D5A" w:rsidP="008919F8">
      <w:pPr>
        <w:widowControl w:val="0"/>
        <w:autoSpaceDE w:val="0"/>
        <w:autoSpaceDN w:val="0"/>
        <w:adjustRightInd w:val="0"/>
        <w:outlineLvl w:val="0"/>
        <w:rPr>
          <w:bCs/>
          <w:iCs/>
        </w:rPr>
      </w:pPr>
      <w:bookmarkStart w:id="39" w:name="_Toc333231526"/>
      <w:bookmarkStart w:id="40" w:name="_Toc333236850"/>
      <w:bookmarkStart w:id="41" w:name="_Toc333298329"/>
      <w:r>
        <w:rPr>
          <w:bCs/>
          <w:iCs/>
        </w:rPr>
        <w:t>The</w:t>
      </w:r>
      <w:r w:rsidR="008919F8">
        <w:rPr>
          <w:bCs/>
          <w:iCs/>
        </w:rPr>
        <w:t xml:space="preserve"> Neighbor table of R1</w:t>
      </w:r>
      <w:bookmarkEnd w:id="39"/>
      <w:bookmarkEnd w:id="40"/>
      <w:bookmarkEnd w:id="41"/>
      <w:r>
        <w:rPr>
          <w:bCs/>
          <w:iCs/>
        </w:rPr>
        <w:t xml:space="preserve"> is as follows:</w:t>
      </w:r>
    </w:p>
    <w:p w:rsidR="00A03C65" w:rsidRDefault="00657C49">
      <w:pPr>
        <w:pStyle w:val="TerminalDisplay"/>
        <w:rPr>
          <w:rStyle w:val="StyleLatinCourierNewDarkRed"/>
        </w:rPr>
      </w:pPr>
      <w:r w:rsidRPr="00657C49">
        <w:rPr>
          <w:rStyle w:val="StyleLatinCourierNewDarkRed"/>
        </w:rPr>
        <w:t xml:space="preserve">[R1]disp ospf peer                                                             </w:t>
      </w:r>
    </w:p>
    <w:p w:rsidR="00A03C65" w:rsidRDefault="00657C49">
      <w:pPr>
        <w:pStyle w:val="TerminalDisplay"/>
        <w:rPr>
          <w:rStyle w:val="StyleLatinCourierNewDarkRed"/>
        </w:rPr>
      </w:pPr>
      <w:r w:rsidRPr="00657C49">
        <w:rPr>
          <w:rStyle w:val="StyleLatinCourierNewDarkRed"/>
        </w:rPr>
        <w:t xml:space="preserve">                   </w:t>
      </w:r>
      <w:bookmarkStart w:id="42" w:name="_Toc333231527"/>
      <w:bookmarkStart w:id="43" w:name="_Toc333236851"/>
      <w:bookmarkStart w:id="44" w:name="_Toc333298330"/>
      <w:r w:rsidRPr="00657C49">
        <w:rPr>
          <w:rStyle w:val="StyleLatinCourierNewDarkRed"/>
        </w:rPr>
        <w:t>OSPF Process 1 with Router ID 1.1.1.1</w:t>
      </w:r>
      <w:bookmarkEnd w:id="42"/>
      <w:bookmarkEnd w:id="43"/>
      <w:bookmarkEnd w:id="44"/>
      <w:r w:rsidRPr="00657C49">
        <w:rPr>
          <w:rStyle w:val="StyleLatinCourierNewDarkRed"/>
        </w:rPr>
        <w:t xml:space="preserve">                        </w:t>
      </w:r>
    </w:p>
    <w:p w:rsidR="00A03C65" w:rsidRDefault="00657C49">
      <w:pPr>
        <w:pStyle w:val="TerminalDisplay"/>
        <w:rPr>
          <w:rStyle w:val="StyleLatinCourierNewDarkRed"/>
        </w:rPr>
      </w:pPr>
      <w:r w:rsidRPr="00657C49">
        <w:rPr>
          <w:rStyle w:val="StyleLatinCourierNewDarkRed"/>
        </w:rPr>
        <w:t xml:space="preserve">                       Neighbor Brief Information                              </w:t>
      </w:r>
    </w:p>
    <w:p w:rsidR="00A03C65" w:rsidRDefault="00657C49">
      <w:pPr>
        <w:pStyle w:val="TerminalDisplay"/>
        <w:rPr>
          <w:rStyle w:val="StyleLatinCourierNewDarkRed"/>
        </w:rPr>
      </w:pPr>
      <w:r w:rsidRPr="00657C49">
        <w:rPr>
          <w:rStyle w:val="StyleLatinCourierNewDarkRed"/>
        </w:rPr>
        <w:t xml:space="preserve"> Area: 0.0.0.0                                                                  </w:t>
      </w:r>
    </w:p>
    <w:p w:rsidR="00A03C65" w:rsidRDefault="00657C49">
      <w:pPr>
        <w:pStyle w:val="TerminalDisplay"/>
        <w:rPr>
          <w:rStyle w:val="StyleLatinCourierNewDarkRed"/>
        </w:rPr>
      </w:pPr>
      <w:r w:rsidRPr="00657C49">
        <w:rPr>
          <w:rStyle w:val="StyleLatinCourierNewDarkRed"/>
        </w:rPr>
        <w:t xml:space="preserve"> Router ID       Address         Pri  Dead-Time  Interface       State          </w:t>
      </w:r>
    </w:p>
    <w:p w:rsidR="00A03C65" w:rsidRDefault="00657C49">
      <w:pPr>
        <w:pStyle w:val="TerminalDisplay"/>
        <w:rPr>
          <w:rStyle w:val="StyleLatinCourierNewDarkRed"/>
        </w:rPr>
      </w:pPr>
      <w:r w:rsidRPr="00657C49">
        <w:rPr>
          <w:rStyle w:val="StyleLatinCourierNewDarkRed"/>
        </w:rPr>
        <w:t xml:space="preserve"> 3.3.3.3         192.168.3.13    1    31         GE0/0/1      Full/BDR   </w:t>
      </w:r>
    </w:p>
    <w:p w:rsidR="00A03C65" w:rsidRDefault="00A03C65">
      <w:pPr>
        <w:pStyle w:val="TerminalDisplay"/>
        <w:rPr>
          <w:lang w:val="zh-CN"/>
        </w:rPr>
      </w:pPr>
    </w:p>
    <w:p w:rsidR="00F81DE2" w:rsidRDefault="008919F8">
      <w:pPr>
        <w:widowControl w:val="0"/>
        <w:autoSpaceDE w:val="0"/>
        <w:autoSpaceDN w:val="0"/>
        <w:adjustRightInd w:val="0"/>
        <w:outlineLvl w:val="0"/>
        <w:rPr>
          <w:rStyle w:val="StyleBoldAccent2"/>
        </w:rPr>
      </w:pPr>
      <w:bookmarkStart w:id="45" w:name="_Toc333231528"/>
      <w:bookmarkStart w:id="46" w:name="_Toc333236852"/>
      <w:bookmarkStart w:id="47" w:name="_Toc333298331"/>
      <w:r w:rsidRPr="00825B80">
        <w:rPr>
          <w:lang w:val="zh-CN"/>
        </w:rPr>
        <w:t>Router R1 shows successful peering with R3 but it does</w:t>
      </w:r>
      <w:r w:rsidR="00F51C15">
        <w:t xml:space="preserve"> </w:t>
      </w:r>
      <w:r w:rsidRPr="00825B80">
        <w:rPr>
          <w:lang w:val="zh-CN"/>
        </w:rPr>
        <w:t xml:space="preserve">not </w:t>
      </w:r>
      <w:r>
        <w:t xml:space="preserve">display </w:t>
      </w:r>
      <w:r w:rsidR="00751AF1">
        <w:t>Router</w:t>
      </w:r>
      <w:r w:rsidR="00751AF1" w:rsidRPr="00825B80">
        <w:rPr>
          <w:lang w:val="zh-CN"/>
        </w:rPr>
        <w:t xml:space="preserve"> </w:t>
      </w:r>
      <w:r w:rsidRPr="00825B80">
        <w:rPr>
          <w:lang w:val="zh-CN"/>
        </w:rPr>
        <w:t>R2</w:t>
      </w:r>
      <w:r>
        <w:t xml:space="preserve"> as its peer</w:t>
      </w:r>
      <w:r w:rsidRPr="00825B80">
        <w:rPr>
          <w:lang w:val="zh-CN"/>
        </w:rPr>
        <w:t>.</w:t>
      </w:r>
      <w:bookmarkEnd w:id="45"/>
      <w:bookmarkEnd w:id="46"/>
      <w:bookmarkEnd w:id="47"/>
    </w:p>
    <w:p w:rsidR="00F81DE2" w:rsidRDefault="00843D3E">
      <w:pPr>
        <w:pStyle w:val="Heading4"/>
        <w:rPr>
          <w:rStyle w:val="StyleBoldAccent2"/>
          <w:color w:val="0090C8"/>
        </w:rPr>
      </w:pPr>
      <w:bookmarkStart w:id="48" w:name="_Toc333231529"/>
      <w:r w:rsidRPr="006C11DA">
        <w:rPr>
          <w:rStyle w:val="StyleBoldAccent2"/>
          <w:b w:val="0"/>
          <w:bCs/>
          <w:color w:val="0090C8"/>
        </w:rPr>
        <w:t>Diagnosis</w:t>
      </w:r>
      <w:bookmarkEnd w:id="48"/>
    </w:p>
    <w:p w:rsidR="008919F8" w:rsidRPr="002E4A57" w:rsidRDefault="008919F8" w:rsidP="008919F8">
      <w:pPr>
        <w:widowControl w:val="0"/>
        <w:autoSpaceDE w:val="0"/>
        <w:autoSpaceDN w:val="0"/>
        <w:adjustRightInd w:val="0"/>
      </w:pPr>
      <w:r w:rsidRPr="002E4A57">
        <w:t>Check t</w:t>
      </w:r>
      <w:r>
        <w:t>he OSPF configuration on R1.</w:t>
      </w:r>
    </w:p>
    <w:p w:rsidR="00A03C65" w:rsidRDefault="00657C49">
      <w:pPr>
        <w:pStyle w:val="TerminalDisplay"/>
        <w:rPr>
          <w:rStyle w:val="StyleLatinCourierNewDarkRed"/>
        </w:rPr>
      </w:pPr>
      <w:r w:rsidRPr="00657C49">
        <w:rPr>
          <w:rStyle w:val="StyleLatinCourierNewDarkRed"/>
        </w:rPr>
        <w:lastRenderedPageBreak/>
        <w:t xml:space="preserve">[R1]disp current-configuration | begin ospf                                     </w:t>
      </w:r>
    </w:p>
    <w:p w:rsidR="00A03C65" w:rsidRDefault="00657C49">
      <w:pPr>
        <w:pStyle w:val="TerminalDisplay"/>
        <w:rPr>
          <w:rStyle w:val="StyleLatinCourierNewDarkRed"/>
        </w:rPr>
      </w:pPr>
      <w:r w:rsidRPr="00657C49">
        <w:rPr>
          <w:rStyle w:val="StyleLatinCourierNewDarkRed"/>
        </w:rPr>
        <w:t xml:space="preserve">ospf 1                                                                          </w:t>
      </w:r>
    </w:p>
    <w:p w:rsidR="00A03C65" w:rsidRDefault="00657C49">
      <w:pPr>
        <w:pStyle w:val="TerminalDisplay"/>
        <w:rPr>
          <w:rStyle w:val="StyleLatinCourierNewDarkRed"/>
        </w:rPr>
      </w:pPr>
      <w:r w:rsidRPr="00657C49">
        <w:rPr>
          <w:rStyle w:val="StyleLatinCourierNewDarkRed"/>
        </w:rPr>
        <w:t xml:space="preserve"> area 0.0.0.0                                                                   </w:t>
      </w:r>
    </w:p>
    <w:p w:rsidR="008919F8" w:rsidRPr="001841A1" w:rsidRDefault="00657C49" w:rsidP="001841A1">
      <w:pPr>
        <w:widowControl w:val="0"/>
        <w:autoSpaceDE w:val="0"/>
        <w:autoSpaceDN w:val="0"/>
        <w:adjustRightInd w:val="0"/>
      </w:pPr>
      <w:r w:rsidRPr="00657C49">
        <w:rPr>
          <w:rStyle w:val="StyleLatinCourierNewDarkRed"/>
        </w:rPr>
        <w:t xml:space="preserve">  network 192.168.0.0 0.0.3.255  </w:t>
      </w:r>
    </w:p>
    <w:p w:rsidR="008919F8" w:rsidRPr="00825B80" w:rsidRDefault="008919F8" w:rsidP="001841A1">
      <w:pPr>
        <w:widowControl w:val="0"/>
        <w:autoSpaceDE w:val="0"/>
        <w:autoSpaceDN w:val="0"/>
        <w:adjustRightInd w:val="0"/>
        <w:rPr>
          <w:b/>
          <w:bCs/>
        </w:rPr>
      </w:pPr>
      <w:r w:rsidRPr="00825B80">
        <w:rPr>
          <w:lang w:val="zh-CN"/>
        </w:rPr>
        <w:t xml:space="preserve">The </w:t>
      </w:r>
      <w:r w:rsidR="00CC39FB" w:rsidRPr="00CC39FB">
        <w:rPr>
          <w:b/>
          <w:lang w:val="zh-CN"/>
        </w:rPr>
        <w:t>display current-config</w:t>
      </w:r>
      <w:r w:rsidR="00CC39FB" w:rsidRPr="00CC39FB">
        <w:rPr>
          <w:b/>
        </w:rPr>
        <w:t>uration</w:t>
      </w:r>
      <w:r w:rsidRPr="00825B80">
        <w:rPr>
          <w:lang w:val="zh-CN"/>
        </w:rPr>
        <w:t xml:space="preserve"> command shows that the network command contains the network 192.168.0.0 with a wildcard mask of 0.0.3.255. This wild card mask </w:t>
      </w:r>
      <w:r w:rsidR="007F0CEA">
        <w:t>includes</w:t>
      </w:r>
      <w:r w:rsidRPr="00825B80">
        <w:rPr>
          <w:lang w:val="zh-CN"/>
        </w:rPr>
        <w:t xml:space="preserve"> only the subnet 192.168.0.0/22. </w:t>
      </w:r>
      <w:r w:rsidR="00225D4E">
        <w:t>That is,</w:t>
      </w:r>
      <w:r w:rsidR="00E57DD9">
        <w:t xml:space="preserve"> </w:t>
      </w:r>
      <w:r w:rsidRPr="00825B80">
        <w:rPr>
          <w:lang w:val="zh-CN"/>
        </w:rPr>
        <w:t xml:space="preserve">it </w:t>
      </w:r>
      <w:r w:rsidR="00DD2CA9">
        <w:t>ranges</w:t>
      </w:r>
      <w:r w:rsidRPr="00825B80">
        <w:rPr>
          <w:lang w:val="zh-CN"/>
        </w:rPr>
        <w:t xml:space="preserve"> from 192.168.0.0-192.168.3.255 and </w:t>
      </w:r>
      <w:r w:rsidR="00DD2CA9">
        <w:t>does not</w:t>
      </w:r>
      <w:r w:rsidRPr="00825B80">
        <w:rPr>
          <w:lang w:val="zh-CN"/>
        </w:rPr>
        <w:t xml:space="preserve"> include 192.168.5.0 subnet</w:t>
      </w:r>
      <w:r w:rsidR="00DD2CA9">
        <w:t>.</w:t>
      </w:r>
    </w:p>
    <w:p w:rsidR="00F81DE2" w:rsidRDefault="00EC108B">
      <w:pPr>
        <w:pStyle w:val="Heading4"/>
        <w:rPr>
          <w:rStyle w:val="StyleBoldAccent2"/>
          <w:b w:val="0"/>
          <w:bCs/>
          <w:color w:val="0090C8"/>
        </w:rPr>
      </w:pPr>
      <w:r w:rsidRPr="006C7B4F">
        <w:rPr>
          <w:rStyle w:val="StyleBoldAccent2"/>
          <w:b w:val="0"/>
          <w:bCs/>
          <w:color w:val="0090C8"/>
        </w:rPr>
        <w:t>Resolution</w:t>
      </w:r>
    </w:p>
    <w:p w:rsidR="008919F8" w:rsidRPr="002E4A57" w:rsidRDefault="008919F8" w:rsidP="008919F8">
      <w:pPr>
        <w:widowControl w:val="0"/>
        <w:autoSpaceDE w:val="0"/>
        <w:autoSpaceDN w:val="0"/>
        <w:adjustRightInd w:val="0"/>
        <w:rPr>
          <w:bCs/>
        </w:rPr>
      </w:pPr>
      <w:r w:rsidRPr="002E4A57">
        <w:rPr>
          <w:bCs/>
        </w:rPr>
        <w:t>Modify the network command to include the left-out interface.</w:t>
      </w:r>
      <w:r>
        <w:rPr>
          <w:bCs/>
        </w:rPr>
        <w:t xml:space="preserve"> Below are the configurations done on R1.</w:t>
      </w:r>
    </w:p>
    <w:p w:rsidR="00A03C65" w:rsidRDefault="00657C49">
      <w:pPr>
        <w:pStyle w:val="TerminalDisplay"/>
        <w:rPr>
          <w:rStyle w:val="StyleLatinCourierNewDarkRed"/>
        </w:rPr>
      </w:pPr>
      <w:r w:rsidRPr="00657C49">
        <w:rPr>
          <w:rStyle w:val="StyleLatinCourierNewDarkRed"/>
        </w:rPr>
        <w:t xml:space="preserve">[R1]ospf 1                                                                      </w:t>
      </w:r>
    </w:p>
    <w:p w:rsidR="00A03C65" w:rsidRDefault="00657C49">
      <w:pPr>
        <w:pStyle w:val="TerminalDisplay"/>
        <w:rPr>
          <w:rStyle w:val="StyleLatinCourierNewDarkRed"/>
        </w:rPr>
      </w:pPr>
      <w:r w:rsidRPr="00657C49">
        <w:rPr>
          <w:rStyle w:val="StyleLatinCourierNewDarkRed"/>
        </w:rPr>
        <w:t xml:space="preserve">[R1-ospf-1]area 0                                            </w:t>
      </w:r>
    </w:p>
    <w:p w:rsidR="00A03C65" w:rsidRDefault="00657C49">
      <w:pPr>
        <w:pStyle w:val="TerminalDisplay"/>
        <w:rPr>
          <w:rStyle w:val="StyleLatinCourierNewDarkRed"/>
        </w:rPr>
      </w:pPr>
      <w:r w:rsidRPr="00657C49">
        <w:rPr>
          <w:rStyle w:val="StyleLatinCourierNewDarkRed"/>
        </w:rPr>
        <w:t xml:space="preserve">[R1-ospf-1-area-0.0.0.0]undo network 192.168.0.0 0.0.3.255   </w:t>
      </w:r>
    </w:p>
    <w:p w:rsidR="008919F8" w:rsidRPr="00056ED1" w:rsidRDefault="00657C49" w:rsidP="001841A1">
      <w:pPr>
        <w:widowControl w:val="0"/>
        <w:autoSpaceDE w:val="0"/>
        <w:autoSpaceDN w:val="0"/>
        <w:adjustRightInd w:val="0"/>
        <w:rPr>
          <w:rStyle w:val="StyleBoldAccent2"/>
        </w:rPr>
      </w:pPr>
      <w:r w:rsidRPr="00657C49">
        <w:rPr>
          <w:rStyle w:val="StyleLatinCourierNewDarkRed"/>
        </w:rPr>
        <w:t>[R1-ospf-1-area-0.0.0.0]network 192.168.0.0 0.0.255.255</w:t>
      </w:r>
    </w:p>
    <w:p w:rsidR="00F81DE2" w:rsidRDefault="00EC108B">
      <w:pPr>
        <w:pStyle w:val="Heading4"/>
      </w:pPr>
      <w:r w:rsidRPr="006C7B4F">
        <w:rPr>
          <w:rStyle w:val="StyleBoldAccent2"/>
          <w:b w:val="0"/>
          <w:bCs/>
          <w:color w:val="0090C8"/>
        </w:rPr>
        <w:t>Result</w:t>
      </w:r>
    </w:p>
    <w:p w:rsidR="008919F8" w:rsidRPr="002E4A57" w:rsidRDefault="008919F8" w:rsidP="008919F8">
      <w:pPr>
        <w:widowControl w:val="0"/>
        <w:autoSpaceDE w:val="0"/>
        <w:autoSpaceDN w:val="0"/>
        <w:adjustRightInd w:val="0"/>
        <w:outlineLvl w:val="0"/>
      </w:pPr>
      <w:bookmarkStart w:id="49" w:name="_Toc333231532"/>
      <w:bookmarkStart w:id="50" w:name="_Toc333236853"/>
      <w:bookmarkStart w:id="51" w:name="_Toc333298332"/>
      <w:r w:rsidRPr="002E4A57">
        <w:t>Check the OSPF peer status</w:t>
      </w:r>
      <w:bookmarkEnd w:id="49"/>
      <w:bookmarkEnd w:id="50"/>
      <w:bookmarkEnd w:id="51"/>
      <w:r w:rsidR="001410C6">
        <w:t>.</w:t>
      </w:r>
    </w:p>
    <w:p w:rsidR="00A03C65" w:rsidRDefault="00657C49">
      <w:pPr>
        <w:pStyle w:val="TerminalDisplay"/>
        <w:rPr>
          <w:rStyle w:val="StyleLatinCourierNewDarkRed"/>
        </w:rPr>
      </w:pPr>
      <w:r w:rsidRPr="00657C49">
        <w:rPr>
          <w:rStyle w:val="StyleLatinCourierNewDarkRed"/>
        </w:rPr>
        <w:t xml:space="preserve">[R1]disp ospf peer                                                             </w:t>
      </w:r>
    </w:p>
    <w:p w:rsidR="00A03C65" w:rsidRDefault="00657C49">
      <w:pPr>
        <w:pStyle w:val="TerminalDisplay"/>
        <w:rPr>
          <w:rStyle w:val="StyleLatinCourierNewDarkRed"/>
        </w:rPr>
      </w:pPr>
      <w:r w:rsidRPr="00657C49">
        <w:rPr>
          <w:rStyle w:val="StyleLatinCourierNewDarkRed"/>
        </w:rPr>
        <w:t xml:space="preserve">                   </w:t>
      </w:r>
      <w:bookmarkStart w:id="52" w:name="_Toc333231533"/>
      <w:bookmarkStart w:id="53" w:name="_Toc333236854"/>
      <w:bookmarkStart w:id="54" w:name="_Toc333298333"/>
      <w:r w:rsidRPr="00657C49">
        <w:rPr>
          <w:rStyle w:val="StyleLatinCourierNewDarkRed"/>
        </w:rPr>
        <w:t>OSPF Process 1 with Router ID 1.1.1.1</w:t>
      </w:r>
      <w:bookmarkEnd w:id="52"/>
      <w:bookmarkEnd w:id="53"/>
      <w:bookmarkEnd w:id="54"/>
      <w:r w:rsidRPr="00657C49">
        <w:rPr>
          <w:rStyle w:val="StyleLatinCourierNewDarkRed"/>
        </w:rPr>
        <w:t xml:space="preserve">                        </w:t>
      </w:r>
    </w:p>
    <w:p w:rsidR="00A03C65" w:rsidRDefault="00657C49">
      <w:pPr>
        <w:pStyle w:val="TerminalDisplay"/>
        <w:rPr>
          <w:rStyle w:val="StyleLatinCourierNewDarkRed"/>
        </w:rPr>
      </w:pPr>
      <w:r w:rsidRPr="00657C49">
        <w:rPr>
          <w:rStyle w:val="StyleLatinCourierNewDarkRed"/>
        </w:rPr>
        <w:t xml:space="preserve">                        Neighbor Brief Information                            </w:t>
      </w:r>
    </w:p>
    <w:p w:rsidR="00A03C65" w:rsidRDefault="00657C49">
      <w:pPr>
        <w:pStyle w:val="TerminalDisplay"/>
        <w:rPr>
          <w:rStyle w:val="StyleLatinCourierNewDarkRed"/>
        </w:rPr>
      </w:pPr>
      <w:r w:rsidRPr="00657C49">
        <w:rPr>
          <w:rStyle w:val="StyleLatinCourierNewDarkRed"/>
        </w:rPr>
        <w:t xml:space="preserve"> Area: 0.0.0.0                                                                  </w:t>
      </w:r>
    </w:p>
    <w:p w:rsidR="00A03C65" w:rsidRDefault="00657C49">
      <w:pPr>
        <w:pStyle w:val="TerminalDisplay"/>
        <w:rPr>
          <w:rStyle w:val="StyleLatinCourierNewDarkRed"/>
        </w:rPr>
      </w:pPr>
      <w:r w:rsidRPr="00657C49">
        <w:rPr>
          <w:rStyle w:val="StyleLatinCourierNewDarkRed"/>
        </w:rPr>
        <w:t xml:space="preserve"> Router ID       Address         Pri  Dead-Time  Interface       State          </w:t>
      </w:r>
    </w:p>
    <w:p w:rsidR="00A03C65" w:rsidRDefault="00657C49">
      <w:pPr>
        <w:pStyle w:val="TerminalDisplay"/>
        <w:rPr>
          <w:rStyle w:val="StyleLatinCourierNewDarkRed"/>
        </w:rPr>
      </w:pPr>
      <w:r w:rsidRPr="00657C49">
        <w:rPr>
          <w:rStyle w:val="StyleLatinCourierNewDarkRed"/>
        </w:rPr>
        <w:t xml:space="preserve"> 2.2.2.2         192.168.5.20    1    38         GE0/0/0       Full/DR        </w:t>
      </w:r>
    </w:p>
    <w:p w:rsidR="00A03C65" w:rsidRDefault="00657C49">
      <w:pPr>
        <w:pStyle w:val="TerminalDisplay"/>
        <w:rPr>
          <w:rStyle w:val="StyleLatinCourierNewDarkRed"/>
        </w:rPr>
      </w:pPr>
      <w:r w:rsidRPr="00657C49">
        <w:rPr>
          <w:rStyle w:val="StyleLatinCourierNewDarkRed"/>
        </w:rPr>
        <w:t xml:space="preserve"> 3.3.3.3         192.168.3.13    1    39         GE0/0/1       Full/DR    </w:t>
      </w:r>
    </w:p>
    <w:p w:rsidR="008919F8" w:rsidRPr="002E4A57" w:rsidRDefault="008919F8" w:rsidP="008919F8">
      <w:pPr>
        <w:widowControl w:val="0"/>
        <w:autoSpaceDE w:val="0"/>
        <w:autoSpaceDN w:val="0"/>
        <w:adjustRightInd w:val="0"/>
      </w:pPr>
      <w:r>
        <w:t>The peer table of R1 shows the successful inclusion of R2 as its peer.</w:t>
      </w:r>
    </w:p>
    <w:p w:rsidR="00F81DE2" w:rsidRDefault="008919F8">
      <w:pPr>
        <w:pStyle w:val="Heading3"/>
      </w:pPr>
      <w:bookmarkStart w:id="55" w:name="_Toc342565213"/>
      <w:r w:rsidRPr="00DB20A5">
        <w:t>Problem 3</w:t>
      </w:r>
      <w:r w:rsidRPr="00DB20A5">
        <w:rPr>
          <w:lang w:val="zh-CN"/>
        </w:rPr>
        <w:t xml:space="preserve">: </w:t>
      </w:r>
      <w:r w:rsidRPr="00DB20A5">
        <w:t>OSPF interface is down (Layer 1/2 problem)</w:t>
      </w:r>
      <w:bookmarkEnd w:id="55"/>
    </w:p>
    <w:p w:rsidR="00A03C65" w:rsidRDefault="00A03C65">
      <w:pPr>
        <w:pStyle w:val="Heading4"/>
      </w:pPr>
    </w:p>
    <w:p w:rsidR="00F81DE2" w:rsidRDefault="00A26A52">
      <w:pPr>
        <w:pStyle w:val="FigureDescription"/>
        <w:ind w:left="879" w:firstLine="0"/>
      </w:pPr>
      <w:bookmarkStart w:id="56" w:name="_Ref333842244"/>
      <w:r>
        <w:t xml:space="preserve">OSPF </w:t>
      </w:r>
      <w:bookmarkEnd w:id="56"/>
      <w:r w:rsidR="000011BB">
        <w:t xml:space="preserve"> interface down</w:t>
      </w:r>
    </w:p>
    <w:p w:rsidR="008919F8" w:rsidRPr="00075988" w:rsidRDefault="007D783A" w:rsidP="008919F8">
      <w:pPr>
        <w:widowControl w:val="0"/>
        <w:autoSpaceDE w:val="0"/>
        <w:autoSpaceDN w:val="0"/>
        <w:adjustRightInd w:val="0"/>
      </w:pPr>
      <w:r w:rsidRPr="00735A58">
        <w:rPr>
          <w:noProof/>
          <w:lang w:eastAsia="en-US"/>
        </w:rPr>
        <w:drawing>
          <wp:inline distT="0" distB="0" distL="0" distR="0">
            <wp:extent cx="3257550" cy="895350"/>
            <wp:effectExtent l="19050" t="0" r="0" b="0"/>
            <wp:docPr id="232" name="Picture 231" descr="Figur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4.png"/>
                    <pic:cNvPicPr/>
                  </pic:nvPicPr>
                  <pic:blipFill>
                    <a:blip r:embed="rId21" cstate="print"/>
                    <a:stretch>
                      <a:fillRect/>
                    </a:stretch>
                  </pic:blipFill>
                  <pic:spPr>
                    <a:xfrm>
                      <a:off x="0" y="0"/>
                      <a:ext cx="3257550" cy="895350"/>
                    </a:xfrm>
                    <a:prstGeom prst="rect">
                      <a:avLst/>
                    </a:prstGeom>
                  </pic:spPr>
                </pic:pic>
              </a:graphicData>
            </a:graphic>
          </wp:inline>
        </w:drawing>
      </w:r>
    </w:p>
    <w:p w:rsidR="00F81DE2" w:rsidRDefault="00F81DE2">
      <w:pPr>
        <w:pStyle w:val="Figure"/>
      </w:pPr>
    </w:p>
    <w:p w:rsidR="00F81DE2" w:rsidRDefault="00D2677B">
      <w:pPr>
        <w:pStyle w:val="Heading4"/>
        <w:rPr>
          <w:rStyle w:val="StyleBoldAccent2"/>
          <w:b w:val="0"/>
          <w:color w:val="0090C8"/>
        </w:rPr>
      </w:pPr>
      <w:bookmarkStart w:id="57" w:name="_Toc333231535"/>
      <w:bookmarkStart w:id="58" w:name="_Toc333236856"/>
      <w:bookmarkStart w:id="59" w:name="_Toc333298335"/>
      <w:r w:rsidRPr="004E6CDF">
        <w:rPr>
          <w:rStyle w:val="StyleBoldAccent2"/>
          <w:b w:val="0"/>
          <w:bCs/>
          <w:color w:val="0090C8"/>
        </w:rPr>
        <w:t>Problem</w:t>
      </w:r>
    </w:p>
    <w:p w:rsidR="008919F8" w:rsidRPr="004E6CDF" w:rsidRDefault="00657C49" w:rsidP="008919F8">
      <w:pPr>
        <w:widowControl w:val="0"/>
        <w:autoSpaceDE w:val="0"/>
        <w:autoSpaceDN w:val="0"/>
        <w:adjustRightInd w:val="0"/>
        <w:outlineLvl w:val="0"/>
        <w:rPr>
          <w:rStyle w:val="BoldText"/>
        </w:rPr>
      </w:pPr>
      <w:r w:rsidRPr="00657C49">
        <w:rPr>
          <w:rStyle w:val="BoldText"/>
        </w:rPr>
        <w:t>Neighbor Table of R1 does not reflect the RID of R2</w:t>
      </w:r>
      <w:bookmarkEnd w:id="57"/>
      <w:bookmarkEnd w:id="58"/>
      <w:bookmarkEnd w:id="59"/>
    </w:p>
    <w:p w:rsidR="008919F8" w:rsidRPr="005115D5" w:rsidRDefault="00BD4335" w:rsidP="008919F8">
      <w:pPr>
        <w:widowControl w:val="0"/>
        <w:autoSpaceDE w:val="0"/>
        <w:autoSpaceDN w:val="0"/>
        <w:adjustRightInd w:val="0"/>
        <w:outlineLvl w:val="0"/>
      </w:pPr>
      <w:r>
        <w:t>The following peer table of R1 is empty:</w:t>
      </w:r>
    </w:p>
    <w:p w:rsidR="00A03C65" w:rsidRDefault="00657C49">
      <w:pPr>
        <w:pStyle w:val="TerminalDisplay"/>
        <w:rPr>
          <w:rStyle w:val="StyleLatinCourierNewDarkRed"/>
        </w:rPr>
      </w:pPr>
      <w:r w:rsidRPr="00657C49">
        <w:rPr>
          <w:rStyle w:val="StyleLatinCourierNewDarkRed"/>
        </w:rPr>
        <w:t xml:space="preserve">[R1]disp ospf peer                                                            </w:t>
      </w:r>
    </w:p>
    <w:p w:rsidR="00A03C65" w:rsidRDefault="00657C49">
      <w:pPr>
        <w:pStyle w:val="TerminalDisplay"/>
        <w:rPr>
          <w:rStyle w:val="StyleLatinCourierNewDarkRed"/>
        </w:rPr>
      </w:pPr>
      <w:r w:rsidRPr="00657C49">
        <w:rPr>
          <w:rStyle w:val="StyleLatinCourierNewDarkRed"/>
        </w:rPr>
        <w:t xml:space="preserve">                   </w:t>
      </w:r>
      <w:bookmarkStart w:id="60" w:name="_Toc333231537"/>
      <w:bookmarkStart w:id="61" w:name="_Toc333236858"/>
      <w:bookmarkStart w:id="62" w:name="_Toc333298337"/>
      <w:r w:rsidRPr="00657C49">
        <w:rPr>
          <w:rStyle w:val="StyleLatinCourierNewDarkRed"/>
        </w:rPr>
        <w:t>OSPF Process 1 with Router ID 1.1.1.1</w:t>
      </w:r>
      <w:bookmarkEnd w:id="60"/>
      <w:bookmarkEnd w:id="61"/>
      <w:bookmarkEnd w:id="62"/>
      <w:r w:rsidRPr="00657C49">
        <w:rPr>
          <w:rStyle w:val="StyleLatinCourierNewDarkRed"/>
        </w:rPr>
        <w:t xml:space="preserve">                        </w:t>
      </w:r>
    </w:p>
    <w:p w:rsidR="00A03C65" w:rsidRDefault="00657C49">
      <w:pPr>
        <w:pStyle w:val="TerminalDisplay"/>
      </w:pPr>
      <w:r w:rsidRPr="00657C49">
        <w:rPr>
          <w:rStyle w:val="StyleLatinCourierNewDarkRed"/>
        </w:rPr>
        <w:t xml:space="preserve">                        Neighbor Brief Information   </w:t>
      </w:r>
    </w:p>
    <w:p w:rsidR="00F81DE2" w:rsidRDefault="00843D3E">
      <w:pPr>
        <w:pStyle w:val="Heading4"/>
        <w:rPr>
          <w:rStyle w:val="StyleBoldAccent2"/>
          <w:color w:val="0090C8"/>
        </w:rPr>
      </w:pPr>
      <w:bookmarkStart w:id="63" w:name="_Toc333231538"/>
      <w:r w:rsidRPr="004E6CDF">
        <w:rPr>
          <w:rStyle w:val="StyleBoldAccent2"/>
          <w:b w:val="0"/>
          <w:bCs/>
          <w:color w:val="0090C8"/>
        </w:rPr>
        <w:t>Diagnosis</w:t>
      </w:r>
      <w:bookmarkEnd w:id="63"/>
    </w:p>
    <w:p w:rsidR="008919F8" w:rsidRPr="005115D5" w:rsidRDefault="008919F8" w:rsidP="008919F8">
      <w:pPr>
        <w:widowControl w:val="0"/>
        <w:autoSpaceDE w:val="0"/>
        <w:autoSpaceDN w:val="0"/>
        <w:adjustRightInd w:val="0"/>
        <w:outlineLvl w:val="0"/>
      </w:pPr>
      <w:bookmarkStart w:id="64" w:name="_Toc333231539"/>
      <w:bookmarkStart w:id="65" w:name="_Toc333236859"/>
      <w:bookmarkStart w:id="66" w:name="_Toc333298338"/>
      <w:r w:rsidRPr="005115D5">
        <w:t>Check the interface status of both R1 and R2</w:t>
      </w:r>
      <w:bookmarkEnd w:id="64"/>
      <w:bookmarkEnd w:id="65"/>
      <w:bookmarkEnd w:id="66"/>
      <w:r w:rsidR="00E26866">
        <w:t>.</w:t>
      </w:r>
    </w:p>
    <w:p w:rsidR="008919F8" w:rsidRPr="005115D5" w:rsidRDefault="008919F8" w:rsidP="008919F8">
      <w:pPr>
        <w:widowControl w:val="0"/>
        <w:autoSpaceDE w:val="0"/>
        <w:autoSpaceDN w:val="0"/>
        <w:adjustRightInd w:val="0"/>
      </w:pPr>
      <w:r w:rsidRPr="005115D5">
        <w:lastRenderedPageBreak/>
        <w:t xml:space="preserve">Use the command </w:t>
      </w:r>
      <w:r w:rsidR="00CC39FB" w:rsidRPr="00CC39FB">
        <w:rPr>
          <w:b/>
        </w:rPr>
        <w:t>display ip interface &lt;interface-type&gt;&lt;interface-number</w:t>
      </w:r>
      <w:r w:rsidR="00657C49" w:rsidRPr="00657C49">
        <w:t>&gt;</w:t>
      </w:r>
      <w:r w:rsidRPr="001027E8">
        <w:rPr>
          <w:i/>
        </w:rPr>
        <w:t xml:space="preserve"> </w:t>
      </w:r>
      <w:r w:rsidRPr="005115D5">
        <w:t>to get the status of the particular interface.</w:t>
      </w:r>
    </w:p>
    <w:p w:rsidR="008919F8" w:rsidRPr="005115D5" w:rsidRDefault="001410C6" w:rsidP="008919F8">
      <w:pPr>
        <w:widowControl w:val="0"/>
        <w:autoSpaceDE w:val="0"/>
        <w:autoSpaceDN w:val="0"/>
        <w:adjustRightInd w:val="0"/>
      </w:pPr>
      <w:r>
        <w:t>Listed below</w:t>
      </w:r>
      <w:r w:rsidR="008919F8" w:rsidRPr="005115D5">
        <w:t xml:space="preserve"> is the status of Gi 0/0/0 on Router R1</w:t>
      </w:r>
      <w:r>
        <w:t>.</w:t>
      </w:r>
    </w:p>
    <w:p w:rsidR="00A03C65" w:rsidRDefault="00657C49">
      <w:pPr>
        <w:pStyle w:val="TerminalDisplay"/>
        <w:rPr>
          <w:rStyle w:val="StyleLatinCourierNewDarkRed"/>
        </w:rPr>
      </w:pPr>
      <w:r w:rsidRPr="00657C49">
        <w:rPr>
          <w:rStyle w:val="StyleLatinCourierNewDarkRed"/>
        </w:rPr>
        <w:t xml:space="preserve">[R1]disp ip int gi 0/0/0                                                        </w:t>
      </w:r>
    </w:p>
    <w:p w:rsidR="00A03C65" w:rsidRDefault="00657C49">
      <w:pPr>
        <w:pStyle w:val="TerminalDisplay"/>
        <w:rPr>
          <w:rStyle w:val="StyleLatinCourierNewDarkRed"/>
        </w:rPr>
      </w:pPr>
      <w:r w:rsidRPr="00657C49">
        <w:rPr>
          <w:rStyle w:val="StyleLatinCourierNewDarkRed"/>
        </w:rPr>
        <w:t xml:space="preserve">GigabitEthernet0/0/0 current state :UP                                          </w:t>
      </w:r>
    </w:p>
    <w:p w:rsidR="00A03C65" w:rsidRDefault="00657C49">
      <w:pPr>
        <w:pStyle w:val="TerminalDisplay"/>
        <w:rPr>
          <w:rStyle w:val="StyleLatinCourierNewDarkRed"/>
        </w:rPr>
      </w:pPr>
      <w:r w:rsidRPr="00657C49">
        <w:rPr>
          <w:rStyle w:val="StyleLatinCourierNewDarkRed"/>
          <w:highlight w:val="lightGray"/>
        </w:rPr>
        <w:t>Line protocol current state :DOWN</w:t>
      </w:r>
      <w:r w:rsidRPr="00657C49">
        <w:rPr>
          <w:rStyle w:val="StyleLatinCourierNewDarkRed"/>
        </w:rPr>
        <w:t xml:space="preserve">                                                 </w:t>
      </w:r>
    </w:p>
    <w:p w:rsidR="00A03C65" w:rsidRDefault="00657C49">
      <w:pPr>
        <w:pStyle w:val="TerminalDisplay"/>
        <w:rPr>
          <w:rStyle w:val="StyleLatinCourierNewDarkRed"/>
        </w:rPr>
      </w:pPr>
      <w:r w:rsidRPr="00657C49">
        <w:rPr>
          <w:rStyle w:val="StyleLatinCourierNewDarkRed"/>
        </w:rPr>
        <w:t xml:space="preserve">Internet Address is 192.168.1.1/24 Primary                                      </w:t>
      </w:r>
    </w:p>
    <w:p w:rsidR="00A03C65" w:rsidRDefault="00657C49">
      <w:pPr>
        <w:pStyle w:val="TerminalDisplay"/>
        <w:rPr>
          <w:rStyle w:val="StyleLatinCourierNewDarkRed"/>
        </w:rPr>
      </w:pPr>
      <w:r w:rsidRPr="00657C49">
        <w:rPr>
          <w:rStyle w:val="StyleLatinCourierNewDarkRed"/>
        </w:rPr>
        <w:t xml:space="preserve">Broadcast address : 192.168.1.255                                             </w:t>
      </w:r>
    </w:p>
    <w:p w:rsidR="00A03C65" w:rsidRDefault="00657C49">
      <w:pPr>
        <w:pStyle w:val="TerminalDisplay"/>
        <w:rPr>
          <w:lang w:val="zh-CN"/>
        </w:rPr>
      </w:pPr>
      <w:r w:rsidRPr="00657C49">
        <w:rPr>
          <w:rStyle w:val="StyleLatinCourierNewDarkRed"/>
        </w:rPr>
        <w:t>The Maximum Transmit Unit : 1500 bytes</w:t>
      </w:r>
      <w:r w:rsidR="008919F8" w:rsidRPr="005115D5">
        <w:rPr>
          <w:lang w:val="zh-CN"/>
        </w:rPr>
        <w:t xml:space="preserve">  </w:t>
      </w:r>
    </w:p>
    <w:p w:rsidR="008919F8" w:rsidRPr="00056ED1" w:rsidRDefault="008919F8" w:rsidP="00A82A60">
      <w:pPr>
        <w:widowControl w:val="0"/>
        <w:autoSpaceDE w:val="0"/>
        <w:autoSpaceDN w:val="0"/>
        <w:adjustRightInd w:val="0"/>
        <w:rPr>
          <w:rStyle w:val="StyleBoldAccent2"/>
        </w:rPr>
      </w:pPr>
      <w:r w:rsidRPr="005115D5">
        <w:t>The line protocol on interface gi 0/0/0 is showing to be down.</w:t>
      </w:r>
    </w:p>
    <w:p w:rsidR="00F81DE2" w:rsidRDefault="0043497E">
      <w:pPr>
        <w:pStyle w:val="Heading4"/>
        <w:rPr>
          <w:rStyle w:val="StyleBoldAccent2"/>
          <w:color w:val="0090C8"/>
        </w:rPr>
      </w:pPr>
      <w:bookmarkStart w:id="67" w:name="_Toc333231540"/>
      <w:r w:rsidRPr="0043497E">
        <w:rPr>
          <w:rStyle w:val="StyleBoldAccent2"/>
          <w:b w:val="0"/>
          <w:bCs/>
          <w:color w:val="0090C8"/>
        </w:rPr>
        <w:t>Resolution</w:t>
      </w:r>
      <w:bookmarkEnd w:id="67"/>
    </w:p>
    <w:p w:rsidR="008919F8" w:rsidRPr="005115D5" w:rsidRDefault="008919F8" w:rsidP="008919F8">
      <w:pPr>
        <w:widowControl w:val="0"/>
        <w:autoSpaceDE w:val="0"/>
        <w:autoSpaceDN w:val="0"/>
        <w:adjustRightInd w:val="0"/>
      </w:pPr>
      <w:r w:rsidRPr="005115D5">
        <w:t xml:space="preserve">The above problem is not directly connected with OSPF protocol. But if the interface Ethernet status is down or line protocol is down, this </w:t>
      </w:r>
      <w:r w:rsidR="001410C6">
        <w:t>hampers</w:t>
      </w:r>
      <w:r w:rsidRPr="005115D5">
        <w:t xml:space="preserve"> the working of OSPF as no packets can flow through a broken interface.</w:t>
      </w:r>
    </w:p>
    <w:p w:rsidR="008919F8" w:rsidRDefault="008919F8" w:rsidP="008919F8">
      <w:pPr>
        <w:widowControl w:val="0"/>
        <w:autoSpaceDE w:val="0"/>
        <w:autoSpaceDN w:val="0"/>
        <w:adjustRightInd w:val="0"/>
      </w:pPr>
      <w:r w:rsidRPr="005115D5">
        <w:t xml:space="preserve">The reasons for the failure of layer 1 and layer 2 connectivity could vary. </w:t>
      </w:r>
      <w:r w:rsidR="00A26A52">
        <w:t>Listed b</w:t>
      </w:r>
      <w:r w:rsidRPr="005115D5">
        <w:t>elow are some of the common reasons.</w:t>
      </w:r>
    </w:p>
    <w:p w:rsidR="00F81DE2" w:rsidRDefault="008919F8">
      <w:pPr>
        <w:pStyle w:val="ItemList"/>
      </w:pPr>
      <w:r w:rsidRPr="005115D5">
        <w:t>Cable unplugged</w:t>
      </w:r>
    </w:p>
    <w:p w:rsidR="00F81DE2" w:rsidRDefault="008919F8">
      <w:pPr>
        <w:pStyle w:val="ItemList"/>
      </w:pPr>
      <w:r w:rsidRPr="005115D5">
        <w:t>Loose cable</w:t>
      </w:r>
    </w:p>
    <w:p w:rsidR="00F81DE2" w:rsidRDefault="008919F8">
      <w:pPr>
        <w:pStyle w:val="ItemList"/>
      </w:pPr>
      <w:r w:rsidRPr="005115D5">
        <w:t>Poor cable</w:t>
      </w:r>
    </w:p>
    <w:p w:rsidR="00F81DE2" w:rsidRDefault="008919F8">
      <w:pPr>
        <w:pStyle w:val="ItemList"/>
      </w:pPr>
      <w:r w:rsidRPr="005115D5">
        <w:t>Bad crimping on cable</w:t>
      </w:r>
    </w:p>
    <w:p w:rsidR="00F81DE2" w:rsidRDefault="008919F8">
      <w:pPr>
        <w:pStyle w:val="ItemList"/>
      </w:pPr>
      <w:r w:rsidRPr="005115D5">
        <w:t>Bad port</w:t>
      </w:r>
    </w:p>
    <w:p w:rsidR="00F81DE2" w:rsidRDefault="008919F8">
      <w:pPr>
        <w:pStyle w:val="ItemList"/>
      </w:pPr>
      <w:r w:rsidRPr="005115D5">
        <w:t>Bad transceiver</w:t>
      </w:r>
    </w:p>
    <w:p w:rsidR="00F81DE2" w:rsidRDefault="008919F8">
      <w:pPr>
        <w:pStyle w:val="ItemList"/>
      </w:pPr>
      <w:r w:rsidRPr="005115D5">
        <w:t>Broken interface module</w:t>
      </w:r>
    </w:p>
    <w:p w:rsidR="008919F8" w:rsidRPr="005115D5" w:rsidRDefault="008919F8" w:rsidP="008919F8">
      <w:pPr>
        <w:widowControl w:val="0"/>
        <w:autoSpaceDE w:val="0"/>
        <w:autoSpaceDN w:val="0"/>
        <w:adjustRightInd w:val="0"/>
        <w:ind w:left="360"/>
      </w:pPr>
      <w:r>
        <w:t>Find and correct the apparent cause of the problem.</w:t>
      </w:r>
    </w:p>
    <w:p w:rsidR="008919F8" w:rsidRPr="005115D5" w:rsidRDefault="001410C6" w:rsidP="008919F8">
      <w:pPr>
        <w:widowControl w:val="0"/>
        <w:autoSpaceDE w:val="0"/>
        <w:autoSpaceDN w:val="0"/>
        <w:adjustRightInd w:val="0"/>
      </w:pPr>
      <w:r>
        <w:t>Listed below</w:t>
      </w:r>
      <w:r w:rsidR="008919F8" w:rsidRPr="005115D5">
        <w:t xml:space="preserve"> is the interface status after correcting the layer 2 problem</w:t>
      </w:r>
      <w:r>
        <w:t>.</w:t>
      </w:r>
    </w:p>
    <w:p w:rsidR="00A03C65" w:rsidRDefault="00657C49">
      <w:pPr>
        <w:pStyle w:val="TerminalDisplay"/>
        <w:rPr>
          <w:rStyle w:val="StyleLatinCourierNewDarkRed"/>
        </w:rPr>
      </w:pPr>
      <w:r w:rsidRPr="00657C49">
        <w:rPr>
          <w:rStyle w:val="StyleLatinCourierNewDarkRed"/>
        </w:rPr>
        <w:t xml:space="preserve">[R1]disp ip int gi 0/0/0                                                        </w:t>
      </w:r>
    </w:p>
    <w:p w:rsidR="00A03C65" w:rsidRDefault="00657C49">
      <w:pPr>
        <w:pStyle w:val="TerminalDisplay"/>
        <w:rPr>
          <w:rStyle w:val="StyleLatinCourierNewDarkRed"/>
        </w:rPr>
      </w:pPr>
      <w:r w:rsidRPr="00657C49">
        <w:rPr>
          <w:rStyle w:val="StyleLatinCourierNewDarkRed"/>
        </w:rPr>
        <w:t xml:space="preserve">GigabitEthernet0/0/0 current state :UP                                          </w:t>
      </w:r>
    </w:p>
    <w:p w:rsidR="00A03C65" w:rsidRDefault="00657C49">
      <w:pPr>
        <w:pStyle w:val="TerminalDisplay"/>
        <w:rPr>
          <w:rStyle w:val="StyleLatinCourierNewDarkRed"/>
        </w:rPr>
      </w:pPr>
      <w:r w:rsidRPr="00657C49">
        <w:rPr>
          <w:rStyle w:val="StyleLatinCourierNewDarkRed"/>
        </w:rPr>
        <w:t xml:space="preserve">Line protocol current state :UP                                                </w:t>
      </w:r>
    </w:p>
    <w:p w:rsidR="00A03C65" w:rsidRDefault="00657C49">
      <w:pPr>
        <w:pStyle w:val="TerminalDisplay"/>
        <w:rPr>
          <w:rStyle w:val="StyleLatinCourierNewDarkRed"/>
        </w:rPr>
      </w:pPr>
      <w:r w:rsidRPr="00657C49">
        <w:rPr>
          <w:rStyle w:val="StyleLatinCourierNewDarkRed"/>
        </w:rPr>
        <w:t xml:space="preserve">Internet Address is 192.168.1.1/24 Primary                                      </w:t>
      </w:r>
    </w:p>
    <w:p w:rsidR="00A03C65" w:rsidRDefault="00657C49">
      <w:pPr>
        <w:pStyle w:val="TerminalDisplay"/>
        <w:rPr>
          <w:rStyle w:val="StyleLatinCourierNewDarkRed"/>
        </w:rPr>
      </w:pPr>
      <w:r w:rsidRPr="00657C49">
        <w:rPr>
          <w:rStyle w:val="StyleLatinCourierNewDarkRed"/>
        </w:rPr>
        <w:t xml:space="preserve">Broadcast address : 192.168.1.255                                             </w:t>
      </w:r>
    </w:p>
    <w:p w:rsidR="00F81DE2" w:rsidRDefault="00657C49">
      <w:pPr>
        <w:widowControl w:val="0"/>
        <w:autoSpaceDE w:val="0"/>
        <w:autoSpaceDN w:val="0"/>
        <w:adjustRightInd w:val="0"/>
      </w:pPr>
      <w:r w:rsidRPr="00657C49">
        <w:rPr>
          <w:rStyle w:val="StyleLatinCourierNewDarkRed"/>
        </w:rPr>
        <w:t>The Maximum Transmit Unit : 1500 bytes</w:t>
      </w:r>
      <w:r w:rsidR="008919F8" w:rsidRPr="005115D5">
        <w:rPr>
          <w:lang w:val="zh-CN"/>
        </w:rPr>
        <w:t xml:space="preserve">  </w:t>
      </w:r>
    </w:p>
    <w:p w:rsidR="00F81DE2" w:rsidRDefault="00EC108B">
      <w:pPr>
        <w:pStyle w:val="Heading4"/>
        <w:rPr>
          <w:rStyle w:val="StyleBoldAccent2"/>
          <w:b w:val="0"/>
          <w:color w:val="0090C8"/>
        </w:rPr>
      </w:pPr>
      <w:r w:rsidRPr="0043497E">
        <w:rPr>
          <w:rStyle w:val="StyleBoldAccent2"/>
          <w:b w:val="0"/>
          <w:bCs/>
          <w:color w:val="0090C8"/>
        </w:rPr>
        <w:t>Result</w:t>
      </w:r>
    </w:p>
    <w:p w:rsidR="008919F8" w:rsidRPr="005115D5" w:rsidRDefault="008919F8" w:rsidP="008919F8">
      <w:pPr>
        <w:widowControl w:val="0"/>
        <w:autoSpaceDE w:val="0"/>
        <w:autoSpaceDN w:val="0"/>
        <w:adjustRightInd w:val="0"/>
        <w:outlineLvl w:val="0"/>
      </w:pPr>
      <w:bookmarkStart w:id="68" w:name="_Toc333231542"/>
      <w:bookmarkStart w:id="69" w:name="_Toc333236861"/>
      <w:bookmarkStart w:id="70" w:name="_Toc333298340"/>
      <w:r w:rsidRPr="005115D5">
        <w:t>R1 has formed FULL Neighbor relation with R2.</w:t>
      </w:r>
      <w:bookmarkEnd w:id="68"/>
      <w:bookmarkEnd w:id="69"/>
      <w:bookmarkEnd w:id="70"/>
    </w:p>
    <w:p w:rsidR="00A03C65" w:rsidRDefault="00657C49">
      <w:pPr>
        <w:pStyle w:val="TerminalDisplay"/>
        <w:rPr>
          <w:rStyle w:val="StyleLatinCourierNewDarkRed"/>
        </w:rPr>
      </w:pPr>
      <w:r w:rsidRPr="00657C49">
        <w:rPr>
          <w:rStyle w:val="StyleLatinCourierNewDarkRed"/>
        </w:rPr>
        <w:t xml:space="preserve">[R1]disp ospf peer                                                             </w:t>
      </w:r>
    </w:p>
    <w:p w:rsidR="00A03C65" w:rsidRDefault="00657C49">
      <w:pPr>
        <w:pStyle w:val="TerminalDisplay"/>
        <w:rPr>
          <w:rStyle w:val="StyleLatinCourierNewDarkRed"/>
        </w:rPr>
      </w:pPr>
      <w:r w:rsidRPr="00657C49">
        <w:rPr>
          <w:rStyle w:val="StyleLatinCourierNewDarkRed"/>
        </w:rPr>
        <w:t xml:space="preserve">                   </w:t>
      </w:r>
      <w:bookmarkStart w:id="71" w:name="_Toc333231543"/>
      <w:bookmarkStart w:id="72" w:name="_Toc333236862"/>
      <w:bookmarkStart w:id="73" w:name="_Toc333298341"/>
      <w:r w:rsidRPr="00657C49">
        <w:rPr>
          <w:rStyle w:val="StyleLatinCourierNewDarkRed"/>
        </w:rPr>
        <w:t>OSPF Process 1 with Router ID 1.1.1.1</w:t>
      </w:r>
      <w:bookmarkEnd w:id="71"/>
      <w:bookmarkEnd w:id="72"/>
      <w:bookmarkEnd w:id="73"/>
      <w:r w:rsidRPr="00657C49">
        <w:rPr>
          <w:rStyle w:val="StyleLatinCourierNewDarkRed"/>
        </w:rPr>
        <w:t xml:space="preserve">                        </w:t>
      </w:r>
    </w:p>
    <w:p w:rsidR="00A03C65" w:rsidRDefault="00657C49">
      <w:pPr>
        <w:pStyle w:val="TerminalDisplay"/>
        <w:rPr>
          <w:rStyle w:val="StyleLatinCourierNewDarkRed"/>
        </w:rPr>
      </w:pPr>
      <w:r w:rsidRPr="00657C49">
        <w:rPr>
          <w:rStyle w:val="StyleLatinCourierNewDarkRed"/>
        </w:rPr>
        <w:t xml:space="preserve">                        Neighbor Brief Information                              </w:t>
      </w:r>
    </w:p>
    <w:p w:rsidR="00A03C65" w:rsidRDefault="00657C49">
      <w:pPr>
        <w:pStyle w:val="TerminalDisplay"/>
        <w:rPr>
          <w:rStyle w:val="StyleLatinCourierNewDarkRed"/>
        </w:rPr>
      </w:pPr>
      <w:r w:rsidRPr="00657C49">
        <w:rPr>
          <w:rStyle w:val="StyleLatinCourierNewDarkRed"/>
        </w:rPr>
        <w:t xml:space="preserve"> Area: 0.0.0.0                                                                  </w:t>
      </w:r>
    </w:p>
    <w:p w:rsidR="00A03C65" w:rsidRDefault="00657C49">
      <w:pPr>
        <w:pStyle w:val="TerminalDisplay"/>
        <w:rPr>
          <w:rStyle w:val="StyleLatinCourierNewDarkRed"/>
        </w:rPr>
      </w:pPr>
      <w:r w:rsidRPr="00657C49">
        <w:rPr>
          <w:rStyle w:val="StyleLatinCourierNewDarkRed"/>
        </w:rPr>
        <w:t xml:space="preserve"> Router ID       Address         Pri  Dead-Time  Interface       State          </w:t>
      </w:r>
    </w:p>
    <w:p w:rsidR="00A03C65" w:rsidRDefault="00657C49">
      <w:pPr>
        <w:pStyle w:val="TerminalDisplay"/>
      </w:pPr>
      <w:r w:rsidRPr="00657C49">
        <w:rPr>
          <w:rStyle w:val="StyleLatinCourierNewDarkRed"/>
        </w:rPr>
        <w:t xml:space="preserve"> 2.2.2.2         192.168.1.2     1    36         GE0/0/0       Full/DR </w:t>
      </w:r>
    </w:p>
    <w:p w:rsidR="00A03C65" w:rsidRDefault="00A03C65">
      <w:pPr>
        <w:pStyle w:val="TerminalDisplay"/>
      </w:pPr>
    </w:p>
    <w:p w:rsidR="00F81DE2" w:rsidRDefault="008919F8">
      <w:pPr>
        <w:pStyle w:val="Heading3"/>
      </w:pPr>
      <w:bookmarkStart w:id="74" w:name="_Toc342565214"/>
      <w:r w:rsidRPr="00DB20A5">
        <w:lastRenderedPageBreak/>
        <w:t>Problem 4</w:t>
      </w:r>
      <w:r w:rsidRPr="00DB20A5">
        <w:rPr>
          <w:lang w:val="zh-CN"/>
        </w:rPr>
        <w:t>: Subnet mask mismatch between the interfaces</w:t>
      </w:r>
      <w:bookmarkEnd w:id="74"/>
    </w:p>
    <w:p w:rsidR="00F81DE2" w:rsidRPr="00E03B51" w:rsidRDefault="008931D3">
      <w:pPr>
        <w:widowControl w:val="0"/>
        <w:autoSpaceDE w:val="0"/>
        <w:autoSpaceDN w:val="0"/>
        <w:adjustRightInd w:val="0"/>
      </w:pPr>
      <w:r w:rsidRPr="00E03B51">
        <w:t xml:space="preserve">R1-interface is configured with /16 subnet mask and R2-interface is configured with /24 subnet mask. The subnet masks configured under these interfaces are different, which results in an unsuccessful attempt of forming neighbor relation with each other, as shown in </w:t>
      </w:r>
      <w:fldSimple w:instr=" REF _Ref333842305 \r \h  \* MERGEFORMAT ">
        <w:r w:rsidR="001B502D" w:rsidRPr="00E03B51">
          <w:rPr>
            <w:rStyle w:val="Reference-R0G144B200"/>
          </w:rPr>
          <w:t>Figure 5</w:t>
        </w:r>
      </w:fldSimple>
      <w:r w:rsidRPr="00E03B51">
        <w:t>.</w:t>
      </w:r>
    </w:p>
    <w:p w:rsidR="00F81DE2" w:rsidRDefault="00A26A52">
      <w:pPr>
        <w:pStyle w:val="FigureDescription"/>
        <w:ind w:left="879" w:firstLine="0"/>
      </w:pPr>
      <w:bookmarkStart w:id="75" w:name="_Ref333842305"/>
      <w:r>
        <w:t>Subnet mask is incorrectly defined at the interface</w:t>
      </w:r>
      <w:bookmarkEnd w:id="75"/>
    </w:p>
    <w:p w:rsidR="008919F8" w:rsidRDefault="008919F8" w:rsidP="008919F8">
      <w:pPr>
        <w:widowControl w:val="0"/>
        <w:autoSpaceDE w:val="0"/>
        <w:autoSpaceDN w:val="0"/>
        <w:adjustRightInd w:val="0"/>
      </w:pPr>
    </w:p>
    <w:p w:rsidR="00F81DE2" w:rsidRDefault="007D783A">
      <w:pPr>
        <w:pStyle w:val="Figure"/>
      </w:pPr>
      <w:r>
        <w:rPr>
          <w:noProof/>
          <w:lang w:eastAsia="en-US"/>
        </w:rPr>
        <w:drawing>
          <wp:inline distT="0" distB="0" distL="0" distR="0">
            <wp:extent cx="4935904" cy="1602154"/>
            <wp:effectExtent l="19050" t="0" r="0" b="0"/>
            <wp:docPr id="233" name="Picture 232" descr="Figur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5.png"/>
                    <pic:cNvPicPr/>
                  </pic:nvPicPr>
                  <pic:blipFill>
                    <a:blip r:embed="rId22" cstate="print"/>
                    <a:stretch>
                      <a:fillRect/>
                    </a:stretch>
                  </pic:blipFill>
                  <pic:spPr>
                    <a:xfrm>
                      <a:off x="0" y="0"/>
                      <a:ext cx="4963113" cy="1610986"/>
                    </a:xfrm>
                    <a:prstGeom prst="rect">
                      <a:avLst/>
                    </a:prstGeom>
                  </pic:spPr>
                </pic:pic>
              </a:graphicData>
            </a:graphic>
          </wp:inline>
        </w:drawing>
      </w:r>
    </w:p>
    <w:p w:rsidR="00F81DE2" w:rsidRDefault="00D2677B">
      <w:pPr>
        <w:pStyle w:val="Heading4"/>
      </w:pPr>
      <w:bookmarkStart w:id="76" w:name="_Toc333231545"/>
      <w:r w:rsidRPr="0082350B">
        <w:rPr>
          <w:rStyle w:val="StyleBoldAccent2"/>
          <w:b w:val="0"/>
          <w:bCs/>
          <w:color w:val="0090C8"/>
        </w:rPr>
        <w:t>Problem</w:t>
      </w:r>
      <w:r w:rsidR="00657C49" w:rsidRPr="00657C49">
        <w:rPr>
          <w:rStyle w:val="StyleBoldAccent2"/>
          <w:color w:val="0090C8"/>
        </w:rPr>
        <w:t>:</w:t>
      </w:r>
      <w:r w:rsidR="008919F8">
        <w:t xml:space="preserve"> </w:t>
      </w:r>
    </w:p>
    <w:p w:rsidR="00F81DE2" w:rsidRDefault="00657C49">
      <w:pPr>
        <w:rPr>
          <w:rStyle w:val="BoldText"/>
        </w:rPr>
      </w:pPr>
      <w:r w:rsidRPr="00657C49">
        <w:rPr>
          <w:rStyle w:val="BoldText"/>
        </w:rPr>
        <w:t>Neighbor table of R1 does not display R2</w:t>
      </w:r>
      <w:bookmarkEnd w:id="76"/>
      <w:r w:rsidRPr="00657C49">
        <w:rPr>
          <w:rStyle w:val="BoldText"/>
        </w:rPr>
        <w:t xml:space="preserve"> </w:t>
      </w:r>
    </w:p>
    <w:p w:rsidR="008931D3" w:rsidRPr="008931D3" w:rsidRDefault="00422ECD" w:rsidP="008931D3">
      <w:pPr>
        <w:widowControl w:val="0"/>
        <w:autoSpaceDE w:val="0"/>
        <w:autoSpaceDN w:val="0"/>
        <w:adjustRightInd w:val="0"/>
        <w:outlineLvl w:val="0"/>
        <w:rPr>
          <w:rStyle w:val="BoldText"/>
          <w:rFonts w:ascii="Futura Bk" w:hAnsi="Futura Bk"/>
        </w:rPr>
      </w:pPr>
      <w:r>
        <w:t>The following peer table of R1 is empty:</w:t>
      </w:r>
    </w:p>
    <w:p w:rsidR="008931D3" w:rsidRDefault="00657C49" w:rsidP="008931D3">
      <w:pPr>
        <w:pStyle w:val="TerminalDisplay"/>
        <w:rPr>
          <w:rStyle w:val="StyleLatinCourierNewDarkRed"/>
        </w:rPr>
      </w:pPr>
      <w:r w:rsidRPr="00657C49">
        <w:rPr>
          <w:rStyle w:val="StyleLatinCourierNewDarkRed"/>
        </w:rPr>
        <w:t xml:space="preserve">[R1]disp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77" w:name="_Toc333231546"/>
      <w:bookmarkStart w:id="78" w:name="_Toc333236864"/>
      <w:bookmarkStart w:id="79" w:name="_Toc333298343"/>
      <w:r w:rsidRPr="00657C49">
        <w:rPr>
          <w:rStyle w:val="StyleLatinCourierNewDarkRed"/>
        </w:rPr>
        <w:t>OSPF Process 1 with Router ID 1.1.1.1</w:t>
      </w:r>
      <w:bookmarkEnd w:id="77"/>
      <w:bookmarkEnd w:id="78"/>
      <w:bookmarkEnd w:id="79"/>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w:t>
      </w:r>
    </w:p>
    <w:p w:rsidR="008931D3" w:rsidRDefault="00657C49" w:rsidP="008931D3">
      <w:pPr>
        <w:pStyle w:val="TerminalDisplay"/>
        <w:rPr>
          <w:rStyle w:val="StyleLatinCourierNewDarkRed"/>
        </w:rPr>
      </w:pPr>
      <w:r w:rsidRPr="00657C49">
        <w:rPr>
          <w:rStyle w:val="StyleLatinCourierNewDarkRed"/>
        </w:rPr>
        <w:t xml:space="preserve">   </w:t>
      </w:r>
    </w:p>
    <w:p w:rsidR="00F81DE2" w:rsidRDefault="00843D3E">
      <w:pPr>
        <w:pStyle w:val="Heading4"/>
        <w:rPr>
          <w:rStyle w:val="StyleBoldAccent2"/>
          <w:b w:val="0"/>
          <w:bCs/>
          <w:color w:val="0090C8"/>
        </w:rPr>
      </w:pPr>
      <w:bookmarkStart w:id="80" w:name="_Toc333231547"/>
      <w:r w:rsidRPr="00BB5C6A">
        <w:rPr>
          <w:rStyle w:val="StyleBoldAccent2"/>
          <w:b w:val="0"/>
          <w:bCs/>
          <w:color w:val="0090C8"/>
        </w:rPr>
        <w:t>Diagnosis</w:t>
      </w:r>
      <w:bookmarkEnd w:id="80"/>
    </w:p>
    <w:p w:rsidR="008919F8" w:rsidRPr="00CB30D1" w:rsidRDefault="008919F8" w:rsidP="008919F8">
      <w:pPr>
        <w:widowControl w:val="0"/>
        <w:autoSpaceDE w:val="0"/>
        <w:autoSpaceDN w:val="0"/>
        <w:adjustRightInd w:val="0"/>
        <w:rPr>
          <w:b/>
        </w:rPr>
      </w:pPr>
      <w:r w:rsidRPr="00784463">
        <w:rPr>
          <w:bCs/>
        </w:rPr>
        <w:t>Check the interface configuration of both R1 and R2 interfaces.</w:t>
      </w:r>
      <w:r>
        <w:rPr>
          <w:bCs/>
        </w:rPr>
        <w:t xml:space="preserve"> Use the command </w:t>
      </w:r>
      <w:r w:rsidR="008931D3" w:rsidRPr="008931D3">
        <w:rPr>
          <w:b/>
        </w:rPr>
        <w:t>display ip interface &lt;interface-type&gt;&lt;interface-number&gt;.</w:t>
      </w:r>
    </w:p>
    <w:p w:rsidR="008919F8" w:rsidRPr="00ED2254" w:rsidRDefault="008919F8" w:rsidP="008919F8">
      <w:pPr>
        <w:widowControl w:val="0"/>
        <w:autoSpaceDE w:val="0"/>
        <w:autoSpaceDN w:val="0"/>
        <w:adjustRightInd w:val="0"/>
        <w:rPr>
          <w:b/>
        </w:rPr>
      </w:pPr>
    </w:p>
    <w:p w:rsidR="008931D3" w:rsidRPr="008931D3" w:rsidRDefault="008931D3" w:rsidP="008931D3">
      <w:pPr>
        <w:pStyle w:val="TerminalDisplay"/>
        <w:rPr>
          <w:rStyle w:val="BoldText"/>
        </w:rPr>
      </w:pPr>
      <w:r w:rsidRPr="008931D3">
        <w:rPr>
          <w:rStyle w:val="BoldText"/>
        </w:rPr>
        <w:t>Router R1</w:t>
      </w:r>
    </w:p>
    <w:p w:rsidR="008931D3" w:rsidRDefault="00657C49" w:rsidP="008931D3">
      <w:pPr>
        <w:pStyle w:val="TerminalDisplay"/>
        <w:rPr>
          <w:rStyle w:val="StyleLatinCourierNewDarkRed"/>
        </w:rPr>
      </w:pPr>
      <w:r w:rsidRPr="00657C49">
        <w:rPr>
          <w:rStyle w:val="StyleLatinCourierNewDarkRed"/>
        </w:rPr>
        <w:t xml:space="preserve">[R1]disp ip int gi 0/0/0                                                        </w:t>
      </w:r>
    </w:p>
    <w:p w:rsidR="008931D3" w:rsidRDefault="00657C49" w:rsidP="008931D3">
      <w:pPr>
        <w:pStyle w:val="TerminalDisplay"/>
        <w:rPr>
          <w:rStyle w:val="StyleLatinCourierNewDarkRed"/>
        </w:rPr>
      </w:pPr>
      <w:r w:rsidRPr="00657C49">
        <w:rPr>
          <w:rStyle w:val="StyleLatinCourierNewDarkRed"/>
        </w:rPr>
        <w:t xml:space="preserve">GigabitEthernet0/0/0 current state :UP                                          </w:t>
      </w:r>
    </w:p>
    <w:p w:rsidR="008931D3" w:rsidRDefault="00657C49" w:rsidP="008931D3">
      <w:pPr>
        <w:pStyle w:val="TerminalDisplay"/>
        <w:rPr>
          <w:rStyle w:val="StyleLatinCourierNewDarkRed"/>
        </w:rPr>
      </w:pPr>
      <w:r w:rsidRPr="00657C49">
        <w:rPr>
          <w:rStyle w:val="StyleLatinCourierNewDarkRed"/>
        </w:rPr>
        <w:t xml:space="preserve">Line protocol current state :UP                                                 </w:t>
      </w:r>
    </w:p>
    <w:p w:rsidR="008931D3" w:rsidRDefault="00657C49" w:rsidP="008931D3">
      <w:pPr>
        <w:pStyle w:val="TerminalDisplay"/>
        <w:rPr>
          <w:rStyle w:val="StyleLatinCourierNewDarkRed"/>
        </w:rPr>
      </w:pPr>
      <w:r w:rsidRPr="00657C49">
        <w:rPr>
          <w:rStyle w:val="StyleLatinCourierNewDarkRed"/>
          <w:highlight w:val="lightGray"/>
        </w:rPr>
        <w:t>Internet Address is 192.168.1.1/16 Primary</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Broadcast address : 192.168.255.255                                             </w:t>
      </w:r>
    </w:p>
    <w:p w:rsidR="008931D3" w:rsidRDefault="00657C49" w:rsidP="008931D3">
      <w:pPr>
        <w:pStyle w:val="TerminalDisplay"/>
        <w:rPr>
          <w:rStyle w:val="StyleLatinCourierNewDarkRed"/>
        </w:rPr>
      </w:pPr>
      <w:r w:rsidRPr="00657C49">
        <w:rPr>
          <w:rStyle w:val="StyleLatinCourierNewDarkRed"/>
        </w:rPr>
        <w:t>The Maximum Transmit Unit : 1500 bytes</w:t>
      </w:r>
    </w:p>
    <w:p w:rsidR="008931D3" w:rsidRDefault="00657C49" w:rsidP="008931D3">
      <w:pPr>
        <w:pStyle w:val="TerminalDisplay"/>
        <w:rPr>
          <w:rStyle w:val="StyleLatinCourierNewDarkRed"/>
        </w:rPr>
      </w:pPr>
      <w:r w:rsidRPr="00657C49">
        <w:rPr>
          <w:rStyle w:val="StyleLatinCourierNewDarkRed"/>
        </w:rPr>
        <w:t xml:space="preserve">  </w:t>
      </w:r>
    </w:p>
    <w:p w:rsidR="008931D3" w:rsidRPr="008931D3" w:rsidRDefault="000011BB" w:rsidP="008931D3">
      <w:pPr>
        <w:pStyle w:val="TerminalDisplay"/>
        <w:rPr>
          <w:rFonts w:ascii="Futura Hv" w:hAnsi="Futura Hv"/>
        </w:rPr>
      </w:pPr>
      <w:r w:rsidRPr="00CC50BF">
        <w:rPr>
          <w:rStyle w:val="BoldText"/>
          <w:sz w:val="20"/>
          <w:szCs w:val="20"/>
        </w:rPr>
        <w:t>Router R</w:t>
      </w:r>
      <w:r>
        <w:rPr>
          <w:rStyle w:val="BoldText"/>
          <w:sz w:val="20"/>
          <w:szCs w:val="20"/>
        </w:rPr>
        <w:t>2</w:t>
      </w:r>
      <w:r w:rsidR="008919F8" w:rsidRPr="000011BB">
        <w:rPr>
          <w:rFonts w:ascii="Futura Bk" w:hAnsi="Futura Bk" w:cs="Arial"/>
          <w:kern w:val="2"/>
          <w:lang w:val="zh-CN"/>
        </w:rPr>
        <w:t xml:space="preserve">  </w:t>
      </w:r>
      <w:r w:rsidR="008919F8" w:rsidRPr="000011BB">
        <w:rPr>
          <w:rFonts w:ascii="Futura Bk" w:hAnsi="Futura Bk"/>
          <w:lang w:val="zh-CN"/>
        </w:rPr>
        <w:t xml:space="preserve">         </w:t>
      </w:r>
    </w:p>
    <w:p w:rsidR="008931D3" w:rsidRDefault="00657C49" w:rsidP="008931D3">
      <w:pPr>
        <w:pStyle w:val="TerminalDisplay"/>
        <w:rPr>
          <w:rStyle w:val="StyleLatinCourierNewDarkRed"/>
        </w:rPr>
      </w:pPr>
      <w:r w:rsidRPr="00657C49">
        <w:rPr>
          <w:rStyle w:val="StyleLatinCourierNewDarkRed"/>
        </w:rPr>
        <w:t xml:space="preserve">[R2]disp ip int gi 0/0                                                          </w:t>
      </w:r>
    </w:p>
    <w:p w:rsidR="008931D3" w:rsidRDefault="00657C49" w:rsidP="008931D3">
      <w:pPr>
        <w:pStyle w:val="TerminalDisplay"/>
        <w:rPr>
          <w:rStyle w:val="StyleLatinCourierNewDarkRed"/>
        </w:rPr>
      </w:pPr>
      <w:r w:rsidRPr="00657C49">
        <w:rPr>
          <w:rStyle w:val="StyleLatinCourierNewDarkRed"/>
        </w:rPr>
        <w:t xml:space="preserve">GigabitEthernet0/0 current state :UP                                            </w:t>
      </w:r>
    </w:p>
    <w:p w:rsidR="008931D3" w:rsidRDefault="00657C49" w:rsidP="008931D3">
      <w:pPr>
        <w:pStyle w:val="TerminalDisplay"/>
        <w:rPr>
          <w:rStyle w:val="StyleLatinCourierNewDarkRed"/>
        </w:rPr>
      </w:pPr>
      <w:r w:rsidRPr="00657C49">
        <w:rPr>
          <w:rStyle w:val="StyleLatinCourierNewDarkRed"/>
        </w:rPr>
        <w:t xml:space="preserve">Line protocol current state :UP                                                 </w:t>
      </w:r>
    </w:p>
    <w:p w:rsidR="008931D3" w:rsidRDefault="00657C49" w:rsidP="008931D3">
      <w:pPr>
        <w:pStyle w:val="TerminalDisplay"/>
        <w:rPr>
          <w:rStyle w:val="StyleLatinCourierNewDarkRed"/>
        </w:rPr>
      </w:pPr>
      <w:r w:rsidRPr="00657C49">
        <w:rPr>
          <w:rStyle w:val="StyleLatinCourierNewDarkRed"/>
          <w:highlight w:val="lightGray"/>
        </w:rPr>
        <w:t xml:space="preserve">Internet Address is 192.168.1.2/24 Primary </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Broadcast address : 192.168.1.255                                               </w:t>
      </w:r>
    </w:p>
    <w:p w:rsidR="008931D3" w:rsidRDefault="00657C49" w:rsidP="008931D3">
      <w:pPr>
        <w:pStyle w:val="TerminalDisplay"/>
        <w:rPr>
          <w:rStyle w:val="StyleLatinCourierNewDarkRed"/>
        </w:rPr>
      </w:pPr>
      <w:r w:rsidRPr="00657C49">
        <w:rPr>
          <w:rStyle w:val="StyleLatinCourierNewDarkRed"/>
        </w:rPr>
        <w:t xml:space="preserve">The Maximum Transmit Unit : 1500 bytes   </w:t>
      </w:r>
    </w:p>
    <w:p w:rsidR="008931D3" w:rsidRDefault="00657C49" w:rsidP="008931D3">
      <w:pPr>
        <w:pStyle w:val="TerminalDisplay"/>
        <w:rPr>
          <w:rStyle w:val="StyleLatinCourierNewDarkRed"/>
        </w:rPr>
      </w:pPr>
      <w:r w:rsidRPr="00657C49">
        <w:rPr>
          <w:rStyle w:val="StyleLatinCourierNewDarkRed"/>
        </w:rPr>
        <w:t xml:space="preserve"> </w:t>
      </w:r>
    </w:p>
    <w:p w:rsidR="008919F8" w:rsidRPr="00056ED1" w:rsidRDefault="008919F8" w:rsidP="00BB5C6A">
      <w:pPr>
        <w:widowControl w:val="0"/>
        <w:autoSpaceDE w:val="0"/>
        <w:autoSpaceDN w:val="0"/>
        <w:adjustRightInd w:val="0"/>
        <w:rPr>
          <w:rStyle w:val="StyleBoldAccent2"/>
        </w:rPr>
      </w:pPr>
      <w:r>
        <w:t xml:space="preserve">The above diagnosis shows that there is a subnet mask mismatch between the two interfaces. </w:t>
      </w:r>
    </w:p>
    <w:p w:rsidR="00F81DE2" w:rsidRDefault="00EC108B">
      <w:pPr>
        <w:pStyle w:val="Heading4"/>
        <w:rPr>
          <w:rStyle w:val="StyleBoldAccent2"/>
          <w:bCs/>
          <w:color w:val="0090C8"/>
        </w:rPr>
      </w:pPr>
      <w:r w:rsidRPr="00BB5C6A">
        <w:rPr>
          <w:rStyle w:val="StyleBoldAccent2"/>
          <w:b w:val="0"/>
          <w:bCs/>
          <w:color w:val="0090C8"/>
        </w:rPr>
        <w:lastRenderedPageBreak/>
        <w:t>Resolution</w:t>
      </w:r>
    </w:p>
    <w:p w:rsidR="008919F8" w:rsidRPr="008B10AD" w:rsidRDefault="008919F8" w:rsidP="008919F8">
      <w:pPr>
        <w:widowControl w:val="0"/>
        <w:autoSpaceDE w:val="0"/>
        <w:autoSpaceDN w:val="0"/>
        <w:adjustRightInd w:val="0"/>
        <w:rPr>
          <w:bCs/>
        </w:rPr>
      </w:pPr>
      <w:r w:rsidRPr="00ED2254">
        <w:rPr>
          <w:bCs/>
        </w:rPr>
        <w:t xml:space="preserve">Configure the same subnet mask on both ends. In </w:t>
      </w:r>
      <w:r w:rsidR="008103BC">
        <w:rPr>
          <w:bCs/>
        </w:rPr>
        <w:t>the</w:t>
      </w:r>
      <w:r w:rsidR="008103BC" w:rsidRPr="00ED2254">
        <w:rPr>
          <w:bCs/>
        </w:rPr>
        <w:t xml:space="preserve"> </w:t>
      </w:r>
      <w:r w:rsidRPr="00ED2254">
        <w:rPr>
          <w:bCs/>
        </w:rPr>
        <w:t>example, configure R1-interface under /24 subnet.</w:t>
      </w:r>
    </w:p>
    <w:p w:rsidR="008931D3" w:rsidRDefault="00657C49" w:rsidP="008931D3">
      <w:pPr>
        <w:pStyle w:val="TerminalDisplay"/>
        <w:rPr>
          <w:rStyle w:val="StyleLatinCourierNewDarkRed"/>
        </w:rPr>
      </w:pPr>
      <w:r w:rsidRPr="00657C49">
        <w:rPr>
          <w:rStyle w:val="StyleLatinCourierNewDarkRed"/>
        </w:rPr>
        <w:t xml:space="preserve">[R1]int gi 0/0/0                                                                </w:t>
      </w:r>
    </w:p>
    <w:p w:rsidR="008919F8" w:rsidRPr="00BB5C6A" w:rsidRDefault="00657C49" w:rsidP="00BB5C6A">
      <w:pPr>
        <w:widowControl w:val="0"/>
        <w:autoSpaceDE w:val="0"/>
        <w:autoSpaceDN w:val="0"/>
        <w:adjustRightInd w:val="0"/>
      </w:pPr>
      <w:r w:rsidRPr="00657C49">
        <w:rPr>
          <w:rStyle w:val="StyleLatinCourierNewDarkRed"/>
        </w:rPr>
        <w:t xml:space="preserve">[R1-GigabitEthernet0/0/0]ip address 192.168.1.1 24      </w:t>
      </w:r>
    </w:p>
    <w:p w:rsidR="00F81DE2" w:rsidRDefault="00EC108B">
      <w:pPr>
        <w:pStyle w:val="Heading4"/>
        <w:rPr>
          <w:rStyle w:val="StyleBoldAccent2"/>
          <w:bCs/>
          <w:color w:val="0090C8"/>
        </w:rPr>
      </w:pPr>
      <w:r w:rsidRPr="00BB5C6A">
        <w:rPr>
          <w:rStyle w:val="StyleBoldAccent2"/>
          <w:b w:val="0"/>
          <w:bCs/>
          <w:color w:val="0090C8"/>
        </w:rPr>
        <w:t>Result</w:t>
      </w:r>
    </w:p>
    <w:p w:rsidR="008919F8" w:rsidRPr="00ED2254" w:rsidRDefault="008919F8" w:rsidP="008919F8">
      <w:pPr>
        <w:widowControl w:val="0"/>
        <w:autoSpaceDE w:val="0"/>
        <w:autoSpaceDN w:val="0"/>
        <w:adjustRightInd w:val="0"/>
        <w:outlineLvl w:val="0"/>
        <w:rPr>
          <w:bCs/>
          <w:iCs/>
        </w:rPr>
      </w:pPr>
      <w:bookmarkStart w:id="81" w:name="_Toc333231550"/>
      <w:bookmarkStart w:id="82" w:name="_Toc333236865"/>
      <w:bookmarkStart w:id="83" w:name="_Toc333298344"/>
      <w:r>
        <w:rPr>
          <w:bCs/>
          <w:iCs/>
        </w:rPr>
        <w:t>R1 forms successful neighbor relation with R2</w:t>
      </w:r>
      <w:bookmarkEnd w:id="81"/>
      <w:bookmarkEnd w:id="82"/>
      <w:bookmarkEnd w:id="83"/>
    </w:p>
    <w:p w:rsidR="008931D3" w:rsidRDefault="00657C49" w:rsidP="008931D3">
      <w:pPr>
        <w:pStyle w:val="TerminalDisplay"/>
        <w:rPr>
          <w:rStyle w:val="StyleLatinCourierNewDarkRed"/>
        </w:rPr>
      </w:pPr>
      <w:r w:rsidRPr="00657C49">
        <w:rPr>
          <w:rStyle w:val="StyleLatinCourierNewDarkRed"/>
        </w:rPr>
        <w:t xml:space="preserve">[R1]disp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84" w:name="_Toc333231551"/>
      <w:bookmarkStart w:id="85" w:name="_Toc333236866"/>
      <w:bookmarkStart w:id="86" w:name="_Toc333298345"/>
      <w:r w:rsidRPr="00657C49">
        <w:rPr>
          <w:rStyle w:val="StyleLatinCourierNewDarkRed"/>
        </w:rPr>
        <w:t>OSPF Process 1 with Router ID 1.1.1.1</w:t>
      </w:r>
      <w:bookmarkEnd w:id="84"/>
      <w:bookmarkEnd w:id="85"/>
      <w:bookmarkEnd w:id="86"/>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F81DE2" w:rsidRDefault="00657C49">
      <w:pPr>
        <w:widowControl w:val="0"/>
        <w:autoSpaceDE w:val="0"/>
        <w:autoSpaceDN w:val="0"/>
        <w:adjustRightInd w:val="0"/>
      </w:pPr>
      <w:r w:rsidRPr="00657C49">
        <w:rPr>
          <w:rStyle w:val="StyleLatinCourierNewDarkRed"/>
        </w:rPr>
        <w:t xml:space="preserve"> 2.2.2.2         192.168.1.2     1    36         GE0/0/0       Full/DR </w:t>
      </w:r>
    </w:p>
    <w:p w:rsidR="00CB30D1" w:rsidRDefault="00CB30D1">
      <w:pPr>
        <w:widowControl w:val="0"/>
        <w:autoSpaceDE w:val="0"/>
        <w:autoSpaceDN w:val="0"/>
        <w:adjustRightInd w:val="0"/>
      </w:pPr>
    </w:p>
    <w:p w:rsidR="00F81DE2" w:rsidRDefault="008919F8">
      <w:pPr>
        <w:pStyle w:val="Heading3"/>
      </w:pPr>
      <w:bookmarkStart w:id="87" w:name="_Toc342565215"/>
      <w:r w:rsidRPr="00DB20A5">
        <w:t>Problem 5: Area ID mismatch between the interfaces</w:t>
      </w:r>
      <w:bookmarkEnd w:id="87"/>
    </w:p>
    <w:p w:rsidR="00422ECD" w:rsidRDefault="00422ECD" w:rsidP="00422ECD">
      <w:pPr>
        <w:widowControl w:val="0"/>
        <w:autoSpaceDE w:val="0"/>
        <w:autoSpaceDN w:val="0"/>
        <w:adjustRightInd w:val="0"/>
      </w:pPr>
      <w:r w:rsidDel="00BB2DD6">
        <w:t xml:space="preserve">OSPF works on </w:t>
      </w:r>
      <w:r w:rsidR="000011BB">
        <w:t xml:space="preserve"> the concept of</w:t>
      </w:r>
      <w:r w:rsidDel="00BB2DD6">
        <w:t xml:space="preserve"> Area design. </w:t>
      </w:r>
      <w:r>
        <w:t>The area design concept was introduced to reduce the CPU cycle and the memory load on routers.</w:t>
      </w:r>
    </w:p>
    <w:p w:rsidR="00F81DE2" w:rsidRDefault="00422ECD" w:rsidP="00422ECD">
      <w:r>
        <w:t>A neighbor relation is established only between interfaces configured under same area. If the interface of Router A is configured under area 0 and Router B is configured under Area 1, Neighbor relation will never come up between these two routers.</w:t>
      </w:r>
    </w:p>
    <w:p w:rsidR="00422ECD" w:rsidRDefault="00422ECD" w:rsidP="00422ECD"/>
    <w:p w:rsidR="00F81DE2" w:rsidRDefault="00BB2DD6">
      <w:pPr>
        <w:pStyle w:val="FigureDescription"/>
        <w:ind w:left="879" w:firstLine="0"/>
      </w:pPr>
      <w:bookmarkStart w:id="88" w:name="_Ref333842346"/>
      <w:r>
        <w:t>OSPF area mismatch</w:t>
      </w:r>
      <w:bookmarkEnd w:id="88"/>
    </w:p>
    <w:p w:rsidR="008919F8" w:rsidRPr="00825B80" w:rsidRDefault="007D783A" w:rsidP="008919F8">
      <w:pPr>
        <w:widowControl w:val="0"/>
        <w:autoSpaceDE w:val="0"/>
        <w:autoSpaceDN w:val="0"/>
        <w:adjustRightInd w:val="0"/>
      </w:pPr>
      <w:r>
        <w:rPr>
          <w:noProof/>
          <w:lang w:eastAsia="en-US"/>
        </w:rPr>
        <w:drawing>
          <wp:inline distT="0" distB="0" distL="0" distR="0">
            <wp:extent cx="5657355" cy="1349856"/>
            <wp:effectExtent l="19050" t="0" r="495" b="0"/>
            <wp:docPr id="234" name="Picture 233" descr="Figur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6.png"/>
                    <pic:cNvPicPr/>
                  </pic:nvPicPr>
                  <pic:blipFill>
                    <a:blip r:embed="rId23" cstate="print"/>
                    <a:stretch>
                      <a:fillRect/>
                    </a:stretch>
                  </pic:blipFill>
                  <pic:spPr>
                    <a:xfrm>
                      <a:off x="0" y="0"/>
                      <a:ext cx="5664062" cy="1351456"/>
                    </a:xfrm>
                    <a:prstGeom prst="rect">
                      <a:avLst/>
                    </a:prstGeom>
                  </pic:spPr>
                </pic:pic>
              </a:graphicData>
            </a:graphic>
          </wp:inline>
        </w:drawing>
      </w:r>
    </w:p>
    <w:p w:rsidR="00F81DE2" w:rsidRDefault="00F81DE2">
      <w:pPr>
        <w:pStyle w:val="Figure"/>
      </w:pPr>
    </w:p>
    <w:p w:rsidR="00927D56" w:rsidRDefault="00927D56">
      <w:pPr>
        <w:widowControl w:val="0"/>
        <w:autoSpaceDE w:val="0"/>
        <w:autoSpaceDN w:val="0"/>
        <w:adjustRightInd w:val="0"/>
      </w:pPr>
    </w:p>
    <w:p w:rsidR="00F81DE2" w:rsidRDefault="00D2677B">
      <w:pPr>
        <w:pStyle w:val="Heading4"/>
        <w:rPr>
          <w:rStyle w:val="StyleBoldAccent2"/>
        </w:rPr>
      </w:pPr>
      <w:bookmarkStart w:id="89" w:name="_Toc333231553"/>
      <w:r>
        <w:t>Problem</w:t>
      </w:r>
    </w:p>
    <w:p w:rsidR="00F81DE2" w:rsidRDefault="00657C49">
      <w:pPr>
        <w:rPr>
          <w:rStyle w:val="BoldText"/>
        </w:rPr>
      </w:pPr>
      <w:r w:rsidRPr="00657C49">
        <w:rPr>
          <w:rStyle w:val="BoldText"/>
        </w:rPr>
        <w:t>Neighbor table of R1 does not display R2 as its neighbor</w:t>
      </w:r>
      <w:bookmarkEnd w:id="89"/>
    </w:p>
    <w:p w:rsidR="008919F8" w:rsidRPr="00DF508B" w:rsidRDefault="008919F8" w:rsidP="008919F8">
      <w:pPr>
        <w:widowControl w:val="0"/>
        <w:autoSpaceDE w:val="0"/>
        <w:autoSpaceDN w:val="0"/>
        <w:adjustRightInd w:val="0"/>
        <w:outlineLvl w:val="0"/>
        <w:rPr>
          <w:bCs/>
          <w:iCs/>
        </w:rPr>
      </w:pPr>
      <w:bookmarkStart w:id="90" w:name="_Toc333231554"/>
      <w:bookmarkStart w:id="91" w:name="_Toc333236868"/>
      <w:bookmarkStart w:id="92" w:name="_Toc333298347"/>
      <w:r w:rsidRPr="00DF508B">
        <w:rPr>
          <w:bCs/>
          <w:iCs/>
        </w:rPr>
        <w:t>Below listed is the neighbor table of R1</w:t>
      </w:r>
      <w:bookmarkEnd w:id="90"/>
      <w:bookmarkEnd w:id="91"/>
      <w:bookmarkEnd w:id="92"/>
    </w:p>
    <w:p w:rsidR="008931D3" w:rsidRDefault="00657C49" w:rsidP="008931D3">
      <w:pPr>
        <w:pStyle w:val="TerminalDisplay"/>
        <w:rPr>
          <w:rStyle w:val="StyleLatinCourierNewDarkRed"/>
        </w:rPr>
      </w:pPr>
      <w:r w:rsidRPr="00657C49">
        <w:rPr>
          <w:rStyle w:val="StyleLatinCourierNewDarkRed"/>
        </w:rPr>
        <w:t xml:space="preserve">[R1]disp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93" w:name="_Toc333231555"/>
      <w:bookmarkStart w:id="94" w:name="_Toc333236869"/>
      <w:bookmarkStart w:id="95" w:name="_Toc333298348"/>
      <w:r w:rsidRPr="00657C49">
        <w:rPr>
          <w:rStyle w:val="StyleLatinCourierNewDarkRed"/>
        </w:rPr>
        <w:t>OSPF Process 1 with Router ID 1.1.1.1</w:t>
      </w:r>
      <w:bookmarkEnd w:id="93"/>
      <w:bookmarkEnd w:id="94"/>
      <w:bookmarkEnd w:id="95"/>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0.0.0.1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19F8" w:rsidRDefault="00657C49" w:rsidP="00794C48">
      <w:pPr>
        <w:widowControl w:val="0"/>
        <w:autoSpaceDE w:val="0"/>
        <w:autoSpaceDN w:val="0"/>
        <w:adjustRightInd w:val="0"/>
      </w:pPr>
      <w:r w:rsidRPr="00657C49">
        <w:rPr>
          <w:rStyle w:val="StyleLatinCourierNewDarkRed"/>
        </w:rPr>
        <w:t xml:space="preserve"> 3.3.3.3         192.168.2.2     1    39         GE0/0/1      Full/BDR   </w:t>
      </w:r>
    </w:p>
    <w:p w:rsidR="00F81DE2" w:rsidRDefault="008919F8">
      <w:pPr>
        <w:widowControl w:val="0"/>
        <w:autoSpaceDE w:val="0"/>
        <w:autoSpaceDN w:val="0"/>
        <w:adjustRightInd w:val="0"/>
        <w:outlineLvl w:val="0"/>
      </w:pPr>
      <w:bookmarkStart w:id="96" w:name="_Toc333231556"/>
      <w:bookmarkStart w:id="97" w:name="_Toc333236870"/>
      <w:bookmarkStart w:id="98" w:name="_Toc333298349"/>
      <w:r>
        <w:t>R1 has formed successful peering with R3 but R2 is missing from the list.</w:t>
      </w:r>
      <w:bookmarkEnd w:id="96"/>
      <w:bookmarkEnd w:id="97"/>
      <w:bookmarkEnd w:id="98"/>
    </w:p>
    <w:p w:rsidR="00422ECD" w:rsidRDefault="00422ECD">
      <w:pPr>
        <w:widowControl w:val="0"/>
        <w:autoSpaceDE w:val="0"/>
        <w:autoSpaceDN w:val="0"/>
        <w:adjustRightInd w:val="0"/>
        <w:outlineLvl w:val="0"/>
        <w:rPr>
          <w:rStyle w:val="StyleBoldAccent2"/>
        </w:rPr>
      </w:pPr>
    </w:p>
    <w:p w:rsidR="00F81DE2" w:rsidRDefault="00843D3E">
      <w:pPr>
        <w:pStyle w:val="Heading4"/>
        <w:rPr>
          <w:rStyle w:val="StyleBoldAccent2"/>
          <w:color w:val="0090C8"/>
        </w:rPr>
      </w:pPr>
      <w:bookmarkStart w:id="99" w:name="_Toc333231557"/>
      <w:r w:rsidRPr="00794C48">
        <w:rPr>
          <w:rStyle w:val="StyleBoldAccent2"/>
          <w:b w:val="0"/>
          <w:bCs/>
          <w:color w:val="0090C8"/>
        </w:rPr>
        <w:t>Diagnosis</w:t>
      </w:r>
      <w:bookmarkEnd w:id="99"/>
    </w:p>
    <w:p w:rsidR="008919F8" w:rsidRPr="00DF508B" w:rsidRDefault="008919F8" w:rsidP="008919F8">
      <w:pPr>
        <w:widowControl w:val="0"/>
        <w:autoSpaceDE w:val="0"/>
        <w:autoSpaceDN w:val="0"/>
        <w:adjustRightInd w:val="0"/>
        <w:outlineLvl w:val="0"/>
      </w:pPr>
      <w:bookmarkStart w:id="100" w:name="_Toc333231558"/>
      <w:bookmarkStart w:id="101" w:name="_Toc333236871"/>
      <w:bookmarkStart w:id="102" w:name="_Toc333298350"/>
      <w:r w:rsidRPr="00DF508B">
        <w:t>Use the debug command</w:t>
      </w:r>
      <w:bookmarkEnd w:id="100"/>
      <w:bookmarkEnd w:id="101"/>
      <w:bookmarkEnd w:id="102"/>
      <w:r w:rsidR="00225D4E">
        <w:t>.</w:t>
      </w:r>
      <w:r w:rsidRPr="00DF508B">
        <w:t xml:space="preserve"> </w:t>
      </w:r>
    </w:p>
    <w:p w:rsidR="008931D3" w:rsidRDefault="00657C49" w:rsidP="008931D3">
      <w:pPr>
        <w:pStyle w:val="TerminalDisplay"/>
        <w:rPr>
          <w:rStyle w:val="StyleLatinCourierNewDarkRed"/>
        </w:rPr>
      </w:pPr>
      <w:r w:rsidRPr="00657C49">
        <w:rPr>
          <w:rStyle w:val="StyleLatinCourierNewDarkRed"/>
        </w:rPr>
        <w:t xml:space="preserve">&lt;R2&gt;debug ospf event                                                            </w:t>
      </w:r>
    </w:p>
    <w:p w:rsidR="008931D3" w:rsidRDefault="00657C49" w:rsidP="008931D3">
      <w:pPr>
        <w:pStyle w:val="TerminalDisplay"/>
        <w:rPr>
          <w:rStyle w:val="StyleLatinCourierNewDarkRed"/>
        </w:rPr>
      </w:pPr>
      <w:r w:rsidRPr="00657C49">
        <w:rPr>
          <w:rStyle w:val="StyleLatinCourierNewDarkRed"/>
        </w:rPr>
        <w:t xml:space="preserve">&lt;R2&gt;terminal debugging                                                          </w:t>
      </w:r>
    </w:p>
    <w:p w:rsidR="00616944" w:rsidRPr="00616944" w:rsidRDefault="00657C49">
      <w:pPr>
        <w:widowControl w:val="0"/>
        <w:autoSpaceDE w:val="0"/>
        <w:autoSpaceDN w:val="0"/>
        <w:adjustRightInd w:val="0"/>
      </w:pPr>
      <w:r w:rsidRPr="00657C49">
        <w:rPr>
          <w:rStyle w:val="StyleLatinCourierNewDarkRed"/>
        </w:rPr>
        <w:t xml:space="preserve">  OSPF 1 :OSPF received packet with </w:t>
      </w:r>
      <w:r w:rsidRPr="00657C49">
        <w:rPr>
          <w:rStyle w:val="StyleLatinCourierNewDarkRed"/>
          <w:highlight w:val="lightGray"/>
        </w:rPr>
        <w:t xml:space="preserve">mismatch area ID :0.0.0.1 </w:t>
      </w:r>
      <w:r w:rsidRPr="00657C49">
        <w:rPr>
          <w:rStyle w:val="StyleLatinCourierNewDarkRed"/>
        </w:rPr>
        <w:t xml:space="preserve">from interface GigabitEthernet0/0.    </w:t>
      </w:r>
    </w:p>
    <w:p w:rsidR="008919F8" w:rsidRDefault="008919F8" w:rsidP="00794C48">
      <w:pPr>
        <w:widowControl w:val="0"/>
        <w:autoSpaceDE w:val="0"/>
        <w:autoSpaceDN w:val="0"/>
        <w:adjustRightInd w:val="0"/>
      </w:pPr>
      <w:r w:rsidRPr="00825B80">
        <w:rPr>
          <w:lang w:val="zh-CN"/>
        </w:rPr>
        <w:t>The</w:t>
      </w:r>
      <w:r>
        <w:rPr>
          <w:lang w:val="zh-CN"/>
        </w:rPr>
        <w:t xml:space="preserve"> debug command shows that </w:t>
      </w:r>
      <w:r>
        <w:t xml:space="preserve">a </w:t>
      </w:r>
      <w:r w:rsidR="009F02B4">
        <w:t>H</w:t>
      </w:r>
      <w:r>
        <w:t xml:space="preserve">ello packet has been received at interface Gi 0/0, but the area ID carried in the </w:t>
      </w:r>
      <w:r w:rsidR="009F02B4">
        <w:t>H</w:t>
      </w:r>
      <w:r>
        <w:t>ello packet is 0.0.0.1 which does not match with the area ID on interface Gi 0/0.</w:t>
      </w:r>
    </w:p>
    <w:p w:rsidR="008919F8" w:rsidRDefault="008919F8" w:rsidP="008919F8">
      <w:pPr>
        <w:widowControl w:val="0"/>
        <w:autoSpaceDE w:val="0"/>
        <w:autoSpaceDN w:val="0"/>
        <w:adjustRightInd w:val="0"/>
      </w:pPr>
      <w:r>
        <w:t>Check the OSPF configurations on both the routers.</w:t>
      </w:r>
    </w:p>
    <w:p w:rsidR="00CB77D7" w:rsidRPr="00CB77D7" w:rsidRDefault="008931D3" w:rsidP="008919F8">
      <w:pPr>
        <w:widowControl w:val="0"/>
        <w:autoSpaceDE w:val="0"/>
        <w:autoSpaceDN w:val="0"/>
        <w:adjustRightInd w:val="0"/>
        <w:rPr>
          <w:rStyle w:val="BoldText"/>
        </w:rPr>
      </w:pPr>
      <w:r w:rsidRPr="008931D3">
        <w:rPr>
          <w:rStyle w:val="BoldText"/>
        </w:rPr>
        <w:t>Router R2</w:t>
      </w:r>
    </w:p>
    <w:p w:rsidR="008931D3" w:rsidRDefault="00657C49" w:rsidP="008931D3">
      <w:pPr>
        <w:pStyle w:val="TerminalDisplay"/>
        <w:rPr>
          <w:rStyle w:val="StyleLatinCourierNewDarkRed"/>
        </w:rPr>
      </w:pPr>
      <w:r w:rsidRPr="00657C49">
        <w:rPr>
          <w:rStyle w:val="StyleLatinCourierNewDarkRed"/>
        </w:rPr>
        <w:t xml:space="preserve">[R2]disp current-configuration | begin ospf                                     </w:t>
      </w:r>
    </w:p>
    <w:p w:rsidR="008931D3" w:rsidRDefault="00657C49" w:rsidP="008931D3">
      <w:pPr>
        <w:pStyle w:val="TerminalDisplay"/>
        <w:rPr>
          <w:rStyle w:val="StyleLatinCourierNewDarkRed"/>
        </w:rPr>
      </w:pPr>
      <w:r w:rsidRPr="00657C49">
        <w:rPr>
          <w:rStyle w:val="StyleLatinCourierNewDarkRed"/>
        </w:rPr>
        <w:t xml:space="preserve"> 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network 192.168.1.0 0.0.0.255  </w:t>
      </w:r>
    </w:p>
    <w:p w:rsidR="00CB77D7" w:rsidRDefault="008919F8" w:rsidP="00CB77D7">
      <w:pPr>
        <w:widowControl w:val="0"/>
        <w:autoSpaceDE w:val="0"/>
        <w:autoSpaceDN w:val="0"/>
        <w:adjustRightInd w:val="0"/>
        <w:outlineLvl w:val="0"/>
      </w:pPr>
      <w:bookmarkStart w:id="103" w:name="_Toc333231559"/>
      <w:bookmarkStart w:id="104" w:name="_Toc333236872"/>
      <w:bookmarkStart w:id="105" w:name="_Toc333298351"/>
      <w:r>
        <w:t>R2-</w:t>
      </w:r>
      <w:r w:rsidRPr="009E638A">
        <w:t>interface is included under area 0</w:t>
      </w:r>
      <w:r>
        <w:t>. Now let us check the OSPF configuration on R1</w:t>
      </w:r>
      <w:bookmarkEnd w:id="103"/>
      <w:bookmarkEnd w:id="104"/>
      <w:bookmarkEnd w:id="105"/>
      <w:r w:rsidR="00CB77D7">
        <w:t>.</w:t>
      </w:r>
    </w:p>
    <w:p w:rsidR="00CB77D7" w:rsidRPr="00CB77D7" w:rsidRDefault="008931D3" w:rsidP="00CB77D7">
      <w:pPr>
        <w:widowControl w:val="0"/>
        <w:autoSpaceDE w:val="0"/>
        <w:autoSpaceDN w:val="0"/>
        <w:adjustRightInd w:val="0"/>
        <w:outlineLvl w:val="0"/>
        <w:rPr>
          <w:rStyle w:val="BoldText"/>
        </w:rPr>
      </w:pPr>
      <w:r w:rsidRPr="008931D3">
        <w:rPr>
          <w:rStyle w:val="BoldText"/>
        </w:rPr>
        <w:t>Router R1</w:t>
      </w:r>
    </w:p>
    <w:p w:rsidR="008931D3" w:rsidRDefault="00657C49" w:rsidP="008931D3">
      <w:pPr>
        <w:pStyle w:val="TerminalDisplay"/>
        <w:rPr>
          <w:rStyle w:val="StyleLatinCourierNewDarkRed"/>
        </w:rPr>
      </w:pPr>
      <w:r w:rsidRPr="00657C49">
        <w:rPr>
          <w:rStyle w:val="StyleLatinCourierNewDarkRed"/>
        </w:rPr>
        <w:t xml:space="preserve">[R1]disp current-configuration | begin ospf                                     </w:t>
      </w:r>
    </w:p>
    <w:p w:rsidR="008931D3" w:rsidRDefault="00657C49" w:rsidP="008931D3">
      <w:pPr>
        <w:pStyle w:val="TerminalDisplay"/>
        <w:rPr>
          <w:rStyle w:val="StyleLatinCourierNewDarkRed"/>
        </w:rPr>
      </w:pPr>
      <w:r w:rsidRPr="00657C49">
        <w:rPr>
          <w:rStyle w:val="StyleLatinCourierNewDarkRed"/>
        </w:rPr>
        <w:t xml:space="preserve"> 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area 0.0.0.1                                                                   </w:t>
      </w:r>
    </w:p>
    <w:p w:rsidR="008931D3" w:rsidRDefault="00657C49" w:rsidP="008931D3">
      <w:pPr>
        <w:widowControl w:val="0"/>
        <w:autoSpaceDE w:val="0"/>
        <w:autoSpaceDN w:val="0"/>
        <w:adjustRightInd w:val="0"/>
        <w:ind w:left="0"/>
      </w:pPr>
      <w:r w:rsidRPr="00657C49">
        <w:rPr>
          <w:rStyle w:val="StyleLatinCourierNewDarkRed"/>
        </w:rPr>
        <w:t xml:space="preserve">    network 192.168.0.0 0.0.255.255  </w:t>
      </w:r>
    </w:p>
    <w:p w:rsidR="00F81DE2" w:rsidRDefault="008919F8">
      <w:pPr>
        <w:widowControl w:val="0"/>
        <w:autoSpaceDE w:val="0"/>
        <w:autoSpaceDN w:val="0"/>
        <w:adjustRightInd w:val="0"/>
        <w:outlineLvl w:val="0"/>
        <w:rPr>
          <w:rStyle w:val="StyleBoldAccent2"/>
        </w:rPr>
      </w:pPr>
      <w:bookmarkStart w:id="106" w:name="_Toc333231560"/>
      <w:bookmarkStart w:id="107" w:name="_Toc333236873"/>
      <w:bookmarkStart w:id="108" w:name="_Toc333298352"/>
      <w:r>
        <w:t>The network command configured under area 1include both the interfaces of R1 under area 1.</w:t>
      </w:r>
      <w:bookmarkEnd w:id="106"/>
      <w:bookmarkEnd w:id="107"/>
      <w:bookmarkEnd w:id="108"/>
    </w:p>
    <w:p w:rsidR="00F81DE2" w:rsidRDefault="00EC108B">
      <w:pPr>
        <w:pStyle w:val="Heading4"/>
        <w:rPr>
          <w:rStyle w:val="StyleBoldAccent2"/>
          <w:color w:val="0090C8"/>
        </w:rPr>
      </w:pPr>
      <w:r w:rsidRPr="00794C48">
        <w:rPr>
          <w:rStyle w:val="StyleBoldAccent2"/>
          <w:b w:val="0"/>
          <w:bCs/>
          <w:color w:val="0090C8"/>
        </w:rPr>
        <w:t>Resolution</w:t>
      </w:r>
    </w:p>
    <w:p w:rsidR="008919F8" w:rsidRPr="00C264C8" w:rsidRDefault="008919F8" w:rsidP="008919F8">
      <w:pPr>
        <w:widowControl w:val="0"/>
        <w:autoSpaceDE w:val="0"/>
        <w:autoSpaceDN w:val="0"/>
        <w:adjustRightInd w:val="0"/>
      </w:pPr>
      <w:r w:rsidRPr="00C264C8">
        <w:t>Modify the network command to include only interface Gi 0/0/1 under area 1 and include Gi 0/0/0 under area 0</w:t>
      </w:r>
      <w:r>
        <w:t>. Below listed are the configurations done on R1.</w:t>
      </w:r>
    </w:p>
    <w:p w:rsidR="008919F8" w:rsidRPr="00056ED1" w:rsidRDefault="008919F8" w:rsidP="008919F8">
      <w:pPr>
        <w:widowControl w:val="0"/>
        <w:autoSpaceDE w:val="0"/>
        <w:autoSpaceDN w:val="0"/>
        <w:adjustRightInd w:val="0"/>
        <w:rPr>
          <w:rStyle w:val="StyleLatinCourierNewDarkRed"/>
        </w:rPr>
      </w:pPr>
    </w:p>
    <w:p w:rsidR="008931D3" w:rsidRDefault="00657C49" w:rsidP="008931D3">
      <w:pPr>
        <w:pStyle w:val="TerminalDisplay"/>
        <w:rPr>
          <w:rStyle w:val="StyleLatinCourierNewDarkRed"/>
        </w:rPr>
      </w:pPr>
      <w:r w:rsidRPr="00657C49">
        <w:rPr>
          <w:rStyle w:val="StyleLatinCourierNewDarkRed"/>
        </w:rPr>
        <w:t xml:space="preserve">[R1]ospf 1                                                                      </w:t>
      </w:r>
    </w:p>
    <w:p w:rsidR="008931D3" w:rsidRDefault="00657C49" w:rsidP="008931D3">
      <w:pPr>
        <w:pStyle w:val="TerminalDisplay"/>
        <w:rPr>
          <w:rStyle w:val="StyleLatinCourierNewDarkRed"/>
        </w:rPr>
      </w:pPr>
      <w:r w:rsidRPr="00657C49">
        <w:rPr>
          <w:rStyle w:val="StyleLatinCourierNewDarkRed"/>
        </w:rPr>
        <w:t xml:space="preserve">[R1-ospf-1]area 1                                                               </w:t>
      </w:r>
    </w:p>
    <w:p w:rsidR="008931D3" w:rsidRDefault="00657C49" w:rsidP="008931D3">
      <w:pPr>
        <w:pStyle w:val="TerminalDisplay"/>
        <w:rPr>
          <w:rStyle w:val="StyleLatinCourierNewDarkRed"/>
        </w:rPr>
      </w:pPr>
      <w:r w:rsidRPr="00657C49">
        <w:rPr>
          <w:rStyle w:val="StyleLatinCourierNewDarkRed"/>
        </w:rPr>
        <w:t xml:space="preserve">[R1-ospf-1-area-0.0.0.1]undo network 192.168.0.0 0.0.255.255        </w:t>
      </w:r>
    </w:p>
    <w:p w:rsidR="008931D3" w:rsidRDefault="00657C49" w:rsidP="008931D3">
      <w:pPr>
        <w:pStyle w:val="TerminalDisplay"/>
        <w:rPr>
          <w:rStyle w:val="StyleLatinCourierNewDarkRed"/>
        </w:rPr>
      </w:pPr>
      <w:r w:rsidRPr="00657C49">
        <w:rPr>
          <w:rStyle w:val="StyleLatinCourierNewDarkRed"/>
        </w:rPr>
        <w:t xml:space="preserve">[R1-ospf-1-area-0.0.0.1]network 192.168.2.0 0.0.0.255                           </w:t>
      </w:r>
    </w:p>
    <w:p w:rsidR="008931D3" w:rsidRDefault="00657C49" w:rsidP="008931D3">
      <w:pPr>
        <w:pStyle w:val="TerminalDisplay"/>
        <w:rPr>
          <w:rStyle w:val="StyleLatinCourierNewDarkRed"/>
        </w:rPr>
      </w:pPr>
      <w:r w:rsidRPr="00657C49">
        <w:rPr>
          <w:rStyle w:val="StyleLatinCourierNewDarkRed"/>
        </w:rPr>
        <w:t xml:space="preserve">[R1-ospf-1-area-0.0.0.1]quit                                                    </w:t>
      </w:r>
    </w:p>
    <w:p w:rsidR="008931D3" w:rsidRDefault="00657C49" w:rsidP="008931D3">
      <w:pPr>
        <w:pStyle w:val="TerminalDisplay"/>
        <w:rPr>
          <w:rStyle w:val="StyleLatinCourierNewDarkRed"/>
        </w:rPr>
      </w:pPr>
      <w:r w:rsidRPr="00657C49">
        <w:rPr>
          <w:rStyle w:val="StyleLatinCourierNewDarkRed"/>
        </w:rPr>
        <w:t xml:space="preserve">[R1-ospf-1]area 0 </w:t>
      </w:r>
    </w:p>
    <w:p w:rsidR="008919F8" w:rsidRDefault="00657C49" w:rsidP="00794C48">
      <w:pPr>
        <w:widowControl w:val="0"/>
        <w:autoSpaceDE w:val="0"/>
        <w:autoSpaceDN w:val="0"/>
        <w:adjustRightInd w:val="0"/>
      </w:pPr>
      <w:r w:rsidRPr="00657C49">
        <w:rPr>
          <w:rStyle w:val="StyleLatinCourierNewDarkRed"/>
        </w:rPr>
        <w:t xml:space="preserve">[R1-ospf-1-area-0.0.0.0]network 192.168.1.0 0.0.0.255  </w:t>
      </w:r>
    </w:p>
    <w:p w:rsidR="00F81DE2" w:rsidRDefault="00EC108B">
      <w:pPr>
        <w:pStyle w:val="Heading4"/>
        <w:rPr>
          <w:rStyle w:val="StyleBoldAccent2"/>
          <w:color w:val="0090C8"/>
        </w:rPr>
      </w:pPr>
      <w:r w:rsidRPr="00794C48">
        <w:rPr>
          <w:rStyle w:val="StyleBoldAccent2"/>
          <w:b w:val="0"/>
          <w:bCs/>
          <w:color w:val="0090C8"/>
        </w:rPr>
        <w:t>Result</w:t>
      </w:r>
    </w:p>
    <w:p w:rsidR="008919F8" w:rsidRPr="00C264C8" w:rsidRDefault="008919F8" w:rsidP="008919F8">
      <w:pPr>
        <w:widowControl w:val="0"/>
        <w:autoSpaceDE w:val="0"/>
        <w:autoSpaceDN w:val="0"/>
        <w:adjustRightInd w:val="0"/>
        <w:outlineLvl w:val="0"/>
      </w:pPr>
      <w:bookmarkStart w:id="109" w:name="_Toc333231563"/>
      <w:bookmarkStart w:id="110" w:name="_Toc333236874"/>
      <w:bookmarkStart w:id="111" w:name="_Toc333298353"/>
      <w:r w:rsidRPr="00C264C8">
        <w:t>Check the OSPF peer status</w:t>
      </w:r>
      <w:bookmarkEnd w:id="109"/>
      <w:bookmarkEnd w:id="110"/>
      <w:bookmarkEnd w:id="111"/>
    </w:p>
    <w:p w:rsidR="008931D3" w:rsidRDefault="00657C49" w:rsidP="008931D3">
      <w:pPr>
        <w:pStyle w:val="TerminalDisplay"/>
        <w:rPr>
          <w:rStyle w:val="StyleLatinCourierNewDarkRed"/>
        </w:rPr>
      </w:pPr>
      <w:r w:rsidRPr="00657C49">
        <w:rPr>
          <w:rStyle w:val="StyleLatinCourierNewDarkRed"/>
        </w:rPr>
        <w:t xml:space="preserve">[R1]disp ospf peer                                                              </w:t>
      </w:r>
    </w:p>
    <w:p w:rsidR="008931D3" w:rsidRDefault="00657C49" w:rsidP="008931D3">
      <w:pPr>
        <w:pStyle w:val="TerminalDisplay"/>
        <w:rPr>
          <w:rStyle w:val="StyleLatinCourierNewDarkRed"/>
        </w:rPr>
      </w:pP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w:t>
      </w:r>
      <w:bookmarkStart w:id="112" w:name="_Toc333231564"/>
      <w:bookmarkStart w:id="113" w:name="_Toc333236875"/>
      <w:bookmarkStart w:id="114" w:name="_Toc333298354"/>
      <w:r w:rsidRPr="00657C49">
        <w:rPr>
          <w:rStyle w:val="StyleLatinCourierNewDarkRed"/>
        </w:rPr>
        <w:t>OSPF Process 1 with Router ID 1.1.1.1</w:t>
      </w:r>
      <w:bookmarkEnd w:id="112"/>
      <w:bookmarkEnd w:id="113"/>
      <w:bookmarkEnd w:id="114"/>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rPr>
          <w:rStyle w:val="StyleLatinCourierNewDarkRed"/>
        </w:rPr>
      </w:pPr>
      <w:r w:rsidRPr="00657C49">
        <w:rPr>
          <w:rStyle w:val="StyleLatinCourierNewDarkRed"/>
        </w:rPr>
        <w:t xml:space="preserve"> 2.2.2.2         192.168.1.2     1    34         GE0/0/0       Full/DR        </w:t>
      </w:r>
    </w:p>
    <w:p w:rsidR="008931D3" w:rsidRDefault="00657C49" w:rsidP="008931D3">
      <w:pPr>
        <w:pStyle w:val="TerminalDisplay"/>
        <w:rPr>
          <w:rStyle w:val="StyleLatinCourierNewDarkRed"/>
        </w:rPr>
      </w:pPr>
      <w:r w:rsidRPr="00657C49">
        <w:rPr>
          <w:rStyle w:val="StyleLatinCourierNewDarkRed"/>
        </w:rPr>
        <w:lastRenderedPageBreak/>
        <w:t xml:space="preserve">                                                                             </w:t>
      </w:r>
    </w:p>
    <w:p w:rsidR="008931D3" w:rsidRDefault="00657C49" w:rsidP="008931D3">
      <w:pPr>
        <w:pStyle w:val="TerminalDisplay"/>
        <w:rPr>
          <w:rStyle w:val="StyleLatinCourierNewDarkRed"/>
        </w:rPr>
      </w:pPr>
      <w:r w:rsidRPr="00657C49">
        <w:rPr>
          <w:rStyle w:val="StyleLatinCourierNewDarkRed"/>
        </w:rPr>
        <w:t xml:space="preserve"> </w:t>
      </w:r>
      <w:bookmarkStart w:id="115" w:name="_Toc333231565"/>
      <w:bookmarkStart w:id="116" w:name="_Toc333236876"/>
      <w:bookmarkStart w:id="117" w:name="_Toc333298355"/>
      <w:r w:rsidRPr="00657C49">
        <w:rPr>
          <w:rStyle w:val="StyleLatinCourierNewDarkRed"/>
        </w:rPr>
        <w:t>Area: 0.0.0.1</w:t>
      </w:r>
      <w:bookmarkEnd w:id="115"/>
      <w:bookmarkEnd w:id="116"/>
      <w:bookmarkEnd w:id="117"/>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rPr>
          <w:rStyle w:val="StyleLatinCourierNewDarkRed"/>
        </w:rPr>
      </w:pPr>
      <w:r w:rsidRPr="00657C49">
        <w:rPr>
          <w:rStyle w:val="StyleLatinCourierNewDarkRed"/>
        </w:rPr>
        <w:t xml:space="preserve"> 3.3.3.3         192.168.2.2     1    37         GE0/0/1       Full/DR </w:t>
      </w:r>
    </w:p>
    <w:p w:rsidR="008931D3" w:rsidRDefault="00657C49" w:rsidP="008931D3">
      <w:pPr>
        <w:pStyle w:val="TerminalDisplay"/>
        <w:rPr>
          <w:rStyle w:val="StyleLatinCourierNewDarkRed"/>
        </w:rPr>
      </w:pPr>
      <w:r w:rsidRPr="00657C49">
        <w:rPr>
          <w:rStyle w:val="StyleLatinCourierNewDarkRed"/>
        </w:rPr>
        <w:t xml:space="preserve">     </w:t>
      </w:r>
    </w:p>
    <w:p w:rsidR="00F81DE2" w:rsidRDefault="00657C49">
      <w:pPr>
        <w:pStyle w:val="Heading3"/>
        <w:rPr>
          <w:szCs w:val="26"/>
        </w:rPr>
      </w:pPr>
      <w:bookmarkStart w:id="118" w:name="_Toc342565216"/>
      <w:r w:rsidRPr="00657C49">
        <w:rPr>
          <w:szCs w:val="26"/>
        </w:rPr>
        <w:t>Problem 6: Hello/Dead timer configured on the routers do not match</w:t>
      </w:r>
      <w:bookmarkEnd w:id="118"/>
    </w:p>
    <w:p w:rsidR="00F81DE2" w:rsidRPr="00E03B51" w:rsidRDefault="008931D3">
      <w:r w:rsidRPr="00E03B51">
        <w:t xml:space="preserve">OSPF advertises Hello and dead timer in its Hello packet, as shown in </w:t>
      </w:r>
      <w:fldSimple w:instr=" REF _Ref333842390 \r \h  \* MERGEFORMAT ">
        <w:r w:rsidR="001B502D" w:rsidRPr="00E03B51">
          <w:rPr>
            <w:rStyle w:val="Reference-R0G144B200"/>
          </w:rPr>
          <w:t>Figure 7</w:t>
        </w:r>
      </w:fldSimple>
      <w:r w:rsidRPr="00E03B51">
        <w:t>.</w:t>
      </w:r>
    </w:p>
    <w:p w:rsidR="00CB77D7" w:rsidRDefault="00CB77D7">
      <w:pPr>
        <w:rPr>
          <w:strike/>
        </w:rPr>
      </w:pPr>
      <w:r>
        <w:t xml:space="preserve">OSPF advertises Hello and dead timer in its Hello packet. These timer values must match on both ends to  </w:t>
      </w:r>
      <w:r w:rsidR="008A60A5">
        <w:t xml:space="preserve"> proceed with the establishment of </w:t>
      </w:r>
      <w:r>
        <w:t xml:space="preserve">neighbor relation. </w:t>
      </w:r>
      <w:r w:rsidR="003430AD">
        <w:t>If any mismatch is found in the timer values configured for two routers, these routers will never initiate the neighbor relation between them.</w:t>
      </w:r>
    </w:p>
    <w:p w:rsidR="00CB77D7" w:rsidRPr="00CB77D7" w:rsidRDefault="00CB77D7"/>
    <w:p w:rsidR="00F81DE2" w:rsidRDefault="0044686D">
      <w:pPr>
        <w:pStyle w:val="FigureDescription"/>
        <w:ind w:left="879" w:firstLine="0"/>
      </w:pPr>
      <w:bookmarkStart w:id="119" w:name="_Ref333842390"/>
      <w:r>
        <w:t>Hello/dead timer mismatch</w:t>
      </w:r>
      <w:bookmarkEnd w:id="119"/>
    </w:p>
    <w:p w:rsidR="008919F8" w:rsidRPr="00825B80" w:rsidRDefault="007D783A" w:rsidP="008919F8">
      <w:pPr>
        <w:widowControl w:val="0"/>
        <w:autoSpaceDE w:val="0"/>
        <w:autoSpaceDN w:val="0"/>
        <w:adjustRightInd w:val="0"/>
      </w:pPr>
      <w:r>
        <w:rPr>
          <w:noProof/>
          <w:lang w:eastAsia="en-US"/>
        </w:rPr>
        <w:drawing>
          <wp:inline distT="0" distB="0" distL="0" distR="0">
            <wp:extent cx="3514725" cy="1009650"/>
            <wp:effectExtent l="19050" t="0" r="9525" b="0"/>
            <wp:docPr id="235" name="Picture 234" descr="Figur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7.png"/>
                    <pic:cNvPicPr/>
                  </pic:nvPicPr>
                  <pic:blipFill>
                    <a:blip r:embed="rId24" cstate="print"/>
                    <a:stretch>
                      <a:fillRect/>
                    </a:stretch>
                  </pic:blipFill>
                  <pic:spPr>
                    <a:xfrm>
                      <a:off x="0" y="0"/>
                      <a:ext cx="3514725" cy="1009650"/>
                    </a:xfrm>
                    <a:prstGeom prst="rect">
                      <a:avLst/>
                    </a:prstGeom>
                  </pic:spPr>
                </pic:pic>
              </a:graphicData>
            </a:graphic>
          </wp:inline>
        </w:drawing>
      </w:r>
    </w:p>
    <w:p w:rsidR="00C25762" w:rsidRDefault="00C25762">
      <w:pPr>
        <w:rPr>
          <w:rStyle w:val="StyleBoldAccent2"/>
        </w:rPr>
      </w:pPr>
    </w:p>
    <w:p w:rsidR="00C25762" w:rsidRDefault="00D2677B">
      <w:pPr>
        <w:pStyle w:val="Heading4"/>
        <w:rPr>
          <w:rStyle w:val="StyleBoldAccent2"/>
          <w:b w:val="0"/>
          <w:color w:val="0090C8"/>
        </w:rPr>
      </w:pPr>
      <w:bookmarkStart w:id="120" w:name="_Toc333231567"/>
      <w:r w:rsidRPr="008F6AE8">
        <w:rPr>
          <w:rStyle w:val="StyleBoldAccent2"/>
          <w:b w:val="0"/>
          <w:bCs/>
          <w:color w:val="0090C8"/>
        </w:rPr>
        <w:t>Problem</w:t>
      </w:r>
    </w:p>
    <w:p w:rsidR="00F81DE2" w:rsidRDefault="00657C49">
      <w:pPr>
        <w:rPr>
          <w:rStyle w:val="BoldText"/>
        </w:rPr>
      </w:pPr>
      <w:r w:rsidRPr="00657C49">
        <w:rPr>
          <w:rStyle w:val="BoldText"/>
        </w:rPr>
        <w:t>Neighbor table of R2 does not display R1 as its neighbor</w:t>
      </w:r>
      <w:bookmarkEnd w:id="120"/>
    </w:p>
    <w:p w:rsidR="00CB77D7" w:rsidRDefault="00CB77D7">
      <w:pPr>
        <w:rPr>
          <w:rStyle w:val="BoldText"/>
        </w:rPr>
      </w:pPr>
    </w:p>
    <w:p w:rsidR="008919F8" w:rsidRPr="00F365A0" w:rsidRDefault="001D40F5" w:rsidP="008919F8">
      <w:pPr>
        <w:widowControl w:val="0"/>
        <w:autoSpaceDE w:val="0"/>
        <w:autoSpaceDN w:val="0"/>
        <w:adjustRightInd w:val="0"/>
        <w:outlineLvl w:val="0"/>
        <w:rPr>
          <w:bCs/>
          <w:iCs/>
        </w:rPr>
      </w:pPr>
      <w:bookmarkStart w:id="121" w:name="_Toc333231568"/>
      <w:bookmarkStart w:id="122" w:name="_Toc333236878"/>
      <w:bookmarkStart w:id="123" w:name="_Toc333298357"/>
      <w:r>
        <w:rPr>
          <w:bCs/>
          <w:iCs/>
        </w:rPr>
        <w:t>Listed below</w:t>
      </w:r>
      <w:r w:rsidR="008919F8" w:rsidRPr="00F365A0">
        <w:rPr>
          <w:bCs/>
          <w:iCs/>
        </w:rPr>
        <w:t xml:space="preserve"> is the ospf peer table of R2</w:t>
      </w:r>
      <w:r>
        <w:rPr>
          <w:bCs/>
          <w:iCs/>
        </w:rPr>
        <w:t>,</w:t>
      </w:r>
      <w:r w:rsidR="008919F8" w:rsidRPr="00F365A0">
        <w:rPr>
          <w:bCs/>
          <w:iCs/>
        </w:rPr>
        <w:t xml:space="preserve"> which is empty</w:t>
      </w:r>
      <w:bookmarkEnd w:id="121"/>
      <w:bookmarkEnd w:id="122"/>
      <w:bookmarkEnd w:id="123"/>
      <w:r>
        <w:rPr>
          <w:bCs/>
          <w:iCs/>
        </w:rPr>
        <w:t>.</w:t>
      </w:r>
    </w:p>
    <w:p w:rsidR="008931D3" w:rsidRDefault="00657C49" w:rsidP="008931D3">
      <w:pPr>
        <w:pStyle w:val="TerminalDisplay"/>
        <w:rPr>
          <w:rStyle w:val="StyleLatinCourierNewDarkRed"/>
        </w:rPr>
      </w:pPr>
      <w:r w:rsidRPr="00657C49">
        <w:rPr>
          <w:rStyle w:val="StyleLatinCourierNewDarkRed"/>
        </w:rPr>
        <w:t xml:space="preserve">[R2]disp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124" w:name="_Toc333231569"/>
      <w:bookmarkStart w:id="125" w:name="_Toc333236879"/>
      <w:bookmarkStart w:id="126" w:name="_Toc333298358"/>
      <w:r w:rsidRPr="00657C49">
        <w:rPr>
          <w:rStyle w:val="StyleLatinCourierNewDarkRed"/>
        </w:rPr>
        <w:t>OSPF Process 1 with Router ID 2.2.2.2</w:t>
      </w:r>
      <w:bookmarkEnd w:id="124"/>
      <w:bookmarkEnd w:id="125"/>
      <w:bookmarkEnd w:id="126"/>
      <w:r w:rsidRPr="00657C49">
        <w:rPr>
          <w:rStyle w:val="StyleLatinCourierNewDarkRed"/>
        </w:rPr>
        <w:t xml:space="preserve">                        </w:t>
      </w:r>
    </w:p>
    <w:p w:rsidR="008931D3" w:rsidRDefault="00657C49" w:rsidP="008931D3">
      <w:pPr>
        <w:pStyle w:val="TerminalDisplay"/>
      </w:pPr>
      <w:r w:rsidRPr="00657C49">
        <w:rPr>
          <w:rStyle w:val="StyleLatinCourierNewDarkRed"/>
        </w:rPr>
        <w:t xml:space="preserve">                        Neighbor Brief Information</w:t>
      </w:r>
      <w:r w:rsidR="008919F8" w:rsidRPr="00825B80">
        <w:rPr>
          <w:lang w:val="zh-CN"/>
        </w:rPr>
        <w:t xml:space="preserve">        </w:t>
      </w:r>
    </w:p>
    <w:p w:rsidR="00F81DE2" w:rsidRDefault="00843D3E">
      <w:pPr>
        <w:pStyle w:val="Heading4"/>
        <w:rPr>
          <w:rStyle w:val="StyleBoldAccent2"/>
          <w:color w:val="0090C8"/>
        </w:rPr>
      </w:pPr>
      <w:bookmarkStart w:id="127" w:name="_Toc333231570"/>
      <w:r w:rsidRPr="008F6AE8">
        <w:rPr>
          <w:rStyle w:val="StyleBoldAccent2"/>
          <w:b w:val="0"/>
          <w:bCs/>
          <w:color w:val="0090C8"/>
        </w:rPr>
        <w:t>Diagnosis</w:t>
      </w:r>
      <w:bookmarkEnd w:id="127"/>
    </w:p>
    <w:p w:rsidR="008919F8" w:rsidRPr="00470E38" w:rsidRDefault="008919F8" w:rsidP="008919F8">
      <w:pPr>
        <w:widowControl w:val="0"/>
        <w:autoSpaceDE w:val="0"/>
        <w:autoSpaceDN w:val="0"/>
        <w:adjustRightInd w:val="0"/>
        <w:outlineLvl w:val="0"/>
      </w:pPr>
      <w:bookmarkStart w:id="128" w:name="_Toc333231571"/>
      <w:bookmarkStart w:id="129" w:name="_Toc333236880"/>
      <w:bookmarkStart w:id="130" w:name="_Toc333298359"/>
      <w:r>
        <w:t>Run the debug command</w:t>
      </w:r>
      <w:bookmarkEnd w:id="128"/>
      <w:bookmarkEnd w:id="129"/>
      <w:bookmarkEnd w:id="130"/>
      <w:r w:rsidR="001D40F5">
        <w:t>.</w:t>
      </w:r>
    </w:p>
    <w:p w:rsidR="008919F8" w:rsidRPr="00056ED1" w:rsidRDefault="008919F8" w:rsidP="008919F8">
      <w:pPr>
        <w:widowControl w:val="0"/>
        <w:autoSpaceDE w:val="0"/>
        <w:autoSpaceDN w:val="0"/>
        <w:adjustRightInd w:val="0"/>
        <w:rPr>
          <w:rStyle w:val="StyleLatinCourierNewDarkRed"/>
        </w:rPr>
      </w:pPr>
    </w:p>
    <w:p w:rsidR="008931D3" w:rsidRDefault="00657C49" w:rsidP="008931D3">
      <w:pPr>
        <w:pStyle w:val="TerminalDisplay"/>
        <w:rPr>
          <w:rStyle w:val="StyleLatinCourierNewDarkRed"/>
        </w:rPr>
      </w:pPr>
      <w:r w:rsidRPr="00657C49">
        <w:rPr>
          <w:rStyle w:val="StyleLatinCourierNewDarkRed"/>
        </w:rPr>
        <w:t>&lt;R1&gt;debugging ospf packet</w:t>
      </w:r>
    </w:p>
    <w:p w:rsidR="008931D3" w:rsidRDefault="00657C49" w:rsidP="008931D3">
      <w:pPr>
        <w:pStyle w:val="TerminalDisplay"/>
        <w:rPr>
          <w:rStyle w:val="StyleLatinCourierNewDarkRed"/>
        </w:rPr>
      </w:pPr>
      <w:r w:rsidRPr="00657C49">
        <w:rPr>
          <w:rStyle w:val="StyleLatinCourierNewDarkRed"/>
        </w:rPr>
        <w:t>&lt;R1&gt;terminal debugging</w:t>
      </w:r>
    </w:p>
    <w:p w:rsidR="008931D3" w:rsidRDefault="00657C49" w:rsidP="008931D3">
      <w:pPr>
        <w:pStyle w:val="TerminalDisplay"/>
        <w:rPr>
          <w:rStyle w:val="StyleLatinCourierNewDarkRed"/>
        </w:rPr>
      </w:pPr>
      <w:r w:rsidRPr="00657C49">
        <w:rPr>
          <w:rStyle w:val="StyleLatinCourierNewDarkRed"/>
        </w:rPr>
        <w:t>&lt;R1&gt;terminal monitor</w:t>
      </w:r>
    </w:p>
    <w:p w:rsidR="008931D3" w:rsidRDefault="00657C49" w:rsidP="008931D3">
      <w:pPr>
        <w:pStyle w:val="TerminalDisplay"/>
        <w:rPr>
          <w:rStyle w:val="StyleLatinCourierNewDarkRed"/>
        </w:rPr>
      </w:pPr>
      <w:r w:rsidRPr="00657C49">
        <w:rPr>
          <w:rStyle w:val="StyleLatinCourierNewDarkRed"/>
        </w:rPr>
        <w:t xml:space="preserve">*Apr 26 15:24:46:867 2000 R1 RM/6/RMDEBUG: </w:t>
      </w:r>
      <w:r w:rsidRPr="00657C49">
        <w:rPr>
          <w:rStyle w:val="StyleLatinCourierNewDarkRed"/>
          <w:highlight w:val="lightGray"/>
        </w:rPr>
        <w:t>OSPF 1: RECV Packet</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*Apr 26 15:24:46:867 2000 R1 RM/6/RMDEBUG: </w:t>
      </w:r>
      <w:r w:rsidRPr="00657C49">
        <w:rPr>
          <w:rStyle w:val="StyleLatinCourierNewDarkRed"/>
          <w:highlight w:val="lightGray"/>
        </w:rPr>
        <w:t>Source Address: 192.168.1.2</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*Apr 26 15:24:46:867 2000 R1 RM/6/RMDEBUG: Destination Address: 224.0.0.5       </w:t>
      </w:r>
    </w:p>
    <w:p w:rsidR="008931D3" w:rsidRDefault="00657C49" w:rsidP="008931D3">
      <w:pPr>
        <w:pStyle w:val="TerminalDisplay"/>
        <w:rPr>
          <w:rStyle w:val="StyleLatinCourierNewDarkRed"/>
        </w:rPr>
      </w:pPr>
      <w:r w:rsidRPr="00657C49">
        <w:rPr>
          <w:rStyle w:val="StyleLatinCourierNewDarkRed"/>
        </w:rPr>
        <w:t xml:space="preserve">*Apr 26 15:24:46:867 2000 R1 RM/6/RMDEBUG: Ver# 2, Type: 1, Length:44.         </w:t>
      </w:r>
    </w:p>
    <w:p w:rsidR="008931D3" w:rsidRDefault="00657C49" w:rsidP="008931D3">
      <w:pPr>
        <w:pStyle w:val="TerminalDisplay"/>
        <w:rPr>
          <w:rStyle w:val="StyleLatinCourierNewDarkRed"/>
        </w:rPr>
      </w:pPr>
      <w:r w:rsidRPr="00657C49">
        <w:rPr>
          <w:rStyle w:val="StyleLatinCourierNewDarkRed"/>
        </w:rPr>
        <w:t xml:space="preserve">*Apr 26 15:24:46:867 2000 R1 RM/6/RMDEBUG: Router: 2.2.2.2, Area: 0.0.0.0, Checksum: 14064.                                                                     </w:t>
      </w:r>
    </w:p>
    <w:p w:rsidR="008931D3" w:rsidRDefault="00657C49" w:rsidP="008931D3">
      <w:pPr>
        <w:pStyle w:val="TerminalDisplay"/>
        <w:rPr>
          <w:rStyle w:val="StyleLatinCourierNewDarkRed"/>
        </w:rPr>
      </w:pPr>
      <w:r w:rsidRPr="00657C49">
        <w:rPr>
          <w:rStyle w:val="StyleLatinCourierNewDarkRed"/>
        </w:rPr>
        <w:t xml:space="preserve">*Apr 26 15:24:46:867 2000 R1 RM/6/RMDEBUG: AuType: 00, Key(ascii): 0 0 0 0 0 0 00.  </w:t>
      </w:r>
    </w:p>
    <w:p w:rsidR="008931D3" w:rsidRDefault="00657C49" w:rsidP="008931D3">
      <w:pPr>
        <w:pStyle w:val="TerminalDisplay"/>
        <w:rPr>
          <w:rStyle w:val="StyleLatinCourierNewDarkRed"/>
        </w:rPr>
      </w:pPr>
      <w:r w:rsidRPr="00657C49">
        <w:rPr>
          <w:rStyle w:val="StyleLatinCourierNewDarkRed"/>
        </w:rPr>
        <w:t xml:space="preserve">*Apr 26 15:24:46:867 2000 R1 RM/6/RMDEBUG: </w:t>
      </w:r>
      <w:r w:rsidRPr="00657C49">
        <w:rPr>
          <w:rStyle w:val="StyleLatinCourierNewDarkRed"/>
          <w:highlight w:val="lightGray"/>
        </w:rPr>
        <w:t xml:space="preserve">Hello: hello timer mismatch. </w:t>
      </w:r>
      <w:r w:rsidRPr="00657C49">
        <w:rPr>
          <w:rStyle w:val="StyleLatinCourierNewDarkRed"/>
        </w:rPr>
        <w:t xml:space="preserve">  </w:t>
      </w:r>
    </w:p>
    <w:p w:rsidR="008919F8" w:rsidRPr="00056ED1" w:rsidRDefault="008919F8" w:rsidP="008919F8">
      <w:pPr>
        <w:widowControl w:val="0"/>
        <w:autoSpaceDE w:val="0"/>
        <w:autoSpaceDN w:val="0"/>
        <w:adjustRightInd w:val="0"/>
        <w:rPr>
          <w:rStyle w:val="StyleLatinCourierNewDarkRed"/>
        </w:rPr>
      </w:pPr>
    </w:p>
    <w:p w:rsidR="008919F8" w:rsidRPr="00F365A0" w:rsidRDefault="008919F8" w:rsidP="008919F8">
      <w:pPr>
        <w:widowControl w:val="0"/>
        <w:autoSpaceDE w:val="0"/>
        <w:autoSpaceDN w:val="0"/>
        <w:adjustRightInd w:val="0"/>
        <w:rPr>
          <w:bCs/>
        </w:rPr>
      </w:pPr>
      <w:r w:rsidRPr="00F365A0">
        <w:rPr>
          <w:bCs/>
        </w:rPr>
        <w:t xml:space="preserve">The </w:t>
      </w:r>
      <w:r w:rsidR="008931D3" w:rsidRPr="008931D3">
        <w:rPr>
          <w:b/>
        </w:rPr>
        <w:t>debug ospf packet</w:t>
      </w:r>
      <w:r w:rsidRPr="00F365A0">
        <w:rPr>
          <w:bCs/>
        </w:rPr>
        <w:t xml:space="preserve"> command on R1 displays that the </w:t>
      </w:r>
      <w:r w:rsidR="009F02B4">
        <w:rPr>
          <w:bCs/>
        </w:rPr>
        <w:t>H</w:t>
      </w:r>
      <w:r w:rsidRPr="00F365A0">
        <w:rPr>
          <w:bCs/>
        </w:rPr>
        <w:t>ello packet received from R2 carries the value of Hello timer</w:t>
      </w:r>
      <w:r w:rsidR="001165D8">
        <w:rPr>
          <w:bCs/>
        </w:rPr>
        <w:t>,</w:t>
      </w:r>
      <w:r w:rsidRPr="00F365A0">
        <w:rPr>
          <w:bCs/>
        </w:rPr>
        <w:t xml:space="preserve"> which is different from the value configured on R1.</w:t>
      </w:r>
    </w:p>
    <w:p w:rsidR="008919F8" w:rsidRPr="00B962CE" w:rsidRDefault="008919F8" w:rsidP="008919F8">
      <w:pPr>
        <w:widowControl w:val="0"/>
        <w:autoSpaceDE w:val="0"/>
        <w:autoSpaceDN w:val="0"/>
        <w:adjustRightInd w:val="0"/>
      </w:pPr>
      <w:r>
        <w:rPr>
          <w:bCs/>
        </w:rPr>
        <w:t xml:space="preserve">To verify the same, use the command </w:t>
      </w:r>
      <w:r w:rsidR="008931D3" w:rsidRPr="008931D3">
        <w:rPr>
          <w:b/>
        </w:rPr>
        <w:t>display ospf interface &lt;interface-type&gt;&lt;interface-number&gt;.</w:t>
      </w:r>
      <w:r>
        <w:rPr>
          <w:b/>
          <w:bCs/>
        </w:rPr>
        <w:t xml:space="preserve"> </w:t>
      </w:r>
      <w:r>
        <w:rPr>
          <w:bCs/>
        </w:rPr>
        <w:t>This command display</w:t>
      </w:r>
      <w:r w:rsidR="001165D8">
        <w:rPr>
          <w:bCs/>
        </w:rPr>
        <w:t>s</w:t>
      </w:r>
      <w:r>
        <w:rPr>
          <w:bCs/>
        </w:rPr>
        <w:t xml:space="preserve"> the Hello and dead timer configured for that interface.</w:t>
      </w:r>
    </w:p>
    <w:p w:rsidR="008919F8" w:rsidRPr="00056ED1" w:rsidRDefault="008919F8" w:rsidP="008919F8">
      <w:pPr>
        <w:widowControl w:val="0"/>
        <w:autoSpaceDE w:val="0"/>
        <w:autoSpaceDN w:val="0"/>
        <w:adjustRightInd w:val="0"/>
        <w:rPr>
          <w:rStyle w:val="StyleLatinCourierNewDarkRed"/>
        </w:rPr>
      </w:pPr>
    </w:p>
    <w:p w:rsidR="008931D3" w:rsidRDefault="00657C49" w:rsidP="008931D3">
      <w:pPr>
        <w:pStyle w:val="TerminalDisplay"/>
        <w:rPr>
          <w:rStyle w:val="StyleLatinCourierNewDarkRed"/>
        </w:rPr>
      </w:pPr>
      <w:r w:rsidRPr="00657C49">
        <w:rPr>
          <w:rStyle w:val="StyleLatinCourierNewDarkRed"/>
        </w:rPr>
        <w:t xml:space="preserve">[R2]disp ospf int gi 0/0                                                       </w:t>
      </w:r>
    </w:p>
    <w:p w:rsidR="008931D3" w:rsidRDefault="00657C49" w:rsidP="008931D3">
      <w:pPr>
        <w:pStyle w:val="TerminalDisplay"/>
        <w:rPr>
          <w:rStyle w:val="StyleLatinCourierNewDarkRed"/>
        </w:rPr>
      </w:pPr>
      <w:r w:rsidRPr="00657C49">
        <w:rPr>
          <w:rStyle w:val="StyleLatinCourierNewDarkRed"/>
        </w:rPr>
        <w:t xml:space="preserve">          </w:t>
      </w:r>
      <w:bookmarkStart w:id="131" w:name="_Toc333231572"/>
      <w:bookmarkStart w:id="132" w:name="_Toc333236881"/>
      <w:bookmarkStart w:id="133" w:name="_Toc333298360"/>
      <w:r w:rsidRPr="00657C49">
        <w:rPr>
          <w:rStyle w:val="StyleLatinCourierNewDarkRed"/>
        </w:rPr>
        <w:t>OSPF Process 1 with Router ID 2.2.2.2</w:t>
      </w:r>
      <w:bookmarkEnd w:id="131"/>
      <w:bookmarkEnd w:id="132"/>
      <w:bookmarkEnd w:id="133"/>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Interfaces                                                    </w:t>
      </w:r>
    </w:p>
    <w:p w:rsidR="008931D3" w:rsidRDefault="00657C49" w:rsidP="008931D3">
      <w:pPr>
        <w:pStyle w:val="TerminalDisplay"/>
        <w:rPr>
          <w:rStyle w:val="StyleLatinCourierNewDarkRed"/>
        </w:rPr>
      </w:pPr>
      <w:r w:rsidRPr="00657C49">
        <w:rPr>
          <w:rStyle w:val="StyleLatinCourierNewDarkRed"/>
        </w:rPr>
        <w:t xml:space="preserve"> Interface: 192.168.1.2 (GigabitEthernet0/0)                                    </w:t>
      </w:r>
    </w:p>
    <w:p w:rsidR="008931D3" w:rsidRDefault="00657C49" w:rsidP="008931D3">
      <w:pPr>
        <w:pStyle w:val="TerminalDisplay"/>
        <w:rPr>
          <w:rStyle w:val="StyleLatinCourierNewDarkRed"/>
        </w:rPr>
      </w:pPr>
      <w:r w:rsidRPr="00657C49">
        <w:rPr>
          <w:rStyle w:val="StyleLatinCourierNewDarkRed"/>
        </w:rPr>
        <w:t xml:space="preserve"> Cost: 1       State: DR        Type: Broadcast    MTU: 1500                    </w:t>
      </w:r>
    </w:p>
    <w:p w:rsidR="008931D3" w:rsidRDefault="00657C49" w:rsidP="008931D3">
      <w:pPr>
        <w:pStyle w:val="TerminalDisplay"/>
        <w:rPr>
          <w:rStyle w:val="StyleLatinCourierNewDarkRed"/>
        </w:rPr>
      </w:pPr>
      <w:r w:rsidRPr="00657C49">
        <w:rPr>
          <w:rStyle w:val="StyleLatinCourierNewDarkRed"/>
        </w:rPr>
        <w:t xml:space="preserve"> Priority: 1                                                                    </w:t>
      </w:r>
    </w:p>
    <w:p w:rsidR="008931D3" w:rsidRDefault="00657C49" w:rsidP="008931D3">
      <w:pPr>
        <w:pStyle w:val="TerminalDisplay"/>
        <w:rPr>
          <w:rStyle w:val="StyleLatinCourierNewDarkRed"/>
        </w:rPr>
      </w:pPr>
      <w:r w:rsidRPr="00657C49">
        <w:rPr>
          <w:rStyle w:val="StyleLatinCourierNewDarkRed"/>
        </w:rPr>
        <w:t xml:space="preserve"> Designated Router: 192.168.1.2                                                 </w:t>
      </w:r>
    </w:p>
    <w:p w:rsidR="008931D3" w:rsidRDefault="00657C49" w:rsidP="008931D3">
      <w:pPr>
        <w:pStyle w:val="TerminalDisplay"/>
        <w:rPr>
          <w:rStyle w:val="StyleLatinCourierNewDarkRed"/>
        </w:rPr>
      </w:pPr>
      <w:r w:rsidRPr="00657C49">
        <w:rPr>
          <w:rStyle w:val="StyleLatinCourierNewDarkRed"/>
        </w:rPr>
        <w:t xml:space="preserve"> Backup Designated Router: 0.0.0.0                                              </w:t>
      </w:r>
    </w:p>
    <w:p w:rsidR="008931D3" w:rsidRDefault="00657C49" w:rsidP="008931D3">
      <w:pPr>
        <w:pStyle w:val="TerminalDisplay"/>
        <w:rPr>
          <w:rStyle w:val="StyleLatinCourierNewDarkRed"/>
        </w:rPr>
      </w:pPr>
      <w:r w:rsidRPr="00657C49">
        <w:rPr>
          <w:rStyle w:val="StyleLatinCourierNewDarkRed"/>
        </w:rPr>
        <w:t xml:space="preserve"> Timers: </w:t>
      </w:r>
      <w:r w:rsidRPr="00657C49">
        <w:rPr>
          <w:rStyle w:val="StyleLatinCourierNewDarkRed"/>
          <w:highlight w:val="lightGray"/>
        </w:rPr>
        <w:t>Hello 10, Dead 40,</w:t>
      </w:r>
      <w:r w:rsidRPr="00657C49">
        <w:rPr>
          <w:rStyle w:val="StyleLatinCourierNewDarkRed"/>
        </w:rPr>
        <w:t xml:space="preserve"> Poll  40, Retransmit 5, Transmit Delay 1   </w:t>
      </w:r>
    </w:p>
    <w:p w:rsidR="008919F8" w:rsidRPr="00825B80" w:rsidRDefault="008919F8" w:rsidP="008919F8">
      <w:pPr>
        <w:widowControl w:val="0"/>
        <w:autoSpaceDE w:val="0"/>
        <w:autoSpaceDN w:val="0"/>
        <w:adjustRightInd w:val="0"/>
        <w:rPr>
          <w:b/>
          <w:bCs/>
        </w:rPr>
      </w:pPr>
    </w:p>
    <w:p w:rsidR="008919F8" w:rsidRDefault="008919F8" w:rsidP="008919F8">
      <w:pPr>
        <w:widowControl w:val="0"/>
        <w:autoSpaceDE w:val="0"/>
        <w:autoSpaceDN w:val="0"/>
        <w:adjustRightInd w:val="0"/>
        <w:outlineLvl w:val="0"/>
        <w:rPr>
          <w:bCs/>
        </w:rPr>
      </w:pPr>
      <w:bookmarkStart w:id="134" w:name="_Toc333231573"/>
      <w:bookmarkStart w:id="135" w:name="_Toc333236882"/>
      <w:bookmarkStart w:id="136" w:name="_Toc333298361"/>
      <w:r w:rsidRPr="00470E38">
        <w:rPr>
          <w:bCs/>
        </w:rPr>
        <w:t>The Hello timer is 10</w:t>
      </w:r>
      <w:r w:rsidR="008829E4">
        <w:rPr>
          <w:bCs/>
        </w:rPr>
        <w:t xml:space="preserve"> seconds</w:t>
      </w:r>
      <w:r w:rsidRPr="00470E38">
        <w:rPr>
          <w:bCs/>
        </w:rPr>
        <w:t xml:space="preserve"> and Dead timer is 40</w:t>
      </w:r>
      <w:r w:rsidR="008829E4">
        <w:rPr>
          <w:bCs/>
        </w:rPr>
        <w:t xml:space="preserve"> seconds</w:t>
      </w:r>
      <w:r w:rsidRPr="00470E38">
        <w:rPr>
          <w:bCs/>
        </w:rPr>
        <w:t xml:space="preserve"> on Gi 0/0 of </w:t>
      </w:r>
      <w:bookmarkEnd w:id="134"/>
      <w:bookmarkEnd w:id="135"/>
      <w:bookmarkEnd w:id="136"/>
      <w:r w:rsidR="008D0C88">
        <w:rPr>
          <w:bCs/>
        </w:rPr>
        <w:t>Router R2</w:t>
      </w:r>
      <w:r w:rsidR="001165D8">
        <w:rPr>
          <w:bCs/>
        </w:rPr>
        <w:t>.</w:t>
      </w:r>
    </w:p>
    <w:p w:rsidR="008919F8" w:rsidRPr="00470E38" w:rsidRDefault="008919F8" w:rsidP="008919F8">
      <w:pPr>
        <w:widowControl w:val="0"/>
        <w:autoSpaceDE w:val="0"/>
        <w:autoSpaceDN w:val="0"/>
        <w:adjustRightInd w:val="0"/>
        <w:rPr>
          <w:bCs/>
        </w:rPr>
      </w:pPr>
      <w:r>
        <w:rPr>
          <w:bCs/>
        </w:rPr>
        <w:t>Now check the interface configuration for R1</w:t>
      </w:r>
      <w:r w:rsidR="001165D8">
        <w:rPr>
          <w:bCs/>
        </w:rPr>
        <w:t>.</w:t>
      </w:r>
    </w:p>
    <w:p w:rsidR="008931D3" w:rsidRDefault="00657C49" w:rsidP="008931D3">
      <w:pPr>
        <w:pStyle w:val="TerminalDisplay"/>
        <w:rPr>
          <w:rStyle w:val="StyleLatinCourierNewDarkRed"/>
        </w:rPr>
      </w:pPr>
      <w:r w:rsidRPr="00657C49">
        <w:rPr>
          <w:rStyle w:val="StyleLatinCourierNewDarkRed"/>
        </w:rPr>
        <w:t xml:space="preserve"> [R1]disp ospf int gi 0/0/0                                                     </w:t>
      </w:r>
    </w:p>
    <w:p w:rsidR="008931D3" w:rsidRDefault="00657C49" w:rsidP="008931D3">
      <w:pPr>
        <w:pStyle w:val="TerminalDisplay"/>
        <w:rPr>
          <w:rStyle w:val="StyleLatinCourierNewDarkRed"/>
        </w:rPr>
      </w:pPr>
      <w:r w:rsidRPr="00657C49">
        <w:rPr>
          <w:rStyle w:val="StyleLatinCourierNewDarkRed"/>
        </w:rPr>
        <w:t xml:space="preserve">          OSPF Process 1 with Router ID 1.1.1.1                                 </w:t>
      </w:r>
    </w:p>
    <w:p w:rsidR="008931D3" w:rsidRDefault="00657C49" w:rsidP="008931D3">
      <w:pPr>
        <w:pStyle w:val="TerminalDisplay"/>
        <w:rPr>
          <w:rStyle w:val="StyleLatinCourierNewDarkRed"/>
        </w:rPr>
      </w:pPr>
      <w:r w:rsidRPr="00657C49">
        <w:rPr>
          <w:rStyle w:val="StyleLatinCourierNewDarkRed"/>
        </w:rPr>
        <w:t xml:space="preserve">                  Interfaces                                                  </w:t>
      </w:r>
    </w:p>
    <w:p w:rsidR="008931D3" w:rsidRDefault="00657C49" w:rsidP="008931D3">
      <w:pPr>
        <w:pStyle w:val="TerminalDisplay"/>
        <w:rPr>
          <w:rStyle w:val="StyleLatinCourierNewDarkRed"/>
        </w:rPr>
      </w:pPr>
      <w:r w:rsidRPr="00657C49">
        <w:rPr>
          <w:rStyle w:val="StyleLatinCourierNewDarkRed"/>
        </w:rPr>
        <w:t xml:space="preserve"> Interface: 192.168.1.1 (GigabitEthernet0/0/0)                                  </w:t>
      </w:r>
    </w:p>
    <w:p w:rsidR="008931D3" w:rsidRDefault="00657C49" w:rsidP="008931D3">
      <w:pPr>
        <w:pStyle w:val="TerminalDisplay"/>
        <w:rPr>
          <w:rStyle w:val="StyleLatinCourierNewDarkRed"/>
        </w:rPr>
      </w:pPr>
      <w:r w:rsidRPr="00657C49">
        <w:rPr>
          <w:rStyle w:val="StyleLatinCourierNewDarkRed"/>
        </w:rPr>
        <w:t xml:space="preserve"> Cost: 1       State: DR        Type: Broadcast    MTU: 1500                    </w:t>
      </w:r>
    </w:p>
    <w:p w:rsidR="008931D3" w:rsidRDefault="00657C49" w:rsidP="008931D3">
      <w:pPr>
        <w:pStyle w:val="TerminalDisplay"/>
        <w:rPr>
          <w:rStyle w:val="StyleLatinCourierNewDarkRed"/>
        </w:rPr>
      </w:pPr>
      <w:r w:rsidRPr="00657C49">
        <w:rPr>
          <w:rStyle w:val="StyleLatinCourierNewDarkRed"/>
        </w:rPr>
        <w:t xml:space="preserve"> Priority: 1                                                                    </w:t>
      </w:r>
    </w:p>
    <w:p w:rsidR="008931D3" w:rsidRDefault="00657C49" w:rsidP="008931D3">
      <w:pPr>
        <w:pStyle w:val="TerminalDisplay"/>
        <w:rPr>
          <w:rStyle w:val="StyleLatinCourierNewDarkRed"/>
        </w:rPr>
      </w:pPr>
      <w:r w:rsidRPr="00657C49">
        <w:rPr>
          <w:rStyle w:val="StyleLatinCourierNewDarkRed"/>
        </w:rPr>
        <w:t xml:space="preserve"> Designated Router: 192.168.1.1                                                 </w:t>
      </w:r>
    </w:p>
    <w:p w:rsidR="008931D3" w:rsidRDefault="00657C49" w:rsidP="008931D3">
      <w:pPr>
        <w:pStyle w:val="TerminalDisplay"/>
        <w:rPr>
          <w:rStyle w:val="StyleLatinCourierNewDarkRed"/>
        </w:rPr>
      </w:pPr>
      <w:r w:rsidRPr="00657C49">
        <w:rPr>
          <w:rStyle w:val="StyleLatinCourierNewDarkRed"/>
        </w:rPr>
        <w:t xml:space="preserve"> Backup Designated Router: 0.0.0.0                                              </w:t>
      </w:r>
    </w:p>
    <w:p w:rsidR="008931D3" w:rsidRDefault="00657C49" w:rsidP="008931D3">
      <w:pPr>
        <w:pStyle w:val="TerminalDisplay"/>
        <w:rPr>
          <w:rStyle w:val="StyleLatinCourierNewDarkRed"/>
        </w:rPr>
      </w:pPr>
      <w:r w:rsidRPr="00657C49">
        <w:rPr>
          <w:rStyle w:val="StyleLatinCourierNewDarkRed"/>
        </w:rPr>
        <w:t xml:space="preserve"> Timers: </w:t>
      </w:r>
      <w:r w:rsidRPr="00657C49">
        <w:rPr>
          <w:rStyle w:val="StyleLatinCourierNewDarkRed"/>
          <w:highlight w:val="lightGray"/>
        </w:rPr>
        <w:t>Hello 30, Dead 120</w:t>
      </w:r>
      <w:r w:rsidRPr="00657C49">
        <w:rPr>
          <w:rStyle w:val="StyleLatinCourierNewDarkRed"/>
        </w:rPr>
        <w:t xml:space="preserve">, Poll  120, Retransmit 5, Transmit Delay 1        </w:t>
      </w:r>
    </w:p>
    <w:p w:rsidR="008931D3" w:rsidRDefault="008931D3" w:rsidP="008931D3">
      <w:pPr>
        <w:pStyle w:val="TerminalDisplay"/>
      </w:pPr>
    </w:p>
    <w:p w:rsidR="00F81DE2" w:rsidRDefault="008919F8">
      <w:r>
        <w:t>The Hello timer for R1 interface is 30</w:t>
      </w:r>
      <w:r w:rsidR="002043E7">
        <w:t xml:space="preserve"> seconds</w:t>
      </w:r>
      <w:r>
        <w:t xml:space="preserve"> and dead timer is 120</w:t>
      </w:r>
      <w:r w:rsidR="002043E7">
        <w:t xml:space="preserve"> seconds</w:t>
      </w:r>
      <w:r>
        <w:t>.</w:t>
      </w:r>
    </w:p>
    <w:p w:rsidR="008919F8" w:rsidRDefault="008919F8" w:rsidP="008F6AE8">
      <w:pPr>
        <w:widowControl w:val="0"/>
        <w:autoSpaceDE w:val="0"/>
        <w:autoSpaceDN w:val="0"/>
        <w:adjustRightInd w:val="0"/>
      </w:pPr>
      <w:r>
        <w:t>Because the Hello and Dead timer configured under the interfaces of both R1 and R2 do not match, they are not able to form neighbor relationship.</w:t>
      </w:r>
    </w:p>
    <w:p w:rsidR="002043E7" w:rsidRDefault="002043E7" w:rsidP="008F6AE8">
      <w:pPr>
        <w:widowControl w:val="0"/>
        <w:autoSpaceDE w:val="0"/>
        <w:autoSpaceDN w:val="0"/>
        <w:adjustRightInd w:val="0"/>
        <w:rPr>
          <w:b/>
          <w:bCs/>
        </w:rPr>
      </w:pPr>
    </w:p>
    <w:p w:rsidR="00F81DE2" w:rsidRDefault="00EC108B">
      <w:pPr>
        <w:pStyle w:val="Heading4"/>
        <w:rPr>
          <w:rStyle w:val="StyleBoldAccent2"/>
          <w:bCs/>
          <w:color w:val="0090C8"/>
        </w:rPr>
      </w:pPr>
      <w:r w:rsidRPr="008F6AE8">
        <w:rPr>
          <w:rStyle w:val="StyleBoldAccent2"/>
          <w:b w:val="0"/>
          <w:bCs/>
          <w:color w:val="0090C8"/>
        </w:rPr>
        <w:t>Resolution</w:t>
      </w:r>
    </w:p>
    <w:p w:rsidR="008919F8" w:rsidRPr="00470E38" w:rsidRDefault="008919F8" w:rsidP="008919F8">
      <w:pPr>
        <w:widowControl w:val="0"/>
        <w:autoSpaceDE w:val="0"/>
        <w:autoSpaceDN w:val="0"/>
        <w:adjustRightInd w:val="0"/>
        <w:rPr>
          <w:bCs/>
        </w:rPr>
      </w:pPr>
      <w:r w:rsidRPr="00470E38">
        <w:rPr>
          <w:bCs/>
        </w:rPr>
        <w:t xml:space="preserve">Configure the same Hello and dead timer on both the routers. </w:t>
      </w:r>
      <w:r>
        <w:rPr>
          <w:bCs/>
        </w:rPr>
        <w:t>The</w:t>
      </w:r>
      <w:r w:rsidRPr="00470E38">
        <w:rPr>
          <w:bCs/>
        </w:rPr>
        <w:t xml:space="preserve"> example</w:t>
      </w:r>
      <w:r>
        <w:rPr>
          <w:bCs/>
        </w:rPr>
        <w:t xml:space="preserve"> modifies</w:t>
      </w:r>
      <w:r w:rsidRPr="00470E38">
        <w:rPr>
          <w:bCs/>
        </w:rPr>
        <w:t xml:space="preserve"> the hello/dead timer of R1 to match with R2</w:t>
      </w:r>
      <w:r>
        <w:rPr>
          <w:bCs/>
        </w:rPr>
        <w:t xml:space="preserve">. </w:t>
      </w:r>
    </w:p>
    <w:p w:rsidR="008919F8" w:rsidRDefault="008919F8" w:rsidP="008919F8">
      <w:pPr>
        <w:widowControl w:val="0"/>
        <w:autoSpaceDE w:val="0"/>
        <w:autoSpaceDN w:val="0"/>
        <w:adjustRightInd w:val="0"/>
      </w:pPr>
    </w:p>
    <w:p w:rsidR="008931D3" w:rsidRDefault="00657C49" w:rsidP="008931D3">
      <w:pPr>
        <w:pStyle w:val="TerminalDisplay"/>
        <w:rPr>
          <w:rStyle w:val="StyleLatinCourierNewDarkRed"/>
        </w:rPr>
      </w:pPr>
      <w:r w:rsidRPr="00657C49">
        <w:rPr>
          <w:rStyle w:val="StyleLatinCourierNewDarkRed"/>
        </w:rPr>
        <w:t xml:space="preserve">[R1]int gi 0/0/0                                                                </w:t>
      </w:r>
    </w:p>
    <w:p w:rsidR="008931D3" w:rsidRDefault="00657C49" w:rsidP="008931D3">
      <w:pPr>
        <w:pStyle w:val="TerminalDisplay"/>
        <w:rPr>
          <w:rStyle w:val="StyleLatinCourierNewDarkRed"/>
        </w:rPr>
      </w:pPr>
      <w:r w:rsidRPr="00657C49">
        <w:rPr>
          <w:rStyle w:val="StyleLatinCourierNewDarkRed"/>
        </w:rPr>
        <w:t xml:space="preserve">[R1-GigabitEthernet0/0/0]ospf timer hello 10 </w:t>
      </w:r>
    </w:p>
    <w:p w:rsidR="008931D3" w:rsidRDefault="008931D3" w:rsidP="008931D3">
      <w:pPr>
        <w:pStyle w:val="TerminalDisplay"/>
        <w:rPr>
          <w:rStyle w:val="StyleLatinCourierNewDarkRed"/>
        </w:rPr>
      </w:pPr>
    </w:p>
    <w:p w:rsidR="008919F8" w:rsidRPr="00470E38" w:rsidRDefault="008919F8" w:rsidP="008919F8">
      <w:pPr>
        <w:widowControl w:val="0"/>
        <w:autoSpaceDE w:val="0"/>
        <w:autoSpaceDN w:val="0"/>
        <w:adjustRightInd w:val="0"/>
      </w:pPr>
      <w:r>
        <w:t>Verify the interface configuration after making changes.</w:t>
      </w:r>
    </w:p>
    <w:p w:rsidR="008931D3" w:rsidRDefault="00657C49" w:rsidP="008931D3">
      <w:pPr>
        <w:pStyle w:val="TerminalDisplay"/>
        <w:rPr>
          <w:rStyle w:val="StyleLatinCourierNewDarkRed"/>
        </w:rPr>
      </w:pPr>
      <w:r w:rsidRPr="00657C49">
        <w:rPr>
          <w:rStyle w:val="StyleLatinCourierNewDarkRed"/>
        </w:rPr>
        <w:t xml:space="preserve">[R1]disp ospf int gi 0/0/0                                                      </w:t>
      </w:r>
    </w:p>
    <w:p w:rsidR="008931D3" w:rsidRDefault="00657C49" w:rsidP="008931D3">
      <w:pPr>
        <w:pStyle w:val="TerminalDisplay"/>
        <w:rPr>
          <w:rStyle w:val="StyleLatinCourierNewDarkRed"/>
        </w:rPr>
      </w:pPr>
      <w:r w:rsidRPr="00657C49">
        <w:rPr>
          <w:rStyle w:val="StyleLatinCourierNewDarkRed"/>
        </w:rPr>
        <w:t xml:space="preserve">          </w:t>
      </w:r>
      <w:bookmarkStart w:id="137" w:name="_Toc333231575"/>
      <w:bookmarkStart w:id="138" w:name="_Toc333236883"/>
      <w:bookmarkStart w:id="139" w:name="_Toc333298362"/>
      <w:r w:rsidRPr="00657C49">
        <w:rPr>
          <w:rStyle w:val="StyleLatinCourierNewDarkRed"/>
        </w:rPr>
        <w:t>OSPF Process 1 with Router ID 1.1.1.1</w:t>
      </w:r>
      <w:bookmarkEnd w:id="137"/>
      <w:bookmarkEnd w:id="138"/>
      <w:bookmarkEnd w:id="139"/>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Interfaces                                                    </w:t>
      </w:r>
    </w:p>
    <w:p w:rsidR="008931D3" w:rsidRDefault="00657C49" w:rsidP="008931D3">
      <w:pPr>
        <w:pStyle w:val="TerminalDisplay"/>
        <w:rPr>
          <w:rStyle w:val="StyleLatinCourierNewDarkRed"/>
        </w:rPr>
      </w:pPr>
      <w:r w:rsidRPr="00657C49">
        <w:rPr>
          <w:rStyle w:val="StyleLatinCourierNewDarkRed"/>
        </w:rPr>
        <w:lastRenderedPageBreak/>
        <w:t xml:space="preserve">                                                                                </w:t>
      </w:r>
    </w:p>
    <w:p w:rsidR="008931D3" w:rsidRDefault="00657C49" w:rsidP="008931D3">
      <w:pPr>
        <w:pStyle w:val="TerminalDisplay"/>
        <w:rPr>
          <w:rStyle w:val="StyleLatinCourierNewDarkRed"/>
        </w:rPr>
      </w:pPr>
      <w:r w:rsidRPr="00657C49">
        <w:rPr>
          <w:rStyle w:val="StyleLatinCourierNewDarkRed"/>
        </w:rPr>
        <w:t xml:space="preserve"> Interface: 192.168.1.1 (GigabitEthernet0/0/0)                                  </w:t>
      </w:r>
    </w:p>
    <w:p w:rsidR="008931D3" w:rsidRDefault="00657C49" w:rsidP="008931D3">
      <w:pPr>
        <w:pStyle w:val="TerminalDisplay"/>
        <w:rPr>
          <w:rStyle w:val="StyleLatinCourierNewDarkRed"/>
        </w:rPr>
      </w:pPr>
      <w:r w:rsidRPr="00657C49">
        <w:rPr>
          <w:rStyle w:val="StyleLatinCourierNewDarkRed"/>
        </w:rPr>
        <w:t xml:space="preserve"> Cost: 1       State: BDR       Type: Broadcast    MTU: 1500                    </w:t>
      </w:r>
    </w:p>
    <w:p w:rsidR="008931D3" w:rsidRDefault="00657C49" w:rsidP="008931D3">
      <w:pPr>
        <w:pStyle w:val="TerminalDisplay"/>
        <w:rPr>
          <w:rStyle w:val="StyleLatinCourierNewDarkRed"/>
        </w:rPr>
      </w:pPr>
      <w:r w:rsidRPr="00657C49">
        <w:rPr>
          <w:rStyle w:val="StyleLatinCourierNewDarkRed"/>
        </w:rPr>
        <w:t xml:space="preserve"> Priority: 1                                                                    </w:t>
      </w:r>
    </w:p>
    <w:p w:rsidR="008931D3" w:rsidRDefault="00657C49" w:rsidP="008931D3">
      <w:pPr>
        <w:pStyle w:val="TerminalDisplay"/>
        <w:rPr>
          <w:rStyle w:val="StyleLatinCourierNewDarkRed"/>
        </w:rPr>
      </w:pPr>
      <w:r w:rsidRPr="00657C49">
        <w:rPr>
          <w:rStyle w:val="StyleLatinCourierNewDarkRed"/>
        </w:rPr>
        <w:t xml:space="preserve"> Designated Router: 192.168.1.2                                                 </w:t>
      </w:r>
    </w:p>
    <w:p w:rsidR="008931D3" w:rsidRDefault="00657C49" w:rsidP="008931D3">
      <w:pPr>
        <w:pStyle w:val="TerminalDisplay"/>
        <w:rPr>
          <w:rStyle w:val="StyleLatinCourierNewDarkRed"/>
        </w:rPr>
      </w:pPr>
      <w:r w:rsidRPr="00657C49">
        <w:rPr>
          <w:rStyle w:val="StyleLatinCourierNewDarkRed"/>
        </w:rPr>
        <w:t xml:space="preserve"> Backup Designated Router: 192.168.1.1                                          </w:t>
      </w:r>
    </w:p>
    <w:p w:rsidR="008931D3" w:rsidRDefault="00657C49" w:rsidP="008931D3">
      <w:pPr>
        <w:pStyle w:val="TerminalDisplay"/>
        <w:rPr>
          <w:rStyle w:val="StyleLatinCourierNewDarkRed"/>
        </w:rPr>
      </w:pPr>
      <w:r w:rsidRPr="00657C49">
        <w:rPr>
          <w:rStyle w:val="StyleLatinCourierNewDarkRed"/>
        </w:rPr>
        <w:t xml:space="preserve"> Timers: </w:t>
      </w:r>
      <w:r w:rsidRPr="00657C49">
        <w:rPr>
          <w:rStyle w:val="StyleLatinCourierNewDarkRed"/>
          <w:highlight w:val="lightGray"/>
        </w:rPr>
        <w:t>Hello 10, Dead 40, Poll</w:t>
      </w:r>
      <w:r w:rsidRPr="00657C49">
        <w:rPr>
          <w:rStyle w:val="StyleLatinCourierNewDarkRed"/>
        </w:rPr>
        <w:t xml:space="preserve">  40, Retransmit 5, Transmit Delay 1  </w:t>
      </w:r>
    </w:p>
    <w:p w:rsidR="008931D3" w:rsidRDefault="008931D3" w:rsidP="008931D3">
      <w:pPr>
        <w:pStyle w:val="TerminalDisplay"/>
        <w:rPr>
          <w:rStyle w:val="StyleBoldAccent2"/>
        </w:rPr>
      </w:pPr>
    </w:p>
    <w:p w:rsidR="00F81DE2" w:rsidRDefault="00EC108B">
      <w:pPr>
        <w:pStyle w:val="Heading4"/>
        <w:rPr>
          <w:rStyle w:val="StyleBoldAccent2"/>
          <w:color w:val="0090C8"/>
        </w:rPr>
      </w:pPr>
      <w:r w:rsidRPr="000D0990">
        <w:rPr>
          <w:rStyle w:val="StyleBoldAccent2"/>
          <w:b w:val="0"/>
          <w:bCs/>
          <w:color w:val="0090C8"/>
        </w:rPr>
        <w:t>Result</w:t>
      </w:r>
    </w:p>
    <w:p w:rsidR="008919F8" w:rsidRPr="00470E38" w:rsidRDefault="008919F8" w:rsidP="008919F8">
      <w:pPr>
        <w:widowControl w:val="0"/>
        <w:autoSpaceDE w:val="0"/>
        <w:autoSpaceDN w:val="0"/>
        <w:adjustRightInd w:val="0"/>
        <w:outlineLvl w:val="0"/>
      </w:pPr>
      <w:bookmarkStart w:id="140" w:name="_Toc333231577"/>
      <w:bookmarkStart w:id="141" w:name="_Toc333236884"/>
      <w:bookmarkStart w:id="142" w:name="_Toc333298363"/>
      <w:r>
        <w:t>R1 forms successful peering with R2</w:t>
      </w:r>
      <w:bookmarkEnd w:id="140"/>
      <w:bookmarkEnd w:id="141"/>
      <w:bookmarkEnd w:id="142"/>
      <w:r w:rsidR="009F500B">
        <w:t>.</w:t>
      </w:r>
    </w:p>
    <w:p w:rsidR="008931D3" w:rsidRDefault="00657C49" w:rsidP="008931D3">
      <w:pPr>
        <w:pStyle w:val="TerminalDisplay"/>
        <w:rPr>
          <w:rStyle w:val="StyleLatinCourierNewDarkRed"/>
        </w:rPr>
      </w:pPr>
      <w:r w:rsidRPr="00657C49">
        <w:rPr>
          <w:rStyle w:val="StyleLatinCourierNewDarkRed"/>
        </w:rPr>
        <w:t xml:space="preserve">[R1]disp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143" w:name="_Toc333231578"/>
      <w:bookmarkStart w:id="144" w:name="_Toc333236885"/>
      <w:bookmarkStart w:id="145" w:name="_Toc333298364"/>
      <w:r w:rsidRPr="00657C49">
        <w:rPr>
          <w:rStyle w:val="StyleLatinCourierNewDarkRed"/>
        </w:rPr>
        <w:t>OSPF Process 1 with Router ID 1.1.1.1</w:t>
      </w:r>
      <w:bookmarkEnd w:id="143"/>
      <w:bookmarkEnd w:id="144"/>
      <w:bookmarkEnd w:id="145"/>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pPr>
      <w:r w:rsidRPr="00657C49">
        <w:rPr>
          <w:rStyle w:val="StyleLatinCourierNewDarkRed"/>
        </w:rPr>
        <w:t xml:space="preserve"> 2.2.2.2         192.168.1.2     1    34         GE0/0/0       Full/DR  </w:t>
      </w:r>
    </w:p>
    <w:p w:rsidR="00F81DE2" w:rsidRDefault="008919F8">
      <w:pPr>
        <w:pStyle w:val="Heading3"/>
      </w:pPr>
      <w:bookmarkStart w:id="146" w:name="_Toc342565217"/>
      <w:r w:rsidRPr="00232CB7">
        <w:t>Problem 7: OSPF Authentication is enabled on one router and disabled on another</w:t>
      </w:r>
      <w:bookmarkEnd w:id="146"/>
    </w:p>
    <w:p w:rsidR="008931D3" w:rsidRDefault="008931D3" w:rsidP="008931D3">
      <w:pPr>
        <w:pStyle w:val="Heading4"/>
      </w:pPr>
    </w:p>
    <w:p w:rsidR="0001186F" w:rsidRDefault="0001186F" w:rsidP="0001186F">
      <w:pPr>
        <w:widowControl w:val="0"/>
        <w:autoSpaceDE w:val="0"/>
        <w:autoSpaceDN w:val="0"/>
        <w:adjustRightInd w:val="0"/>
      </w:pPr>
      <w:r>
        <w:t>OSPF authentication is enabled on R1</w:t>
      </w:r>
      <w:r w:rsidR="009F500B">
        <w:t>,</w:t>
      </w:r>
      <w:r>
        <w:t xml:space="preserve"> whereas it is disabled on R2, as shown in </w:t>
      </w:r>
      <w:fldSimple w:instr=" REF _Ref333759161 \r \h  \* MERGEFORMAT ">
        <w:r w:rsidR="001B502D">
          <w:rPr>
            <w:rStyle w:val="Reference-R0G144B200"/>
          </w:rPr>
          <w:t>Figure 8</w:t>
        </w:r>
      </w:fldSimple>
      <w:r>
        <w:t>.</w:t>
      </w:r>
    </w:p>
    <w:p w:rsidR="002043E7" w:rsidRDefault="002043E7" w:rsidP="0001186F">
      <w:pPr>
        <w:widowControl w:val="0"/>
        <w:autoSpaceDE w:val="0"/>
        <w:autoSpaceDN w:val="0"/>
        <w:adjustRightInd w:val="0"/>
      </w:pPr>
    </w:p>
    <w:p w:rsidR="00F81DE2" w:rsidRDefault="0001186F">
      <w:pPr>
        <w:pStyle w:val="FigureDescription"/>
        <w:ind w:left="879" w:firstLine="0"/>
      </w:pPr>
      <w:bookmarkStart w:id="147" w:name="_Ref333759161"/>
      <w:r>
        <w:t>Authentication mismatch</w:t>
      </w:r>
      <w:bookmarkEnd w:id="147"/>
    </w:p>
    <w:p w:rsidR="00643FB0" w:rsidRDefault="007D783A" w:rsidP="008919F8">
      <w:pPr>
        <w:widowControl w:val="0"/>
        <w:autoSpaceDE w:val="0"/>
        <w:autoSpaceDN w:val="0"/>
        <w:adjustRightInd w:val="0"/>
      </w:pPr>
      <w:r>
        <w:rPr>
          <w:noProof/>
          <w:lang w:eastAsia="en-US"/>
        </w:rPr>
        <w:drawing>
          <wp:inline distT="0" distB="0" distL="0" distR="0">
            <wp:extent cx="3514725" cy="1009650"/>
            <wp:effectExtent l="19050" t="0" r="9525" b="0"/>
            <wp:docPr id="236" name="Picture 235" descr="Figur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png"/>
                    <pic:cNvPicPr/>
                  </pic:nvPicPr>
                  <pic:blipFill>
                    <a:blip r:embed="rId24" cstate="print"/>
                    <a:stretch>
                      <a:fillRect/>
                    </a:stretch>
                  </pic:blipFill>
                  <pic:spPr>
                    <a:xfrm>
                      <a:off x="0" y="0"/>
                      <a:ext cx="3514725" cy="1009650"/>
                    </a:xfrm>
                    <a:prstGeom prst="rect">
                      <a:avLst/>
                    </a:prstGeom>
                  </pic:spPr>
                </pic:pic>
              </a:graphicData>
            </a:graphic>
          </wp:inline>
        </w:drawing>
      </w:r>
    </w:p>
    <w:p w:rsidR="008919F8" w:rsidRPr="00825B80" w:rsidRDefault="008919F8" w:rsidP="008919F8">
      <w:pPr>
        <w:widowControl w:val="0"/>
        <w:autoSpaceDE w:val="0"/>
        <w:autoSpaceDN w:val="0"/>
        <w:adjustRightInd w:val="0"/>
      </w:pPr>
    </w:p>
    <w:p w:rsidR="00E81B4D" w:rsidRDefault="008919F8" w:rsidP="00E81B4D">
      <w:pPr>
        <w:widowControl w:val="0"/>
        <w:autoSpaceDE w:val="0"/>
        <w:autoSpaceDN w:val="0"/>
        <w:adjustRightInd w:val="0"/>
        <w:rPr>
          <w:strike/>
        </w:rPr>
      </w:pPr>
      <w:r>
        <w:t xml:space="preserve">Authentication is enabled to secure a network. </w:t>
      </w:r>
      <w:r w:rsidR="008829E4">
        <w:t>To proceed with the OSPF neighbor relation establishment, the authentication must match on both ends. Any mismatch in the authentication mode or au</w:t>
      </w:r>
      <w:r w:rsidR="00E966DD">
        <w:t>thentication key leads to the non-establishment</w:t>
      </w:r>
      <w:r w:rsidR="008829E4">
        <w:t xml:space="preserve"> of neighbor relation between the two.</w:t>
      </w:r>
      <w:bookmarkStart w:id="148" w:name="_Toc333231580"/>
      <w:bookmarkStart w:id="149" w:name="_Toc333236887"/>
      <w:bookmarkStart w:id="150" w:name="_Toc333298366"/>
    </w:p>
    <w:p w:rsidR="00F81DE2" w:rsidRDefault="00D2677B" w:rsidP="00E81B4D">
      <w:pPr>
        <w:pStyle w:val="Heading4"/>
        <w:rPr>
          <w:rStyle w:val="StyleBoldAccent2"/>
          <w:b w:val="0"/>
          <w:color w:val="0090C8"/>
        </w:rPr>
      </w:pPr>
      <w:r w:rsidRPr="0038354A">
        <w:rPr>
          <w:rStyle w:val="StyleBoldAccent2"/>
          <w:b w:val="0"/>
          <w:bCs/>
          <w:color w:val="0090C8"/>
        </w:rPr>
        <w:t>Problem</w:t>
      </w:r>
    </w:p>
    <w:p w:rsidR="008919F8" w:rsidRDefault="00657C49" w:rsidP="008919F8">
      <w:pPr>
        <w:widowControl w:val="0"/>
        <w:autoSpaceDE w:val="0"/>
        <w:autoSpaceDN w:val="0"/>
        <w:adjustRightInd w:val="0"/>
        <w:outlineLvl w:val="0"/>
        <w:rPr>
          <w:rStyle w:val="BoldText"/>
        </w:rPr>
      </w:pPr>
      <w:r w:rsidRPr="00657C49">
        <w:rPr>
          <w:rStyle w:val="BoldText"/>
        </w:rPr>
        <w:t>The Neighbor table of R1 does not display R2 as its neighbor</w:t>
      </w:r>
      <w:bookmarkEnd w:id="148"/>
      <w:bookmarkEnd w:id="149"/>
      <w:bookmarkEnd w:id="150"/>
    </w:p>
    <w:p w:rsidR="002043E7" w:rsidRPr="009D57D5" w:rsidRDefault="002043E7" w:rsidP="008919F8">
      <w:pPr>
        <w:widowControl w:val="0"/>
        <w:autoSpaceDE w:val="0"/>
        <w:autoSpaceDN w:val="0"/>
        <w:adjustRightInd w:val="0"/>
        <w:outlineLvl w:val="0"/>
        <w:rPr>
          <w:rStyle w:val="BoldText"/>
        </w:rPr>
      </w:pPr>
    </w:p>
    <w:p w:rsidR="008919F8" w:rsidRPr="00B962CE" w:rsidRDefault="00452405" w:rsidP="008919F8">
      <w:pPr>
        <w:widowControl w:val="0"/>
        <w:autoSpaceDE w:val="0"/>
        <w:autoSpaceDN w:val="0"/>
        <w:adjustRightInd w:val="0"/>
        <w:outlineLvl w:val="0"/>
      </w:pPr>
      <w:bookmarkStart w:id="151" w:name="_Toc333231581"/>
      <w:bookmarkStart w:id="152" w:name="_Toc333236888"/>
      <w:bookmarkStart w:id="153" w:name="_Toc333298367"/>
      <w:r>
        <w:t>The</w:t>
      </w:r>
      <w:r w:rsidR="008919F8">
        <w:t xml:space="preserve"> neighbor table of R1</w:t>
      </w:r>
      <w:bookmarkEnd w:id="151"/>
      <w:bookmarkEnd w:id="152"/>
      <w:bookmarkEnd w:id="153"/>
      <w:r>
        <w:t xml:space="preserve"> is as follows:</w:t>
      </w:r>
    </w:p>
    <w:p w:rsidR="008919F8" w:rsidRPr="001C7055" w:rsidRDefault="00657C49" w:rsidP="008919F8">
      <w:pPr>
        <w:widowControl w:val="0"/>
        <w:autoSpaceDE w:val="0"/>
        <w:autoSpaceDN w:val="0"/>
        <w:adjustRightInd w:val="0"/>
      </w:pPr>
      <w:r w:rsidRPr="00657C49">
        <w:t xml:space="preserve"> </w:t>
      </w:r>
    </w:p>
    <w:p w:rsidR="008931D3" w:rsidRDefault="00657C49" w:rsidP="008931D3">
      <w:pPr>
        <w:pStyle w:val="TerminalDisplay"/>
        <w:rPr>
          <w:rStyle w:val="StyleLatinCourierNewDarkRed"/>
        </w:rPr>
      </w:pPr>
      <w:r w:rsidRPr="00657C49">
        <w:rPr>
          <w:rStyle w:val="StyleLatinCourierNewDarkRed"/>
        </w:rPr>
        <w:t xml:space="preserve">&lt;R1&gt;disp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154" w:name="_Toc333231582"/>
      <w:bookmarkStart w:id="155" w:name="_Toc333236889"/>
      <w:bookmarkStart w:id="156" w:name="_Toc333298368"/>
      <w:r w:rsidRPr="00657C49">
        <w:rPr>
          <w:rStyle w:val="StyleLatinCourierNewDarkRed"/>
        </w:rPr>
        <w:t>OSPF Process 1 with Router ID 1.1.1.1</w:t>
      </w:r>
      <w:bookmarkEnd w:id="154"/>
      <w:bookmarkEnd w:id="155"/>
      <w:bookmarkEnd w:id="156"/>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F81DE2" w:rsidRDefault="00843D3E">
      <w:pPr>
        <w:pStyle w:val="Heading4"/>
        <w:rPr>
          <w:rStyle w:val="StyleBoldAccent2"/>
          <w:color w:val="0090C8"/>
        </w:rPr>
      </w:pPr>
      <w:bookmarkStart w:id="157" w:name="_Toc333231583"/>
      <w:bookmarkStart w:id="158" w:name="_Toc333236890"/>
      <w:bookmarkStart w:id="159" w:name="_Toc333298369"/>
      <w:r w:rsidRPr="0038354A">
        <w:rPr>
          <w:rStyle w:val="StyleBoldAccent2"/>
          <w:b w:val="0"/>
          <w:bCs/>
          <w:color w:val="0090C8"/>
        </w:rPr>
        <w:lastRenderedPageBreak/>
        <w:t>Diagnosis</w:t>
      </w:r>
      <w:bookmarkEnd w:id="157"/>
      <w:bookmarkEnd w:id="158"/>
      <w:bookmarkEnd w:id="159"/>
    </w:p>
    <w:p w:rsidR="008919F8" w:rsidRPr="00B962CE" w:rsidRDefault="008919F8" w:rsidP="008919F8">
      <w:pPr>
        <w:widowControl w:val="0"/>
        <w:autoSpaceDE w:val="0"/>
        <w:autoSpaceDN w:val="0"/>
        <w:adjustRightInd w:val="0"/>
        <w:outlineLvl w:val="0"/>
      </w:pPr>
      <w:bookmarkStart w:id="160" w:name="_Toc333231584"/>
      <w:bookmarkStart w:id="161" w:name="_Toc333236891"/>
      <w:bookmarkStart w:id="162" w:name="_Toc333298370"/>
      <w:r>
        <w:t xml:space="preserve">Debug command is very useful to determine the problem. </w:t>
      </w:r>
      <w:r w:rsidR="00C7742C">
        <w:t>Run</w:t>
      </w:r>
      <w:r>
        <w:t xml:space="preserve"> a debug command on R1 and R2.</w:t>
      </w:r>
      <w:bookmarkEnd w:id="160"/>
      <w:bookmarkEnd w:id="161"/>
      <w:bookmarkEnd w:id="162"/>
    </w:p>
    <w:p w:rsidR="008931D3" w:rsidRDefault="00657C49" w:rsidP="008931D3">
      <w:pPr>
        <w:pStyle w:val="TerminalDisplay"/>
        <w:rPr>
          <w:rStyle w:val="StyleLatinCourierNewDarkRed"/>
        </w:rPr>
      </w:pPr>
      <w:r w:rsidRPr="00657C49">
        <w:rPr>
          <w:rStyle w:val="StyleLatinCourierNewDarkRed"/>
        </w:rPr>
        <w:t>&lt;R2&gt;debug ospf event</w:t>
      </w:r>
    </w:p>
    <w:p w:rsidR="008931D3" w:rsidRDefault="00657C49" w:rsidP="008931D3">
      <w:pPr>
        <w:pStyle w:val="TerminalDisplay"/>
        <w:rPr>
          <w:rStyle w:val="StyleLatinCourierNewDarkRed"/>
        </w:rPr>
      </w:pPr>
      <w:r w:rsidRPr="00657C49">
        <w:rPr>
          <w:rStyle w:val="StyleLatinCourierNewDarkRed"/>
        </w:rPr>
        <w:t>&lt;R2&gt;terminal debugging</w:t>
      </w:r>
    </w:p>
    <w:p w:rsidR="008931D3" w:rsidRDefault="00657C49" w:rsidP="008931D3">
      <w:pPr>
        <w:pStyle w:val="TerminalDisplay"/>
        <w:rPr>
          <w:rStyle w:val="StyleLatinCourierNewDarkRed"/>
        </w:rPr>
      </w:pPr>
      <w:r w:rsidRPr="00657C49">
        <w:rPr>
          <w:rStyle w:val="StyleLatinCourierNewDarkRed"/>
        </w:rPr>
        <w:t xml:space="preserve">OSPF 1 :OSPF received packet with </w:t>
      </w:r>
      <w:r w:rsidRPr="00657C49">
        <w:rPr>
          <w:rStyle w:val="StyleLatinCourierNewDarkRed"/>
          <w:highlight w:val="lightGray"/>
        </w:rPr>
        <w:t>mismatch authentication type :1</w:t>
      </w:r>
      <w:r w:rsidRPr="00657C49">
        <w:rPr>
          <w:rStyle w:val="StyleLatinCourierNewDarkRed"/>
        </w:rPr>
        <w:t xml:space="preserve"> from interface GigabitEthernet0/0.</w:t>
      </w:r>
    </w:p>
    <w:p w:rsidR="008919F8" w:rsidRDefault="008919F8" w:rsidP="008919F8">
      <w:pPr>
        <w:widowControl w:val="0"/>
        <w:autoSpaceDE w:val="0"/>
        <w:autoSpaceDN w:val="0"/>
        <w:adjustRightInd w:val="0"/>
        <w:rPr>
          <w:bCs/>
        </w:rPr>
      </w:pPr>
      <w:r w:rsidRPr="00E9421F">
        <w:rPr>
          <w:bCs/>
        </w:rPr>
        <w:t xml:space="preserve">The </w:t>
      </w:r>
      <w:r w:rsidR="008931D3" w:rsidRPr="008931D3">
        <w:rPr>
          <w:b/>
        </w:rPr>
        <w:t>debug ospf event</w:t>
      </w:r>
      <w:r w:rsidRPr="00E9421F">
        <w:rPr>
          <w:bCs/>
        </w:rPr>
        <w:t xml:space="preserve"> command shows that R2</w:t>
      </w:r>
      <w:r>
        <w:rPr>
          <w:bCs/>
        </w:rPr>
        <w:t xml:space="preserve"> has received a packet on its Gi 0/0 interface with a mismatch authentication type 1.</w:t>
      </w:r>
    </w:p>
    <w:p w:rsidR="008919F8" w:rsidRDefault="008919F8" w:rsidP="008919F8">
      <w:pPr>
        <w:widowControl w:val="0"/>
        <w:autoSpaceDE w:val="0"/>
        <w:autoSpaceDN w:val="0"/>
        <w:adjustRightInd w:val="0"/>
        <w:rPr>
          <w:bCs/>
        </w:rPr>
      </w:pPr>
      <w:r>
        <w:rPr>
          <w:bCs/>
        </w:rPr>
        <w:t>Since authentication type is 1</w:t>
      </w:r>
      <w:r w:rsidR="00471935">
        <w:rPr>
          <w:bCs/>
        </w:rPr>
        <w:t>,</w:t>
      </w:r>
      <w:r>
        <w:rPr>
          <w:bCs/>
        </w:rPr>
        <w:t xml:space="preserve"> that means a simple authentication mode is enabled on R1.</w:t>
      </w:r>
    </w:p>
    <w:p w:rsidR="008919F8" w:rsidRPr="001C7055" w:rsidRDefault="00471935" w:rsidP="008919F8">
      <w:pPr>
        <w:widowControl w:val="0"/>
        <w:autoSpaceDE w:val="0"/>
        <w:autoSpaceDN w:val="0"/>
        <w:adjustRightInd w:val="0"/>
      </w:pPr>
      <w:r>
        <w:rPr>
          <w:bCs/>
        </w:rPr>
        <w:t>Also</w:t>
      </w:r>
      <w:r w:rsidR="008919F8">
        <w:rPr>
          <w:bCs/>
        </w:rPr>
        <w:t xml:space="preserve"> verify using the command </w:t>
      </w:r>
      <w:r w:rsidR="008919F8">
        <w:rPr>
          <w:b/>
          <w:bCs/>
        </w:rPr>
        <w:t>debug ospf packet</w:t>
      </w:r>
      <w:r w:rsidRPr="00471935">
        <w:rPr>
          <w:bCs/>
        </w:rPr>
        <w:t>.</w:t>
      </w:r>
      <w:r w:rsidR="00657C49" w:rsidRPr="00471935">
        <w:t xml:space="preserve"> </w:t>
      </w:r>
    </w:p>
    <w:p w:rsidR="008931D3" w:rsidRDefault="00657C49" w:rsidP="008931D3">
      <w:pPr>
        <w:pStyle w:val="TerminalDisplay"/>
        <w:rPr>
          <w:rStyle w:val="StyleLatinCourierNewDarkRed"/>
        </w:rPr>
      </w:pPr>
      <w:r w:rsidRPr="00657C49">
        <w:rPr>
          <w:rStyle w:val="StyleLatinCourierNewDarkRed"/>
        </w:rPr>
        <w:t xml:space="preserve">&lt;R2&gt;debug ospf packet                                                           </w:t>
      </w:r>
    </w:p>
    <w:p w:rsidR="008931D3" w:rsidRDefault="00657C49" w:rsidP="008931D3">
      <w:pPr>
        <w:pStyle w:val="TerminalDisplay"/>
        <w:rPr>
          <w:rStyle w:val="StyleLatinCourierNewDarkRed"/>
        </w:rPr>
      </w:pPr>
      <w:r w:rsidRPr="00657C49">
        <w:rPr>
          <w:rStyle w:val="StyleLatinCourierNewDarkRed"/>
        </w:rPr>
        <w:t>&lt;R2&gt;terminal debugging</w:t>
      </w:r>
    </w:p>
    <w:p w:rsidR="008931D3" w:rsidRDefault="00657C49" w:rsidP="008931D3">
      <w:pPr>
        <w:pStyle w:val="TerminalDisplay"/>
        <w:rPr>
          <w:rStyle w:val="StyleLatinCourierNewDarkRed"/>
        </w:rPr>
      </w:pPr>
      <w:r w:rsidRPr="00657C49">
        <w:rPr>
          <w:rStyle w:val="StyleLatinCourierNewDarkRed"/>
        </w:rPr>
        <w:t>&lt;R2&gt;terminal monitor</w:t>
      </w:r>
    </w:p>
    <w:p w:rsidR="008931D3" w:rsidRDefault="00657C49" w:rsidP="008931D3">
      <w:pPr>
        <w:pStyle w:val="TerminalDisplay"/>
        <w:rPr>
          <w:rStyle w:val="StyleLatinCourierNewDarkRed"/>
        </w:rPr>
      </w:pPr>
      <w:r w:rsidRPr="00657C49">
        <w:rPr>
          <w:rStyle w:val="StyleLatinCourierNewDarkRed"/>
        </w:rPr>
        <w:t xml:space="preserve">*Jun  7 17:19:45:940 2012 R2 RM/6/RMDEBUG: </w:t>
      </w:r>
      <w:r w:rsidRPr="00657C49">
        <w:rPr>
          <w:rStyle w:val="StyleLatinCourierNewDarkRed"/>
          <w:highlight w:val="lightGray"/>
        </w:rPr>
        <w:t>OSPF 1: SEND Packet</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*Jun  7 17:19:45:940 2012 R2 RM/6/RMDEBUG: </w:t>
      </w:r>
      <w:r w:rsidRPr="00657C49">
        <w:rPr>
          <w:rStyle w:val="StyleLatinCourierNewDarkRed"/>
          <w:highlight w:val="lightGray"/>
        </w:rPr>
        <w:t>Source Address: 192.168.1.2</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*Jun  7 17:19:45:940 2012 R2 RM/6/RMDEBUG: Destination Address:224.0.0.5       </w:t>
      </w:r>
    </w:p>
    <w:p w:rsidR="008931D3" w:rsidRDefault="00657C49" w:rsidP="008931D3">
      <w:pPr>
        <w:pStyle w:val="TerminalDisplay"/>
        <w:rPr>
          <w:rStyle w:val="StyleLatinCourierNewDarkRed"/>
        </w:rPr>
      </w:pPr>
      <w:r w:rsidRPr="00657C49">
        <w:rPr>
          <w:rStyle w:val="StyleLatinCourierNewDarkRed"/>
        </w:rPr>
        <w:t xml:space="preserve">*Jun  7 17:19:45:940 2012 R2 RM/6/RMDEBUG: Ver# 2, Type: 1, Length:44.         </w:t>
      </w:r>
    </w:p>
    <w:p w:rsidR="008931D3" w:rsidRDefault="00657C49" w:rsidP="008931D3">
      <w:pPr>
        <w:pStyle w:val="TerminalDisplay"/>
        <w:rPr>
          <w:rStyle w:val="StyleLatinCourierNewDarkRed"/>
        </w:rPr>
      </w:pPr>
      <w:r w:rsidRPr="00657C49">
        <w:rPr>
          <w:rStyle w:val="StyleLatinCourierNewDarkRed"/>
        </w:rPr>
        <w:t xml:space="preserve">*Jun  7 17:19:45:940 2012 R2 RM/6/RMDEBUG: Router: 2.2.2.2, Area: 0.0.0.0, Checksum: 14064.                                                                     </w:t>
      </w:r>
    </w:p>
    <w:p w:rsidR="008931D3" w:rsidRDefault="00657C49" w:rsidP="008931D3">
      <w:pPr>
        <w:pStyle w:val="TerminalDisplay"/>
        <w:rPr>
          <w:rStyle w:val="StyleLatinCourierNewDarkRed"/>
        </w:rPr>
      </w:pPr>
      <w:r w:rsidRPr="00657C49">
        <w:rPr>
          <w:rStyle w:val="StyleLatinCourierNewDarkRed"/>
        </w:rPr>
        <w:t xml:space="preserve">*Jun  7 17:19:45:940 2012 R2 RM/6/RMDEBUG: </w:t>
      </w:r>
      <w:r w:rsidRPr="00657C49">
        <w:rPr>
          <w:rStyle w:val="StyleLatinCourierNewDarkRed"/>
          <w:highlight w:val="lightGray"/>
        </w:rPr>
        <w:t>AuType: 00, Key(ascii): 0 0 0 0 0 0 0</w:t>
      </w:r>
      <w:r w:rsidRPr="00657C49">
        <w:rPr>
          <w:rStyle w:val="StyleLatinCourierNewDarkRed"/>
        </w:rPr>
        <w:t xml:space="preserve">0.    </w:t>
      </w:r>
    </w:p>
    <w:p w:rsidR="008931D3" w:rsidRDefault="00657C49" w:rsidP="008931D3">
      <w:pPr>
        <w:pStyle w:val="TerminalDisplay"/>
        <w:rPr>
          <w:rStyle w:val="StyleLatinCourierNewDarkRed"/>
        </w:rPr>
      </w:pPr>
      <w:r w:rsidRPr="00657C49">
        <w:rPr>
          <w:rStyle w:val="StyleLatinCourierNewDarkRed"/>
        </w:rPr>
        <w:t xml:space="preserve">*Jun  7 17:19:45:940 2012 R2 RM/6/RMDEBUG: Net Mask: 255.255.255.0, Hello Int: 10, Option: _E_.                                                                 </w:t>
      </w:r>
    </w:p>
    <w:p w:rsidR="008931D3" w:rsidRDefault="00657C49" w:rsidP="008931D3">
      <w:pPr>
        <w:pStyle w:val="TerminalDisplay"/>
        <w:rPr>
          <w:rStyle w:val="StyleLatinCourierNewDarkRed"/>
        </w:rPr>
      </w:pPr>
      <w:r w:rsidRPr="00657C49">
        <w:rPr>
          <w:rStyle w:val="StyleLatinCourierNewDarkRed"/>
        </w:rPr>
        <w:t xml:space="preserve">*Jun  7 17:19:45:940 2012 R2 RM/6/RMDEBUG: Rtr Priority: 1, Dead Int: 40, DR: 192.168.1.2, BDR: 0.0.0.0.  </w:t>
      </w:r>
    </w:p>
    <w:p w:rsidR="008931D3" w:rsidRDefault="008931D3" w:rsidP="008931D3">
      <w:pPr>
        <w:pStyle w:val="TerminalDisplay"/>
        <w:rPr>
          <w:b/>
          <w:bCs/>
        </w:rPr>
      </w:pPr>
    </w:p>
    <w:p w:rsidR="008919F8" w:rsidRPr="00E9421F" w:rsidRDefault="008919F8" w:rsidP="008919F8">
      <w:pPr>
        <w:widowControl w:val="0"/>
        <w:autoSpaceDE w:val="0"/>
        <w:autoSpaceDN w:val="0"/>
        <w:adjustRightInd w:val="0"/>
        <w:rPr>
          <w:bCs/>
        </w:rPr>
      </w:pPr>
      <w:r w:rsidRPr="00E9421F">
        <w:rPr>
          <w:bCs/>
        </w:rPr>
        <w:t xml:space="preserve">The </w:t>
      </w:r>
      <w:r w:rsidR="008931D3" w:rsidRPr="008931D3">
        <w:rPr>
          <w:b/>
          <w:bCs/>
        </w:rPr>
        <w:t>debug</w:t>
      </w:r>
      <w:r w:rsidRPr="00E9421F">
        <w:rPr>
          <w:bCs/>
        </w:rPr>
        <w:t xml:space="preserve"> command shows that R2 is sending a Hello packet with Authentication type 0</w:t>
      </w:r>
      <w:r w:rsidR="00BE5961">
        <w:rPr>
          <w:bCs/>
        </w:rPr>
        <w:t>,</w:t>
      </w:r>
      <w:r w:rsidRPr="00E9421F">
        <w:rPr>
          <w:bCs/>
        </w:rPr>
        <w:t xml:space="preserve"> which means No authentication has been enabled on R2</w:t>
      </w:r>
      <w:r w:rsidR="007964A9">
        <w:rPr>
          <w:bCs/>
        </w:rPr>
        <w:t>.</w:t>
      </w:r>
    </w:p>
    <w:p w:rsidR="008919F8" w:rsidRPr="007964A9" w:rsidRDefault="008919F8" w:rsidP="008919F8">
      <w:pPr>
        <w:widowControl w:val="0"/>
        <w:autoSpaceDE w:val="0"/>
        <w:autoSpaceDN w:val="0"/>
        <w:adjustRightInd w:val="0"/>
        <w:outlineLvl w:val="0"/>
        <w:rPr>
          <w:rStyle w:val="BoldText"/>
        </w:rPr>
      </w:pPr>
      <w:bookmarkStart w:id="163" w:name="_Toc333231585"/>
      <w:bookmarkStart w:id="164" w:name="_Toc333236892"/>
      <w:bookmarkStart w:id="165" w:name="_Toc333298371"/>
      <w:r w:rsidRPr="007964A9">
        <w:rPr>
          <w:rStyle w:val="BoldText"/>
        </w:rPr>
        <w:t>Debug command for R1</w:t>
      </w:r>
      <w:bookmarkEnd w:id="163"/>
      <w:bookmarkEnd w:id="164"/>
      <w:bookmarkEnd w:id="165"/>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&lt;R1&gt;debug ospf packet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&lt;R1&gt;terminal debugging</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&lt;R1&gt;terminal monitor</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w:t>
      </w:r>
      <w:r w:rsidRPr="00657C49">
        <w:rPr>
          <w:rStyle w:val="StyleLatinCourierNewDarkRed"/>
          <w:highlight w:val="lightGray"/>
        </w:rPr>
        <w:t>OSPF 1: SEND Packet</w:t>
      </w:r>
      <w:r w:rsidRPr="00657C49">
        <w:rPr>
          <w:rStyle w:val="StyleLatinCourierNewDarkRed"/>
        </w:rPr>
        <w:t xml:space="preserve">.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w:t>
      </w:r>
      <w:r w:rsidRPr="00657C49">
        <w:rPr>
          <w:rStyle w:val="StyleLatinCourierNewDarkRed"/>
          <w:highlight w:val="lightGray"/>
        </w:rPr>
        <w:t>Source Address: 192.168.1.1</w:t>
      </w:r>
      <w:r w:rsidRPr="00657C49">
        <w:rPr>
          <w:rStyle w:val="StyleLatinCourierNewDarkRed"/>
        </w:rPr>
        <w:t xml:space="preserve">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Destination Address:224.0.0.5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Ver# 2, Type: 1, Length:44.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Router: 1.1.1.1, Area: 0.0.0.0, Checksum: 14578.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w:t>
      </w:r>
      <w:r w:rsidRPr="00657C49">
        <w:rPr>
          <w:rStyle w:val="StyleLatinCourierNewDarkRed"/>
          <w:highlight w:val="lightGray"/>
        </w:rPr>
        <w:t>AuType: 01, Key(ascii): 6c 69 66 65 69 73 6f 6b.</w:t>
      </w:r>
      <w:r w:rsidRPr="00657C49">
        <w:rPr>
          <w:rStyle w:val="StyleLatinCourierNewDarkRed"/>
        </w:rPr>
        <w:t xml:space="preserve">                                                                     </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*Apr 26 15:53:00:380 2000 R1 RM/6/RMDEBUG: Net Mask: 255.255.255.0, Hello Int: 10, Option: _E_.                                                                 </w:t>
      </w:r>
    </w:p>
    <w:p w:rsidR="008919F8" w:rsidRDefault="00657C49" w:rsidP="0038354A">
      <w:pPr>
        <w:widowControl w:val="0"/>
        <w:autoSpaceDE w:val="0"/>
        <w:autoSpaceDN w:val="0"/>
        <w:adjustRightInd w:val="0"/>
        <w:rPr>
          <w:b/>
          <w:bCs/>
        </w:rPr>
      </w:pPr>
      <w:r w:rsidRPr="00657C49">
        <w:rPr>
          <w:rStyle w:val="StyleLatinCourierNewDarkRed"/>
        </w:rPr>
        <w:t xml:space="preserve">*Apr 26 15:53:00:380 2000 R1 RM/6/RMDEBUG: Rtr Priority: 1, Dead Int: 40, DR: 192.168.1.1, BDR: 0.0.0.0.    </w:t>
      </w:r>
    </w:p>
    <w:p w:rsidR="00474F51" w:rsidRDefault="00474F51" w:rsidP="0038354A">
      <w:pPr>
        <w:widowControl w:val="0"/>
        <w:autoSpaceDE w:val="0"/>
        <w:autoSpaceDN w:val="0"/>
        <w:adjustRightInd w:val="0"/>
        <w:rPr>
          <w:bCs/>
        </w:rPr>
      </w:pPr>
    </w:p>
    <w:p w:rsidR="002043E7" w:rsidRDefault="008919F8" w:rsidP="0038354A">
      <w:pPr>
        <w:widowControl w:val="0"/>
        <w:autoSpaceDE w:val="0"/>
        <w:autoSpaceDN w:val="0"/>
        <w:adjustRightInd w:val="0"/>
      </w:pPr>
      <w:r w:rsidRPr="00E9421F">
        <w:rPr>
          <w:bCs/>
        </w:rPr>
        <w:lastRenderedPageBreak/>
        <w:t>The debug co</w:t>
      </w:r>
      <w:r>
        <w:rPr>
          <w:bCs/>
        </w:rPr>
        <w:t>mmand on R1 verifies that Authen</w:t>
      </w:r>
      <w:r w:rsidRPr="00E9421F">
        <w:rPr>
          <w:bCs/>
        </w:rPr>
        <w:t xml:space="preserve">tication is enabled on R1 and the </w:t>
      </w:r>
      <w:r>
        <w:rPr>
          <w:bCs/>
        </w:rPr>
        <w:t>authentication-</w:t>
      </w:r>
      <w:r w:rsidRPr="00E9421F">
        <w:rPr>
          <w:bCs/>
        </w:rPr>
        <w:t>mode is simple</w:t>
      </w:r>
      <w:r>
        <w:rPr>
          <w:bCs/>
        </w:rPr>
        <w:t>.</w:t>
      </w:r>
    </w:p>
    <w:p w:rsidR="008919F8" w:rsidRPr="00E9421F" w:rsidRDefault="008919F8" w:rsidP="008919F8">
      <w:pPr>
        <w:widowControl w:val="0"/>
        <w:autoSpaceDE w:val="0"/>
        <w:autoSpaceDN w:val="0"/>
        <w:adjustRightInd w:val="0"/>
        <w:outlineLvl w:val="0"/>
        <w:rPr>
          <w:b/>
          <w:bCs/>
        </w:rPr>
      </w:pPr>
      <w:bookmarkStart w:id="166" w:name="_Toc333231586"/>
      <w:bookmarkStart w:id="167" w:name="_Toc333236893"/>
      <w:bookmarkStart w:id="168" w:name="_Toc333298372"/>
      <w:r w:rsidRPr="00825B80">
        <w:rPr>
          <w:lang w:val="zh-CN"/>
        </w:rPr>
        <w:t xml:space="preserve">Check the OSPF configurations </w:t>
      </w:r>
      <w:r>
        <w:t>on R1</w:t>
      </w:r>
      <w:bookmarkEnd w:id="166"/>
      <w:bookmarkEnd w:id="167"/>
      <w:bookmarkEnd w:id="168"/>
      <w:r w:rsidR="007964A9">
        <w:t>.</w:t>
      </w:r>
    </w:p>
    <w:p w:rsidR="008931D3" w:rsidRDefault="00657C49" w:rsidP="008931D3">
      <w:pPr>
        <w:pStyle w:val="TerminalDisplay"/>
        <w:rPr>
          <w:rStyle w:val="StyleLatinCourierNewDarkRed"/>
        </w:rPr>
      </w:pPr>
      <w:r w:rsidRPr="00657C49">
        <w:rPr>
          <w:rStyle w:val="StyleLatinCourierNewDarkRed"/>
        </w:rPr>
        <w:t>&lt;R1&gt;display current-configuration | begin ospf</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authentication-mode simple                                                   </w:t>
      </w:r>
    </w:p>
    <w:p w:rsidR="008931D3" w:rsidRDefault="00657C49" w:rsidP="008931D3">
      <w:pPr>
        <w:pStyle w:val="TerminalDisplay"/>
        <w:rPr>
          <w:rStyle w:val="StyleLatinCourierNewDarkRed"/>
        </w:rPr>
      </w:pPr>
      <w:r w:rsidRPr="00657C49">
        <w:rPr>
          <w:rStyle w:val="StyleLatinCourierNewDarkRed"/>
        </w:rPr>
        <w:t xml:space="preserve">  network 192.168.1.0 0.0.0.255 </w:t>
      </w:r>
    </w:p>
    <w:p w:rsidR="008931D3" w:rsidRDefault="008931D3" w:rsidP="008931D3">
      <w:pPr>
        <w:pStyle w:val="TerminalDisplay"/>
        <w:rPr>
          <w:bCs/>
        </w:rPr>
      </w:pPr>
    </w:p>
    <w:p w:rsidR="008919F8" w:rsidRPr="00056ED1" w:rsidRDefault="008919F8" w:rsidP="008919F8">
      <w:pPr>
        <w:widowControl w:val="0"/>
        <w:autoSpaceDE w:val="0"/>
        <w:autoSpaceDN w:val="0"/>
        <w:adjustRightInd w:val="0"/>
        <w:outlineLvl w:val="0"/>
        <w:rPr>
          <w:rStyle w:val="StyleLatinCourierNewDarkRed"/>
        </w:rPr>
      </w:pPr>
      <w:bookmarkStart w:id="169" w:name="_Toc333231587"/>
      <w:bookmarkStart w:id="170" w:name="_Toc333236894"/>
      <w:bookmarkStart w:id="171" w:name="_Toc333298373"/>
      <w:r w:rsidRPr="00E9421F">
        <w:rPr>
          <w:bCs/>
        </w:rPr>
        <w:t>Check the OSPF configuration on R2</w:t>
      </w:r>
      <w:bookmarkEnd w:id="169"/>
      <w:bookmarkEnd w:id="170"/>
      <w:bookmarkEnd w:id="171"/>
      <w:r w:rsidR="007964A9">
        <w:rPr>
          <w:bCs/>
        </w:rPr>
        <w:t>.</w:t>
      </w:r>
    </w:p>
    <w:p w:rsidR="008931D3" w:rsidRDefault="00657C49" w:rsidP="008931D3">
      <w:pPr>
        <w:pStyle w:val="TerminalDisplay"/>
        <w:rPr>
          <w:rStyle w:val="StyleLatinCourierNewDarkRed"/>
        </w:rPr>
      </w:pPr>
      <w:r w:rsidRPr="00657C49">
        <w:rPr>
          <w:rStyle w:val="StyleLatinCourierNewDarkRed"/>
        </w:rPr>
        <w:t>&lt;R2&gt;display current-configuration | begin ospf</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BoldAccent2"/>
        </w:rPr>
      </w:pPr>
      <w:r w:rsidRPr="00657C49">
        <w:rPr>
          <w:rStyle w:val="StyleLatinCourierNewDarkRed"/>
        </w:rPr>
        <w:t xml:space="preserve">  network 192.168.1.0 0.0.0.255 </w:t>
      </w:r>
    </w:p>
    <w:p w:rsidR="00F81DE2" w:rsidRDefault="00EC108B">
      <w:pPr>
        <w:pStyle w:val="Heading4"/>
        <w:rPr>
          <w:rStyle w:val="StyleBoldAccent2"/>
          <w:bCs/>
          <w:color w:val="0090C8"/>
        </w:rPr>
      </w:pPr>
      <w:r w:rsidRPr="0038354A">
        <w:rPr>
          <w:rStyle w:val="StyleBoldAccent2"/>
          <w:b w:val="0"/>
          <w:bCs/>
          <w:color w:val="0090C8"/>
        </w:rPr>
        <w:t>Resolution</w:t>
      </w:r>
    </w:p>
    <w:p w:rsidR="008919F8" w:rsidRPr="002C3CC7" w:rsidRDefault="008919F8" w:rsidP="008919F8">
      <w:pPr>
        <w:widowControl w:val="0"/>
        <w:autoSpaceDE w:val="0"/>
        <w:autoSpaceDN w:val="0"/>
        <w:adjustRightInd w:val="0"/>
        <w:rPr>
          <w:bCs/>
        </w:rPr>
      </w:pPr>
      <w:r w:rsidRPr="002C3CC7">
        <w:rPr>
          <w:bCs/>
        </w:rPr>
        <w:t>Either enable authentication on R2 or disable authentication on R1.</w:t>
      </w:r>
      <w:r>
        <w:rPr>
          <w:bCs/>
        </w:rPr>
        <w:t xml:space="preserve"> </w:t>
      </w:r>
      <w:r w:rsidRPr="002C3CC7">
        <w:rPr>
          <w:bCs/>
        </w:rPr>
        <w:t xml:space="preserve">In </w:t>
      </w:r>
      <w:r w:rsidR="00636C00">
        <w:rPr>
          <w:bCs/>
        </w:rPr>
        <w:t>the</w:t>
      </w:r>
      <w:r w:rsidR="00636C00" w:rsidRPr="002C3CC7">
        <w:rPr>
          <w:bCs/>
        </w:rPr>
        <w:t xml:space="preserve"> </w:t>
      </w:r>
      <w:r w:rsidRPr="002C3CC7">
        <w:rPr>
          <w:bCs/>
        </w:rPr>
        <w:t>example, enable authentication on R2 with the same authentication-mode and key configured on R1</w:t>
      </w:r>
    </w:p>
    <w:p w:rsidR="008919F8" w:rsidRPr="002C3CC7" w:rsidRDefault="00452405" w:rsidP="008919F8">
      <w:pPr>
        <w:widowControl w:val="0"/>
        <w:autoSpaceDE w:val="0"/>
        <w:autoSpaceDN w:val="0"/>
        <w:adjustRightInd w:val="0"/>
        <w:rPr>
          <w:bCs/>
        </w:rPr>
      </w:pPr>
      <w:r>
        <w:rPr>
          <w:bCs/>
        </w:rPr>
        <w:t>The</w:t>
      </w:r>
      <w:r w:rsidR="008919F8" w:rsidRPr="002C3CC7">
        <w:rPr>
          <w:bCs/>
        </w:rPr>
        <w:t xml:space="preserve"> configurations done on R2</w:t>
      </w:r>
      <w:r>
        <w:rPr>
          <w:bCs/>
        </w:rPr>
        <w:t xml:space="preserve"> are as follows:</w:t>
      </w:r>
    </w:p>
    <w:p w:rsidR="008931D3" w:rsidRDefault="00657C49" w:rsidP="008931D3">
      <w:pPr>
        <w:pStyle w:val="TerminalDisplay"/>
        <w:rPr>
          <w:rStyle w:val="StyleLatinCourierNewDarkRed"/>
        </w:rPr>
      </w:pPr>
      <w:r w:rsidRPr="00657C49">
        <w:rPr>
          <w:rStyle w:val="StyleLatinCourierNewDarkRed"/>
        </w:rPr>
        <w:t xml:space="preserve">[R2]ospf 1                                                                      </w:t>
      </w:r>
    </w:p>
    <w:p w:rsidR="008931D3" w:rsidRDefault="00657C49" w:rsidP="008931D3">
      <w:pPr>
        <w:pStyle w:val="TerminalDisplay"/>
        <w:rPr>
          <w:rStyle w:val="StyleLatinCourierNewDarkRed"/>
        </w:rPr>
      </w:pPr>
      <w:r w:rsidRPr="00657C49">
        <w:rPr>
          <w:rStyle w:val="StyleLatinCourierNewDarkRed"/>
        </w:rPr>
        <w:t xml:space="preserve">[R2-ospf-1]area 0                                                                </w:t>
      </w:r>
    </w:p>
    <w:p w:rsidR="008931D3" w:rsidRDefault="00657C49" w:rsidP="008931D3">
      <w:pPr>
        <w:pStyle w:val="TerminalDisplay"/>
        <w:rPr>
          <w:rStyle w:val="StyleLatinCourierNewDarkRed"/>
        </w:rPr>
      </w:pPr>
      <w:r w:rsidRPr="00657C49">
        <w:rPr>
          <w:rStyle w:val="StyleLatinCourierNewDarkRed"/>
        </w:rPr>
        <w:t xml:space="preserve">[R2-ospf-1-area-0.0.0.0]authentication-mode simple                              </w:t>
      </w:r>
    </w:p>
    <w:p w:rsidR="008931D3" w:rsidRDefault="00657C49" w:rsidP="008931D3">
      <w:pPr>
        <w:pStyle w:val="TerminalDisplay"/>
        <w:rPr>
          <w:rStyle w:val="StyleLatinCourierNewDarkRed"/>
        </w:rPr>
      </w:pPr>
      <w:r w:rsidRPr="00657C49">
        <w:rPr>
          <w:rStyle w:val="StyleLatinCourierNewDarkRed"/>
        </w:rPr>
        <w:t xml:space="preserve">[R2-ospf-1-area-0.0.0.0]quit                                                    </w:t>
      </w:r>
    </w:p>
    <w:p w:rsidR="008931D3" w:rsidRDefault="00657C49" w:rsidP="008931D3">
      <w:pPr>
        <w:pStyle w:val="TerminalDisplay"/>
        <w:rPr>
          <w:rStyle w:val="StyleLatinCourierNewDarkRed"/>
        </w:rPr>
      </w:pPr>
      <w:r w:rsidRPr="00657C49">
        <w:rPr>
          <w:rStyle w:val="StyleLatinCourierNewDarkRed"/>
        </w:rPr>
        <w:t xml:space="preserve">[R2-ospf-1]quit                                                                 </w:t>
      </w:r>
    </w:p>
    <w:p w:rsidR="00E03B51" w:rsidRDefault="00657C49" w:rsidP="008931D3">
      <w:pPr>
        <w:pStyle w:val="TerminalDisplay"/>
        <w:rPr>
          <w:rStyle w:val="StyleLatinCourierNewDarkRed"/>
        </w:rPr>
      </w:pPr>
      <w:r w:rsidRPr="00657C49">
        <w:rPr>
          <w:rStyle w:val="StyleLatinCourierNewDarkRed"/>
        </w:rPr>
        <w:t xml:space="preserve">[R2]int gi 0/0                                                         </w:t>
      </w:r>
    </w:p>
    <w:p w:rsidR="008931D3" w:rsidRDefault="00657C49" w:rsidP="008931D3">
      <w:pPr>
        <w:pStyle w:val="TerminalDisplay"/>
        <w:rPr>
          <w:rStyle w:val="StyleLatinCourierNewDarkRed"/>
        </w:rPr>
      </w:pPr>
      <w:r w:rsidRPr="00657C49">
        <w:rPr>
          <w:rStyle w:val="StyleLatinCourierNewDarkRed"/>
        </w:rPr>
        <w:t xml:space="preserve">[R2-GigabitEthernet0/0]ospf authentication-mode simple </w:t>
      </w:r>
      <w:r w:rsidRPr="00657C49">
        <w:rPr>
          <w:rStyle w:val="StyleLatinCourierNewDarkRed"/>
          <w:highlight w:val="lightGray"/>
        </w:rPr>
        <w:t xml:space="preserve">lifeisok </w:t>
      </w:r>
    </w:p>
    <w:p w:rsidR="008931D3" w:rsidRDefault="008931D3" w:rsidP="008931D3">
      <w:pPr>
        <w:pStyle w:val="TerminalDisplay"/>
        <w:rPr>
          <w:rStyle w:val="StyleBoldAccent2"/>
        </w:rPr>
      </w:pPr>
    </w:p>
    <w:p w:rsidR="00F81DE2" w:rsidRDefault="00EC108B">
      <w:pPr>
        <w:pStyle w:val="Heading4"/>
        <w:rPr>
          <w:rStyle w:val="StyleBoldAccent2"/>
          <w:color w:val="0090C8"/>
        </w:rPr>
      </w:pPr>
      <w:r w:rsidRPr="0038354A">
        <w:rPr>
          <w:rStyle w:val="StyleBoldAccent2"/>
          <w:b w:val="0"/>
          <w:bCs/>
          <w:color w:val="0090C8"/>
        </w:rPr>
        <w:t>Result</w:t>
      </w:r>
    </w:p>
    <w:p w:rsidR="008919F8" w:rsidRPr="002C3CC7" w:rsidRDefault="007964A9" w:rsidP="008919F8">
      <w:pPr>
        <w:widowControl w:val="0"/>
        <w:autoSpaceDE w:val="0"/>
        <w:autoSpaceDN w:val="0"/>
        <w:adjustRightInd w:val="0"/>
        <w:outlineLvl w:val="0"/>
        <w:rPr>
          <w:b/>
        </w:rPr>
      </w:pPr>
      <w:bookmarkStart w:id="172" w:name="_Toc333231590"/>
      <w:bookmarkStart w:id="173" w:name="_Toc333236897"/>
      <w:bookmarkStart w:id="174" w:name="_Toc333298376"/>
      <w:r>
        <w:t>Verify</w:t>
      </w:r>
      <w:r w:rsidR="008919F8" w:rsidRPr="002C3CC7">
        <w:t xml:space="preserve"> the peer status</w:t>
      </w:r>
      <w:r w:rsidR="008919F8">
        <w:t xml:space="preserve"> using the command </w:t>
      </w:r>
      <w:r w:rsidR="00657C49" w:rsidRPr="00657C49">
        <w:t>display ospf peer</w:t>
      </w:r>
      <w:bookmarkEnd w:id="172"/>
      <w:bookmarkEnd w:id="173"/>
      <w:bookmarkEnd w:id="174"/>
      <w:r>
        <w:t>.</w:t>
      </w:r>
    </w:p>
    <w:p w:rsidR="008931D3" w:rsidRDefault="00657C49" w:rsidP="008931D3">
      <w:pPr>
        <w:pStyle w:val="TerminalDisplay"/>
        <w:rPr>
          <w:rStyle w:val="StyleLatinCourierNewDarkRed"/>
        </w:rPr>
      </w:pPr>
      <w:r w:rsidRPr="00657C49">
        <w:t xml:space="preserve"> </w:t>
      </w:r>
      <w:r w:rsidRPr="00657C49">
        <w:rPr>
          <w:rStyle w:val="StyleLatinCourierNewDarkRed"/>
        </w:rPr>
        <w:t xml:space="preserve">[R2]disp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175" w:name="_Toc333231591"/>
      <w:bookmarkStart w:id="176" w:name="_Toc333236898"/>
      <w:bookmarkStart w:id="177" w:name="_Toc333298377"/>
      <w:r w:rsidRPr="00657C49">
        <w:rPr>
          <w:rStyle w:val="StyleLatinCourierNewDarkRed"/>
        </w:rPr>
        <w:t>OSPF Process 1 with Router ID 2.2.2.2</w:t>
      </w:r>
      <w:bookmarkEnd w:id="175"/>
      <w:bookmarkEnd w:id="176"/>
      <w:bookmarkEnd w:id="177"/>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rPr>
          <w:rStyle w:val="StyleLatinCourierNewDarkRed"/>
        </w:rPr>
      </w:pPr>
      <w:r w:rsidRPr="00657C49">
        <w:rPr>
          <w:rStyle w:val="StyleLatinCourierNewDarkRed"/>
        </w:rPr>
        <w:t xml:space="preserve"> 1.1.1.1         192.168.1.1     1    30         GE0/0         Full/DR </w:t>
      </w:r>
    </w:p>
    <w:p w:rsidR="008931D3" w:rsidRDefault="008931D3" w:rsidP="008931D3">
      <w:pPr>
        <w:pStyle w:val="TerminalDisplay"/>
        <w:rPr>
          <w:lang w:val="zh-CN"/>
        </w:rPr>
      </w:pPr>
    </w:p>
    <w:p w:rsidR="008919F8" w:rsidRDefault="008919F8" w:rsidP="008919F8">
      <w:pPr>
        <w:widowControl w:val="0"/>
        <w:autoSpaceDE w:val="0"/>
        <w:autoSpaceDN w:val="0"/>
        <w:adjustRightInd w:val="0"/>
        <w:outlineLvl w:val="0"/>
      </w:pPr>
      <w:bookmarkStart w:id="178" w:name="_Toc333231592"/>
      <w:bookmarkStart w:id="179" w:name="_Toc333236899"/>
      <w:bookmarkStart w:id="180" w:name="_Toc333298378"/>
      <w:r>
        <w:t>R2 has formed successful peering with R1.</w:t>
      </w:r>
      <w:bookmarkEnd w:id="178"/>
      <w:bookmarkEnd w:id="179"/>
      <w:bookmarkEnd w:id="180"/>
    </w:p>
    <w:p w:rsidR="00C25762" w:rsidRDefault="008919F8">
      <w:pPr>
        <w:pStyle w:val="Heading3"/>
      </w:pPr>
      <w:bookmarkStart w:id="181" w:name="_Toc342565218"/>
      <w:r w:rsidRPr="00232CB7">
        <w:t>Problem 8: OSPF Authentication-mode configured on both routers do not match</w:t>
      </w:r>
      <w:bookmarkEnd w:id="181"/>
      <w:r w:rsidRPr="00232CB7">
        <w:t xml:space="preserve"> </w:t>
      </w:r>
    </w:p>
    <w:p w:rsidR="005C3757" w:rsidRDefault="005C3757" w:rsidP="005C3757">
      <w:pPr>
        <w:rPr>
          <w:bCs/>
          <w:strike/>
        </w:rPr>
      </w:pPr>
      <w:r w:rsidRPr="002C3CC7">
        <w:rPr>
          <w:bCs/>
        </w:rPr>
        <w:t>As discussed in r problem</w:t>
      </w:r>
      <w:r w:rsidR="00E966DD">
        <w:rPr>
          <w:bCs/>
        </w:rPr>
        <w:t xml:space="preserve"> 7</w:t>
      </w:r>
      <w:r w:rsidRPr="002C3CC7">
        <w:rPr>
          <w:bCs/>
        </w:rPr>
        <w:t xml:space="preserve">, authentication-mode must match at both ends; </w:t>
      </w:r>
      <w:r>
        <w:rPr>
          <w:bCs/>
        </w:rPr>
        <w:t>otherwise</w:t>
      </w:r>
      <w:r w:rsidRPr="002C3CC7">
        <w:rPr>
          <w:bCs/>
        </w:rPr>
        <w:t xml:space="preserve"> neighbor relation </w:t>
      </w:r>
      <w:r w:rsidR="00395461">
        <w:rPr>
          <w:bCs/>
        </w:rPr>
        <w:t>is</w:t>
      </w:r>
      <w:r w:rsidRPr="002C3CC7">
        <w:rPr>
          <w:bCs/>
        </w:rPr>
        <w:t xml:space="preserve"> dropped</w:t>
      </w:r>
      <w:r w:rsidR="000C0D1A" w:rsidRPr="00E03B51">
        <w:rPr>
          <w:bCs/>
        </w:rPr>
        <w:t xml:space="preserve">. </w:t>
      </w:r>
      <w:r w:rsidR="008931D3" w:rsidRPr="00E03B51">
        <w:rPr>
          <w:bCs/>
        </w:rPr>
        <w:t xml:space="preserve">, as shown in </w:t>
      </w:r>
      <w:fldSimple w:instr=" REF _Ref333759366 \r \h  \* MERGEFORMAT ">
        <w:r w:rsidR="001B502D" w:rsidRPr="00E03B51">
          <w:rPr>
            <w:rStyle w:val="Reference-R0G144B200"/>
          </w:rPr>
          <w:t>Figure 9</w:t>
        </w:r>
      </w:fldSimple>
      <w:r w:rsidR="008931D3" w:rsidRPr="00E03B51">
        <w:rPr>
          <w:bCs/>
        </w:rPr>
        <w:t>.</w:t>
      </w:r>
    </w:p>
    <w:p w:rsidR="000C0D1A" w:rsidRDefault="000C0D1A" w:rsidP="005C3757">
      <w:pPr>
        <w:rPr>
          <w:bCs/>
        </w:rPr>
      </w:pPr>
    </w:p>
    <w:p w:rsidR="00C25762" w:rsidRDefault="005C3757">
      <w:pPr>
        <w:pStyle w:val="FigureDescription"/>
        <w:ind w:left="879" w:firstLine="0"/>
      </w:pPr>
      <w:bookmarkStart w:id="182" w:name="_Ref333759366"/>
      <w:r>
        <w:lastRenderedPageBreak/>
        <w:t>Authentication-mode mismatch</w:t>
      </w:r>
      <w:bookmarkEnd w:id="182"/>
    </w:p>
    <w:p w:rsidR="008919F8" w:rsidRPr="00825B80" w:rsidRDefault="007D783A" w:rsidP="008919F8">
      <w:pPr>
        <w:widowControl w:val="0"/>
        <w:autoSpaceDE w:val="0"/>
        <w:autoSpaceDN w:val="0"/>
        <w:adjustRightInd w:val="0"/>
      </w:pPr>
      <w:r>
        <w:rPr>
          <w:noProof/>
          <w:lang w:eastAsia="en-US"/>
        </w:rPr>
        <w:drawing>
          <wp:inline distT="0" distB="0" distL="0" distR="0">
            <wp:extent cx="3514725" cy="1009650"/>
            <wp:effectExtent l="19050" t="0" r="9525" b="0"/>
            <wp:docPr id="237" name="Picture 236" descr="Figur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png"/>
                    <pic:cNvPicPr/>
                  </pic:nvPicPr>
                  <pic:blipFill>
                    <a:blip r:embed="rId24" cstate="print"/>
                    <a:stretch>
                      <a:fillRect/>
                    </a:stretch>
                  </pic:blipFill>
                  <pic:spPr>
                    <a:xfrm>
                      <a:off x="0" y="0"/>
                      <a:ext cx="3514725" cy="1009650"/>
                    </a:xfrm>
                    <a:prstGeom prst="rect">
                      <a:avLst/>
                    </a:prstGeom>
                  </pic:spPr>
                </pic:pic>
              </a:graphicData>
            </a:graphic>
          </wp:inline>
        </w:drawing>
      </w:r>
    </w:p>
    <w:p w:rsidR="008919F8" w:rsidRPr="002C3CC7" w:rsidRDefault="008919F8" w:rsidP="008919F8">
      <w:pPr>
        <w:widowControl w:val="0"/>
        <w:autoSpaceDE w:val="0"/>
        <w:autoSpaceDN w:val="0"/>
        <w:adjustRightInd w:val="0"/>
        <w:rPr>
          <w:bCs/>
        </w:rPr>
      </w:pPr>
    </w:p>
    <w:p w:rsidR="00C25762" w:rsidRDefault="00D2677B">
      <w:pPr>
        <w:pStyle w:val="Heading4"/>
        <w:rPr>
          <w:rStyle w:val="StyleBoldAccent2"/>
          <w:b w:val="0"/>
          <w:color w:val="0090C8"/>
        </w:rPr>
      </w:pPr>
      <w:bookmarkStart w:id="183" w:name="_Toc333231594"/>
      <w:bookmarkStart w:id="184" w:name="_Toc333236901"/>
      <w:bookmarkStart w:id="185" w:name="_Toc333298380"/>
      <w:r w:rsidRPr="00924728">
        <w:rPr>
          <w:rStyle w:val="StyleBoldAccent2"/>
          <w:b w:val="0"/>
          <w:bCs/>
          <w:color w:val="0090C8"/>
        </w:rPr>
        <w:t>Problem</w:t>
      </w:r>
    </w:p>
    <w:p w:rsidR="008919F8" w:rsidRPr="00924728" w:rsidRDefault="00C72537" w:rsidP="008919F8">
      <w:pPr>
        <w:widowControl w:val="0"/>
        <w:autoSpaceDE w:val="0"/>
        <w:autoSpaceDN w:val="0"/>
        <w:adjustRightInd w:val="0"/>
        <w:outlineLvl w:val="0"/>
        <w:rPr>
          <w:rStyle w:val="BoldText"/>
        </w:rPr>
      </w:pPr>
      <w:r w:rsidRPr="00C72537">
        <w:rPr>
          <w:rStyle w:val="BoldText"/>
        </w:rPr>
        <w:t>Neighbor table of R1 does not display R2 as its neighbor</w:t>
      </w:r>
      <w:bookmarkEnd w:id="183"/>
      <w:bookmarkEnd w:id="184"/>
      <w:bookmarkEnd w:id="185"/>
    </w:p>
    <w:p w:rsidR="008919F8" w:rsidRPr="00B962CE" w:rsidRDefault="00395461" w:rsidP="008919F8">
      <w:pPr>
        <w:widowControl w:val="0"/>
        <w:autoSpaceDE w:val="0"/>
        <w:autoSpaceDN w:val="0"/>
        <w:adjustRightInd w:val="0"/>
        <w:outlineLvl w:val="0"/>
      </w:pPr>
      <w:bookmarkStart w:id="186" w:name="_Toc333231595"/>
      <w:bookmarkStart w:id="187" w:name="_Toc333236902"/>
      <w:bookmarkStart w:id="188" w:name="_Toc333298381"/>
      <w:r>
        <w:t>Listed below</w:t>
      </w:r>
      <w:r w:rsidR="008919F8">
        <w:t xml:space="preserve"> is the neighbor table of R1</w:t>
      </w:r>
      <w:bookmarkEnd w:id="186"/>
      <w:bookmarkEnd w:id="187"/>
      <w:bookmarkEnd w:id="188"/>
      <w:r>
        <w:t>.</w:t>
      </w:r>
    </w:p>
    <w:p w:rsidR="008931D3" w:rsidRDefault="00C72537" w:rsidP="008931D3">
      <w:pPr>
        <w:pStyle w:val="TerminalDisplay"/>
        <w:rPr>
          <w:rStyle w:val="StyleLatinCourierNewDarkRed"/>
        </w:rPr>
      </w:pPr>
      <w:r w:rsidRPr="00C72537">
        <w:t xml:space="preserve"> </w:t>
      </w:r>
      <w:r w:rsidRPr="00C72537">
        <w:rPr>
          <w:rStyle w:val="StyleLatinCourierNewDarkRed"/>
        </w:rPr>
        <w:t xml:space="preserve">&lt;R1&gt;disp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189" w:name="_Toc333231596"/>
      <w:bookmarkStart w:id="190" w:name="_Toc333236903"/>
      <w:bookmarkStart w:id="191" w:name="_Toc333298382"/>
      <w:r w:rsidRPr="00C72537">
        <w:rPr>
          <w:rStyle w:val="StyleLatinCourierNewDarkRed"/>
        </w:rPr>
        <w:t>OSPF Process 1 with Router ID 1.1.1.1</w:t>
      </w:r>
      <w:bookmarkEnd w:id="189"/>
      <w:bookmarkEnd w:id="190"/>
      <w:bookmarkEnd w:id="191"/>
      <w:r w:rsidRPr="00C72537">
        <w:rPr>
          <w:rStyle w:val="StyleLatinCourierNewDarkRed"/>
        </w:rPr>
        <w:t xml:space="preserve">                        </w:t>
      </w:r>
    </w:p>
    <w:p w:rsidR="008931D3" w:rsidRDefault="00C72537" w:rsidP="008931D3">
      <w:pPr>
        <w:pStyle w:val="TerminalDisplay"/>
        <w:rPr>
          <w:rStyle w:val="StyleBoldAccent2"/>
        </w:rPr>
      </w:pPr>
      <w:r w:rsidRPr="00C72537">
        <w:rPr>
          <w:rStyle w:val="StyleLatinCourierNewDarkRed"/>
        </w:rPr>
        <w:t xml:space="preserve">                        Neighbor Brief Information   </w:t>
      </w:r>
    </w:p>
    <w:p w:rsidR="00C25762" w:rsidRDefault="00843D3E">
      <w:pPr>
        <w:pStyle w:val="Heading4"/>
        <w:rPr>
          <w:rStyle w:val="StyleBoldAccent2"/>
          <w:bCs/>
          <w:color w:val="0090C8"/>
        </w:rPr>
      </w:pPr>
      <w:bookmarkStart w:id="192" w:name="_Toc333231597"/>
      <w:bookmarkStart w:id="193" w:name="_Toc333236904"/>
      <w:bookmarkStart w:id="194" w:name="_Toc333298383"/>
      <w:r w:rsidRPr="00924728">
        <w:rPr>
          <w:rStyle w:val="StyleBoldAccent2"/>
          <w:b w:val="0"/>
          <w:bCs/>
          <w:color w:val="0090C8"/>
        </w:rPr>
        <w:t>Diagnosis</w:t>
      </w:r>
      <w:bookmarkEnd w:id="192"/>
      <w:bookmarkEnd w:id="193"/>
      <w:bookmarkEnd w:id="194"/>
    </w:p>
    <w:p w:rsidR="008919F8" w:rsidRPr="002C3CC7" w:rsidRDefault="008919F8" w:rsidP="008919F8">
      <w:pPr>
        <w:widowControl w:val="0"/>
        <w:autoSpaceDE w:val="0"/>
        <w:autoSpaceDN w:val="0"/>
        <w:adjustRightInd w:val="0"/>
        <w:outlineLvl w:val="0"/>
        <w:rPr>
          <w:bCs/>
        </w:rPr>
      </w:pPr>
      <w:bookmarkStart w:id="195" w:name="_Toc333231598"/>
      <w:bookmarkStart w:id="196" w:name="_Toc333236905"/>
      <w:bookmarkStart w:id="197" w:name="_Toc333298384"/>
      <w:r>
        <w:rPr>
          <w:bCs/>
        </w:rPr>
        <w:t xml:space="preserve">Use </w:t>
      </w:r>
      <w:r w:rsidR="00C72537" w:rsidRPr="00C72537">
        <w:t>debug ospf event</w:t>
      </w:r>
      <w:r>
        <w:rPr>
          <w:b/>
          <w:bCs/>
        </w:rPr>
        <w:t xml:space="preserve"> </w:t>
      </w:r>
      <w:r>
        <w:rPr>
          <w:bCs/>
        </w:rPr>
        <w:t>command for debugging.</w:t>
      </w:r>
      <w:bookmarkEnd w:id="195"/>
      <w:bookmarkEnd w:id="196"/>
      <w:bookmarkEnd w:id="197"/>
    </w:p>
    <w:p w:rsidR="008919F8" w:rsidRPr="00825B80" w:rsidRDefault="008919F8" w:rsidP="008919F8">
      <w:pPr>
        <w:widowControl w:val="0"/>
        <w:autoSpaceDE w:val="0"/>
        <w:autoSpaceDN w:val="0"/>
        <w:adjustRightInd w:val="0"/>
        <w:rPr>
          <w:b/>
          <w:bCs/>
          <w:lang w:val="zh-CN"/>
        </w:rPr>
      </w:pPr>
    </w:p>
    <w:p w:rsidR="008931D3" w:rsidRDefault="00C72537" w:rsidP="008931D3">
      <w:pPr>
        <w:pStyle w:val="TerminalDisplay"/>
        <w:rPr>
          <w:rStyle w:val="StyleLatinCourierNewDarkRed"/>
        </w:rPr>
      </w:pPr>
      <w:r w:rsidRPr="00C72537">
        <w:rPr>
          <w:rStyle w:val="StyleLatinCourierNewDarkRed"/>
        </w:rPr>
        <w:t xml:space="preserve">&lt;R1&gt;debug ospf event                                                                          </w:t>
      </w:r>
    </w:p>
    <w:p w:rsidR="008931D3" w:rsidRDefault="00C72537" w:rsidP="008931D3">
      <w:pPr>
        <w:pStyle w:val="TerminalDisplay"/>
        <w:rPr>
          <w:rStyle w:val="StyleLatinCourierNewDarkRed"/>
        </w:rPr>
      </w:pPr>
      <w:r w:rsidRPr="00C72537">
        <w:rPr>
          <w:rStyle w:val="StyleLatinCourierNewDarkRed"/>
        </w:rPr>
        <w:t xml:space="preserve">  OSPF 1 :OSPF received packet with </w:t>
      </w:r>
      <w:r w:rsidRPr="00C72537">
        <w:rPr>
          <w:rStyle w:val="StyleLatinCourierNewDarkRed"/>
          <w:highlight w:val="lightGray"/>
        </w:rPr>
        <w:t>mismatch authentication type :2</w:t>
      </w:r>
      <w:r w:rsidRPr="00C72537">
        <w:rPr>
          <w:rStyle w:val="StyleLatinCourierNewDarkRed"/>
        </w:rPr>
        <w:t xml:space="preserve"> from interface GigabitEthernet0/0/0.</w:t>
      </w:r>
    </w:p>
    <w:p w:rsidR="008919F8" w:rsidRDefault="008919F8" w:rsidP="008919F8">
      <w:pPr>
        <w:widowControl w:val="0"/>
        <w:autoSpaceDE w:val="0"/>
        <w:autoSpaceDN w:val="0"/>
        <w:adjustRightInd w:val="0"/>
        <w:rPr>
          <w:bCs/>
        </w:rPr>
      </w:pPr>
    </w:p>
    <w:p w:rsidR="008919F8" w:rsidRDefault="008919F8" w:rsidP="008919F8">
      <w:pPr>
        <w:widowControl w:val="0"/>
        <w:autoSpaceDE w:val="0"/>
        <w:autoSpaceDN w:val="0"/>
        <w:adjustRightInd w:val="0"/>
        <w:rPr>
          <w:bCs/>
        </w:rPr>
      </w:pPr>
      <w:r>
        <w:rPr>
          <w:bCs/>
        </w:rPr>
        <w:t xml:space="preserve">The debug command shows that R1 has received a </w:t>
      </w:r>
      <w:r w:rsidR="009F02B4">
        <w:rPr>
          <w:bCs/>
        </w:rPr>
        <w:t>H</w:t>
      </w:r>
      <w:r>
        <w:rPr>
          <w:bCs/>
        </w:rPr>
        <w:t>ello packet on its interface with a mismatch authentication type 2. This means that MD5 authentication-mode is enabled on the adjoining router</w:t>
      </w:r>
      <w:r w:rsidR="00395461">
        <w:rPr>
          <w:bCs/>
        </w:rPr>
        <w:t>, that is,</w:t>
      </w:r>
      <w:r>
        <w:rPr>
          <w:bCs/>
        </w:rPr>
        <w:t xml:space="preserve"> on </w:t>
      </w:r>
      <w:r w:rsidR="008D0C88">
        <w:rPr>
          <w:bCs/>
        </w:rPr>
        <w:t>Router R2</w:t>
      </w:r>
      <w:r>
        <w:rPr>
          <w:bCs/>
        </w:rPr>
        <w:t>.</w:t>
      </w:r>
    </w:p>
    <w:p w:rsidR="008919F8" w:rsidRPr="002C3CC7" w:rsidRDefault="008919F8" w:rsidP="008919F8">
      <w:pPr>
        <w:widowControl w:val="0"/>
        <w:autoSpaceDE w:val="0"/>
        <w:autoSpaceDN w:val="0"/>
        <w:adjustRightInd w:val="0"/>
        <w:rPr>
          <w:b/>
          <w:bCs/>
        </w:rPr>
      </w:pPr>
      <w:r>
        <w:rPr>
          <w:bCs/>
        </w:rPr>
        <w:t xml:space="preserve">You can debug ospf packets on R1 using the command </w:t>
      </w:r>
      <w:r w:rsidR="00657C49" w:rsidRPr="00657C49">
        <w:t>debug ospf packet</w:t>
      </w:r>
      <w:r w:rsidR="00395461">
        <w:t>.</w:t>
      </w:r>
    </w:p>
    <w:p w:rsidR="008931D3" w:rsidRDefault="00657C49" w:rsidP="008931D3">
      <w:pPr>
        <w:pStyle w:val="TerminalDisplay"/>
        <w:rPr>
          <w:rStyle w:val="StyleLatinCourierNewDarkRed"/>
        </w:rPr>
      </w:pPr>
      <w:r w:rsidRPr="00657C49">
        <w:rPr>
          <w:rStyle w:val="StyleLatinCourierNewDarkRed"/>
        </w:rPr>
        <w:t>&lt;R1&gt;debug ospf packet</w:t>
      </w:r>
    </w:p>
    <w:p w:rsidR="008931D3" w:rsidRDefault="00657C49" w:rsidP="008931D3">
      <w:pPr>
        <w:pStyle w:val="TerminalDisplay"/>
        <w:rPr>
          <w:rStyle w:val="StyleLatinCourierNewDarkRed"/>
        </w:rPr>
      </w:pPr>
      <w:r w:rsidRPr="00657C49">
        <w:rPr>
          <w:rStyle w:val="StyleLatinCourierNewDarkRed"/>
        </w:rPr>
        <w:t>&lt;R1&gt;terminal monitor</w:t>
      </w:r>
    </w:p>
    <w:p w:rsidR="008931D3" w:rsidRDefault="00657C49" w:rsidP="008931D3">
      <w:pPr>
        <w:pStyle w:val="TerminalDisplay"/>
        <w:rPr>
          <w:rStyle w:val="StyleLatinCourierNewDarkRed"/>
        </w:rPr>
      </w:pPr>
      <w:r w:rsidRPr="00657C49">
        <w:rPr>
          <w:rStyle w:val="StyleLatinCourierNewDarkRed"/>
        </w:rPr>
        <w:t>&lt;R1&gt;terminal debugging</w:t>
      </w:r>
    </w:p>
    <w:p w:rsidR="008931D3" w:rsidRDefault="00657C49" w:rsidP="008931D3">
      <w:pPr>
        <w:pStyle w:val="TerminalDisplay"/>
        <w:rPr>
          <w:rStyle w:val="StyleLatinCourierNewDarkRed"/>
        </w:rPr>
      </w:pPr>
      <w:r w:rsidRPr="00657C49">
        <w:rPr>
          <w:rStyle w:val="StyleLatinCourierNewDarkRed"/>
        </w:rPr>
        <w:t xml:space="preserve">*Apr 26 16:25:06:380 2000 R1 RM/6/RMDEBUG: </w:t>
      </w:r>
      <w:r w:rsidRPr="00657C49">
        <w:rPr>
          <w:rStyle w:val="StyleLatinCourierNewDarkRed"/>
          <w:highlight w:val="lightGray"/>
        </w:rPr>
        <w:t>OSPF 1: SEND Packet</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*Apr 26 16:25:06:380 2000 R1 RM/6/RMDEBUG: </w:t>
      </w:r>
      <w:r w:rsidRPr="00657C49">
        <w:rPr>
          <w:rStyle w:val="StyleLatinCourierNewDarkRed"/>
          <w:highlight w:val="lightGray"/>
        </w:rPr>
        <w:t>Source Address: 192.168.1.1</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*Apr 26 16:25:06:380 2000 R1 RM/6/RMDEBUG: Destination Address: 224.0.0.5       </w:t>
      </w:r>
    </w:p>
    <w:p w:rsidR="008931D3" w:rsidRDefault="00657C49" w:rsidP="008931D3">
      <w:pPr>
        <w:pStyle w:val="TerminalDisplay"/>
        <w:rPr>
          <w:rStyle w:val="StyleLatinCourierNewDarkRed"/>
        </w:rPr>
      </w:pPr>
      <w:r w:rsidRPr="00657C49">
        <w:rPr>
          <w:rStyle w:val="StyleLatinCourierNewDarkRed"/>
        </w:rPr>
        <w:t xml:space="preserve">*Apr 26 16:25:06:380 2000 R1 RM/6/RMDEBUG: Ver# 2, Type: 1, Length:44.         </w:t>
      </w:r>
    </w:p>
    <w:p w:rsidR="008931D3" w:rsidRDefault="00657C49" w:rsidP="008931D3">
      <w:pPr>
        <w:pStyle w:val="TerminalDisplay"/>
        <w:rPr>
          <w:rStyle w:val="StyleLatinCourierNewDarkRed"/>
        </w:rPr>
      </w:pPr>
      <w:r w:rsidRPr="00657C49">
        <w:rPr>
          <w:rStyle w:val="StyleLatinCourierNewDarkRed"/>
        </w:rPr>
        <w:t xml:space="preserve">*Apr 26 16:25:06:380 2000 R1 RM/6/RMDEBUG: Router: 1.1.1.1, Area: 0.0.0.0, Checksum: 14578.                                                                     </w:t>
      </w:r>
    </w:p>
    <w:p w:rsidR="008931D3" w:rsidRDefault="00657C49" w:rsidP="008931D3">
      <w:pPr>
        <w:pStyle w:val="TerminalDisplay"/>
        <w:rPr>
          <w:rStyle w:val="StyleLatinCourierNewDarkRed"/>
        </w:rPr>
      </w:pPr>
      <w:r w:rsidRPr="00657C49">
        <w:rPr>
          <w:rStyle w:val="StyleLatinCourierNewDarkRed"/>
        </w:rPr>
        <w:t xml:space="preserve">*Apr 26 16:25:06:380 2000 R1 RM/6/RMDEBUG: </w:t>
      </w:r>
      <w:r w:rsidRPr="00657C49">
        <w:rPr>
          <w:rStyle w:val="StyleLatinCourierNewDarkRed"/>
          <w:highlight w:val="lightGray"/>
        </w:rPr>
        <w:t xml:space="preserve">AuType: 01, </w:t>
      </w:r>
      <w:r w:rsidRPr="00657C49">
        <w:rPr>
          <w:rStyle w:val="StyleLatinCourierNewDarkRed"/>
        </w:rPr>
        <w:t xml:space="preserve">Key(ascii): 6c 69 66 65 69 73 6f 6b.                                                                     </w:t>
      </w:r>
    </w:p>
    <w:p w:rsidR="008931D3" w:rsidRDefault="00657C49" w:rsidP="008931D3">
      <w:pPr>
        <w:pStyle w:val="TerminalDisplay"/>
        <w:rPr>
          <w:rStyle w:val="StyleLatinCourierNewDarkRed"/>
        </w:rPr>
      </w:pPr>
      <w:r w:rsidRPr="00657C49">
        <w:rPr>
          <w:rStyle w:val="StyleLatinCourierNewDarkRed"/>
        </w:rPr>
        <w:t xml:space="preserve">*Apr 26 16:25:06:380 2000 R1 RM/6/RMDEBUG: Net Mask: 255.255.255.0, Hello Int: 10, Option: _E_.                                                                 </w:t>
      </w:r>
    </w:p>
    <w:p w:rsidR="008931D3" w:rsidRDefault="00657C49" w:rsidP="008931D3">
      <w:pPr>
        <w:pStyle w:val="TerminalDisplay"/>
        <w:rPr>
          <w:rStyle w:val="StyleLatinCourierNewDarkRed"/>
        </w:rPr>
      </w:pPr>
      <w:r w:rsidRPr="00657C49">
        <w:rPr>
          <w:rStyle w:val="StyleLatinCourierNewDarkRed"/>
        </w:rPr>
        <w:t xml:space="preserve">*Apr 26 16:25:06:380 2000 R1 RM/6/RMDEBUG: Rtr Priority: 1, Dead Int: 40, DR: 192.168.1.1, BDR: 0.0.0.0. </w:t>
      </w:r>
    </w:p>
    <w:p w:rsidR="008919F8" w:rsidRPr="00317F65" w:rsidRDefault="008919F8" w:rsidP="008919F8">
      <w:pPr>
        <w:widowControl w:val="0"/>
        <w:autoSpaceDE w:val="0"/>
        <w:autoSpaceDN w:val="0"/>
        <w:adjustRightInd w:val="0"/>
        <w:rPr>
          <w:bCs/>
        </w:rPr>
      </w:pPr>
    </w:p>
    <w:p w:rsidR="008919F8" w:rsidRPr="00317F65" w:rsidRDefault="008919F8" w:rsidP="008919F8">
      <w:pPr>
        <w:widowControl w:val="0"/>
        <w:autoSpaceDE w:val="0"/>
        <w:autoSpaceDN w:val="0"/>
        <w:adjustRightInd w:val="0"/>
        <w:outlineLvl w:val="0"/>
        <w:rPr>
          <w:bCs/>
        </w:rPr>
      </w:pPr>
      <w:bookmarkStart w:id="198" w:name="_Toc333231599"/>
      <w:bookmarkStart w:id="199" w:name="_Toc333236906"/>
      <w:bookmarkStart w:id="200" w:name="_Toc333298385"/>
      <w:r w:rsidRPr="00317F65">
        <w:rPr>
          <w:bCs/>
        </w:rPr>
        <w:t>R1 is sending the Hello packet with Authentication type 1</w:t>
      </w:r>
      <w:r w:rsidR="0003722E">
        <w:rPr>
          <w:bCs/>
        </w:rPr>
        <w:t>, that is,</w:t>
      </w:r>
      <w:r w:rsidRPr="00317F65">
        <w:rPr>
          <w:bCs/>
        </w:rPr>
        <w:t xml:space="preserve"> simple authentication is enabled on R1</w:t>
      </w:r>
      <w:r>
        <w:rPr>
          <w:bCs/>
        </w:rPr>
        <w:t>.</w:t>
      </w:r>
      <w:bookmarkEnd w:id="198"/>
      <w:bookmarkEnd w:id="199"/>
      <w:bookmarkEnd w:id="200"/>
    </w:p>
    <w:p w:rsidR="008919F8" w:rsidRDefault="008919F8" w:rsidP="008919F8">
      <w:pPr>
        <w:widowControl w:val="0"/>
        <w:autoSpaceDE w:val="0"/>
        <w:autoSpaceDN w:val="0"/>
        <w:adjustRightInd w:val="0"/>
        <w:rPr>
          <w:bCs/>
        </w:rPr>
      </w:pPr>
    </w:p>
    <w:p w:rsidR="008919F8" w:rsidRPr="005115D5" w:rsidRDefault="008919F8" w:rsidP="008919F8">
      <w:pPr>
        <w:widowControl w:val="0"/>
        <w:autoSpaceDE w:val="0"/>
        <w:autoSpaceDN w:val="0"/>
        <w:adjustRightInd w:val="0"/>
        <w:outlineLvl w:val="0"/>
        <w:rPr>
          <w:bCs/>
        </w:rPr>
      </w:pPr>
      <w:bookmarkStart w:id="201" w:name="_Toc333231600"/>
      <w:bookmarkStart w:id="202" w:name="_Toc333236907"/>
      <w:bookmarkStart w:id="203" w:name="_Toc333298386"/>
      <w:r w:rsidRPr="00317F65">
        <w:rPr>
          <w:bCs/>
        </w:rPr>
        <w:lastRenderedPageBreak/>
        <w:t>Debug the OSPF packet on R2</w:t>
      </w:r>
      <w:bookmarkEnd w:id="201"/>
      <w:bookmarkEnd w:id="202"/>
      <w:bookmarkEnd w:id="203"/>
      <w:r w:rsidR="0003722E">
        <w:rPr>
          <w:bCs/>
        </w:rPr>
        <w:t>.</w:t>
      </w:r>
    </w:p>
    <w:p w:rsidR="008931D3" w:rsidRDefault="00657C49" w:rsidP="008931D3">
      <w:pPr>
        <w:pStyle w:val="TerminalDisplay"/>
        <w:rPr>
          <w:rStyle w:val="StyleLatinCourierNewDarkRed"/>
        </w:rPr>
      </w:pPr>
      <w:r w:rsidRPr="00657C49">
        <w:rPr>
          <w:rStyle w:val="StyleLatinCourierNewDarkRed"/>
        </w:rPr>
        <w:t>&lt;R2&gt;debug ospf packet</w:t>
      </w:r>
    </w:p>
    <w:p w:rsidR="008931D3" w:rsidRDefault="00657C49" w:rsidP="008931D3">
      <w:pPr>
        <w:pStyle w:val="TerminalDisplay"/>
        <w:rPr>
          <w:rStyle w:val="StyleLatinCourierNewDarkRed"/>
        </w:rPr>
      </w:pPr>
      <w:r w:rsidRPr="00657C49">
        <w:rPr>
          <w:rStyle w:val="StyleLatinCourierNewDarkRed"/>
        </w:rPr>
        <w:t>&lt;R2&gt;terminal monitor</w:t>
      </w:r>
    </w:p>
    <w:p w:rsidR="008931D3" w:rsidRDefault="00657C49" w:rsidP="008931D3">
      <w:pPr>
        <w:pStyle w:val="TerminalDisplay"/>
        <w:rPr>
          <w:rStyle w:val="StyleLatinCourierNewDarkRed"/>
        </w:rPr>
      </w:pPr>
      <w:r w:rsidRPr="00657C49">
        <w:rPr>
          <w:rStyle w:val="StyleLatinCourierNewDarkRed"/>
        </w:rPr>
        <w:t xml:space="preserve">&lt;R2&gt;terminal debugging              </w:t>
      </w:r>
    </w:p>
    <w:p w:rsidR="008931D3" w:rsidRDefault="00657C49" w:rsidP="008931D3">
      <w:pPr>
        <w:pStyle w:val="TerminalDisplay"/>
        <w:rPr>
          <w:rStyle w:val="StyleLatinCourierNewDarkRed"/>
        </w:rPr>
      </w:pPr>
      <w:r w:rsidRPr="00657C49">
        <w:rPr>
          <w:rStyle w:val="StyleLatinCourierNewDarkRed"/>
        </w:rPr>
        <w:t xml:space="preserve">*Jun  7 17:55:31:940 2012 R2 RM/6/RMDEBUG: </w:t>
      </w:r>
      <w:r w:rsidRPr="00657C49">
        <w:rPr>
          <w:rStyle w:val="StyleLatinCourierNewDarkRed"/>
          <w:highlight w:val="lightGray"/>
        </w:rPr>
        <w:t>OSPF 1: SEND Packet</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*Jun  7 17:55:31:940 2012 R2 RM/6/RMDEBUG: </w:t>
      </w:r>
      <w:r w:rsidRPr="00657C49">
        <w:rPr>
          <w:rStyle w:val="StyleLatinCourierNewDarkRed"/>
          <w:highlight w:val="lightGray"/>
        </w:rPr>
        <w:t>Source Address: 192.168.1.2</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*Jun  7 17:55:31:940 2012 R2 RM/6/RMDEBUG: Destination Address: 224.0.0.5       </w:t>
      </w:r>
    </w:p>
    <w:p w:rsidR="008931D3" w:rsidRDefault="00657C49" w:rsidP="008931D3">
      <w:pPr>
        <w:pStyle w:val="TerminalDisplay"/>
        <w:rPr>
          <w:rStyle w:val="StyleLatinCourierNewDarkRed"/>
        </w:rPr>
      </w:pPr>
      <w:r w:rsidRPr="00657C49">
        <w:rPr>
          <w:rStyle w:val="StyleLatinCourierNewDarkRed"/>
        </w:rPr>
        <w:t xml:space="preserve">*Jun  7 17:55:31:940 2012 R2 RM/6/RMDEBUG: Ver# 2, Type: 1, Length:44.         </w:t>
      </w:r>
    </w:p>
    <w:p w:rsidR="008931D3" w:rsidRDefault="00657C49" w:rsidP="008931D3">
      <w:pPr>
        <w:pStyle w:val="TerminalDisplay"/>
        <w:rPr>
          <w:rStyle w:val="StyleLatinCourierNewDarkRed"/>
        </w:rPr>
      </w:pPr>
      <w:r w:rsidRPr="00657C49">
        <w:rPr>
          <w:rStyle w:val="StyleLatinCourierNewDarkRed"/>
        </w:rPr>
        <w:t xml:space="preserve">*Jun  7 17:55:31:941 2012 R2 RM/6/RMDEBUG: Router: 2.2.2.2, Area: 0.0.0.0, Checksum: 0.    </w:t>
      </w:r>
    </w:p>
    <w:p w:rsidR="008931D3" w:rsidRDefault="00657C49" w:rsidP="008931D3">
      <w:pPr>
        <w:pStyle w:val="TerminalDisplay"/>
        <w:rPr>
          <w:rStyle w:val="StyleLatinCourierNewDarkRed"/>
        </w:rPr>
      </w:pPr>
      <w:r w:rsidRPr="00657C49">
        <w:rPr>
          <w:rStyle w:val="StyleLatinCourierNewDarkRed"/>
        </w:rPr>
        <w:t xml:space="preserve">*Jun  7 17:55:31:941 2012 R2 RM/6/RMDEBUG: </w:t>
      </w:r>
      <w:r w:rsidRPr="00657C49">
        <w:rPr>
          <w:rStyle w:val="StyleLatinCourierNewDarkRed"/>
          <w:highlight w:val="lightGray"/>
        </w:rPr>
        <w:t>AuType: 02</w:t>
      </w:r>
      <w:r w:rsidRPr="00657C49">
        <w:rPr>
          <w:rStyle w:val="StyleLatinCourierNewDarkRed"/>
        </w:rPr>
        <w:t xml:space="preserve">, Key(ascii): 0 0 1 10 0 0 7 b9.     </w:t>
      </w:r>
    </w:p>
    <w:p w:rsidR="008931D3" w:rsidRDefault="00657C49" w:rsidP="008931D3">
      <w:pPr>
        <w:pStyle w:val="TerminalDisplay"/>
        <w:rPr>
          <w:rStyle w:val="StyleLatinCourierNewDarkRed"/>
        </w:rPr>
      </w:pPr>
      <w:r w:rsidRPr="00657C49">
        <w:rPr>
          <w:rStyle w:val="StyleLatinCourierNewDarkRed"/>
        </w:rPr>
        <w:t xml:space="preserve">*Jun  7 17:55:31:941 2012 R2 RM/6/RMDEBUG: Net Mask: 255.255.255.0, Hello Int: 10, Option: _E_.                                                                 </w:t>
      </w:r>
    </w:p>
    <w:p w:rsidR="008931D3" w:rsidRDefault="00657C49" w:rsidP="008931D3">
      <w:pPr>
        <w:pStyle w:val="TerminalDisplay"/>
        <w:rPr>
          <w:rStyle w:val="StyleLatinCourierNewDarkRed"/>
        </w:rPr>
      </w:pPr>
      <w:r w:rsidRPr="00657C49">
        <w:rPr>
          <w:rStyle w:val="StyleLatinCourierNewDarkRed"/>
        </w:rPr>
        <w:t xml:space="preserve">*Jun  7 17:55:31:941 2012 R2 RM/6/RMDEBUG: Rtr Priority: 1, Dead Int: 40, DR: 192.168.1.2, BDR: 0.0.0.0. </w:t>
      </w:r>
    </w:p>
    <w:p w:rsidR="008919F8" w:rsidRPr="00825B80" w:rsidRDefault="008919F8" w:rsidP="008919F8">
      <w:pPr>
        <w:widowControl w:val="0"/>
        <w:autoSpaceDE w:val="0"/>
        <w:autoSpaceDN w:val="0"/>
        <w:adjustRightInd w:val="0"/>
        <w:rPr>
          <w:lang w:val="zh-CN"/>
        </w:rPr>
      </w:pPr>
    </w:p>
    <w:p w:rsidR="008919F8" w:rsidRPr="00317F65" w:rsidRDefault="008919F8" w:rsidP="008919F8">
      <w:pPr>
        <w:widowControl w:val="0"/>
        <w:autoSpaceDE w:val="0"/>
        <w:autoSpaceDN w:val="0"/>
        <w:adjustRightInd w:val="0"/>
        <w:outlineLvl w:val="0"/>
      </w:pPr>
      <w:bookmarkStart w:id="204" w:name="_Toc333231601"/>
      <w:bookmarkStart w:id="205" w:name="_Toc333236908"/>
      <w:bookmarkStart w:id="206" w:name="_Toc333298387"/>
      <w:r>
        <w:t>R2 is ending a packet with AuType 02</w:t>
      </w:r>
      <w:r w:rsidR="0003722E">
        <w:t>, that is,</w:t>
      </w:r>
      <w:r>
        <w:t xml:space="preserve"> MD5 authentication is enabled on R2</w:t>
      </w:r>
      <w:bookmarkEnd w:id="204"/>
      <w:bookmarkEnd w:id="205"/>
      <w:bookmarkEnd w:id="206"/>
      <w:r w:rsidR="0003722E">
        <w:t>.</w:t>
      </w:r>
    </w:p>
    <w:p w:rsidR="008919F8" w:rsidRPr="00317F65" w:rsidRDefault="008919F8" w:rsidP="008919F8">
      <w:pPr>
        <w:widowControl w:val="0"/>
        <w:autoSpaceDE w:val="0"/>
        <w:autoSpaceDN w:val="0"/>
        <w:adjustRightInd w:val="0"/>
        <w:rPr>
          <w:bCs/>
        </w:rPr>
      </w:pPr>
    </w:p>
    <w:p w:rsidR="008919F8" w:rsidRPr="00F80C93" w:rsidRDefault="008919F8" w:rsidP="008919F8">
      <w:pPr>
        <w:widowControl w:val="0"/>
        <w:autoSpaceDE w:val="0"/>
        <w:autoSpaceDN w:val="0"/>
        <w:adjustRightInd w:val="0"/>
        <w:outlineLvl w:val="0"/>
        <w:rPr>
          <w:bCs/>
        </w:rPr>
      </w:pPr>
      <w:bookmarkStart w:id="207" w:name="_Toc333231602"/>
      <w:bookmarkStart w:id="208" w:name="_Toc333236909"/>
      <w:bookmarkStart w:id="209" w:name="_Toc333298388"/>
      <w:r w:rsidRPr="00317F65">
        <w:rPr>
          <w:bCs/>
        </w:rPr>
        <w:t>Check the OSPF and inter</w:t>
      </w:r>
      <w:r>
        <w:rPr>
          <w:bCs/>
        </w:rPr>
        <w:t>face configurations at both routers:</w:t>
      </w:r>
      <w:bookmarkEnd w:id="207"/>
      <w:bookmarkEnd w:id="208"/>
      <w:bookmarkEnd w:id="209"/>
    </w:p>
    <w:p w:rsidR="008931D3" w:rsidRDefault="00657C49" w:rsidP="008931D3">
      <w:pPr>
        <w:pStyle w:val="TerminalDisplay"/>
        <w:rPr>
          <w:rStyle w:val="StyleLatinCourierNewDarkRed"/>
        </w:rPr>
      </w:pPr>
      <w:r w:rsidRPr="00657C49">
        <w:rPr>
          <w:rStyle w:val="StyleLatinCourierNewDarkRed"/>
        </w:rPr>
        <w:t>&lt;R2&gt;display current-configuration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interface GigabitEthernet0/0                                                    </w:t>
      </w:r>
    </w:p>
    <w:p w:rsidR="008931D3" w:rsidRDefault="00657C49" w:rsidP="008931D3">
      <w:pPr>
        <w:pStyle w:val="TerminalDisplay"/>
        <w:rPr>
          <w:rStyle w:val="StyleLatinCourierNewDarkRed"/>
        </w:rPr>
      </w:pPr>
      <w:r w:rsidRPr="00657C49">
        <w:rPr>
          <w:rStyle w:val="StyleLatinCourierNewDarkRed"/>
        </w:rPr>
        <w:t xml:space="preserve"> port link-mode route                                                           </w:t>
      </w:r>
    </w:p>
    <w:p w:rsidR="008931D3" w:rsidRDefault="00657C49" w:rsidP="008931D3">
      <w:pPr>
        <w:pStyle w:val="TerminalDisplay"/>
        <w:rPr>
          <w:rStyle w:val="StyleLatinCourierNewDarkRed"/>
        </w:rPr>
      </w:pPr>
      <w:r w:rsidRPr="00657C49">
        <w:rPr>
          <w:rStyle w:val="StyleLatinCourierNewDarkRed"/>
        </w:rPr>
        <w:t xml:space="preserve"> ip address 192.168.1.2 255.255.255.0                                              </w:t>
      </w:r>
    </w:p>
    <w:p w:rsidR="008931D3" w:rsidRDefault="00657C49" w:rsidP="008931D3">
      <w:pPr>
        <w:pStyle w:val="TerminalDisplay"/>
        <w:rPr>
          <w:rStyle w:val="StyleLatinCourierNewDarkRed"/>
        </w:rPr>
      </w:pPr>
      <w:r w:rsidRPr="00657C49">
        <w:rPr>
          <w:rStyle w:val="StyleLatinCourierNewDarkRed"/>
        </w:rPr>
        <w:t xml:space="preserve"> ospf authentication-mode md5 1 cipher $c$3$ZYxcYrw0r5En2cehASKA1xmBX58E5GU2wqaN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 xml:space="preserve">authentication-mode md5 </w:t>
      </w:r>
      <w:r w:rsidRPr="00657C49">
        <w:rPr>
          <w:rStyle w:val="StyleLatinCourierNewDarkRed"/>
        </w:rPr>
        <w:t xml:space="preserve">                                                      </w:t>
      </w:r>
    </w:p>
    <w:p w:rsidR="008931D3" w:rsidRDefault="00657C49" w:rsidP="008931D3">
      <w:pPr>
        <w:pStyle w:val="TerminalDisplay"/>
        <w:rPr>
          <w:lang w:val="zh-CN"/>
        </w:rPr>
      </w:pPr>
      <w:r w:rsidRPr="00657C49">
        <w:rPr>
          <w:rStyle w:val="StyleLatinCourierNewDarkRed"/>
        </w:rPr>
        <w:t xml:space="preserve">  network 192.168.1.0 0.0.0.255   </w:t>
      </w:r>
    </w:p>
    <w:p w:rsidR="008919F8" w:rsidRDefault="008919F8" w:rsidP="008919F8">
      <w:pPr>
        <w:widowControl w:val="0"/>
        <w:autoSpaceDE w:val="0"/>
        <w:autoSpaceDN w:val="0"/>
        <w:adjustRightInd w:val="0"/>
        <w:rPr>
          <w:b/>
          <w:bCs/>
        </w:rPr>
      </w:pPr>
    </w:p>
    <w:p w:rsidR="008919F8" w:rsidRDefault="008919F8" w:rsidP="008919F8">
      <w:pPr>
        <w:widowControl w:val="0"/>
        <w:autoSpaceDE w:val="0"/>
        <w:autoSpaceDN w:val="0"/>
        <w:adjustRightInd w:val="0"/>
        <w:outlineLvl w:val="0"/>
        <w:rPr>
          <w:bCs/>
        </w:rPr>
      </w:pPr>
      <w:bookmarkStart w:id="210" w:name="_Toc333231603"/>
      <w:bookmarkStart w:id="211" w:name="_Toc333236910"/>
      <w:bookmarkStart w:id="212" w:name="_Toc333298389"/>
      <w:r w:rsidRPr="00317F65">
        <w:rPr>
          <w:bCs/>
        </w:rPr>
        <w:t>Similarly verify the OSPF and interface configuration on R1</w:t>
      </w:r>
      <w:r>
        <w:rPr>
          <w:bCs/>
        </w:rPr>
        <w:t>:</w:t>
      </w:r>
      <w:bookmarkEnd w:id="210"/>
      <w:bookmarkEnd w:id="211"/>
      <w:bookmarkEnd w:id="212"/>
    </w:p>
    <w:p w:rsidR="008931D3" w:rsidRDefault="00657C49" w:rsidP="008931D3">
      <w:pPr>
        <w:pStyle w:val="TerminalDisplay"/>
        <w:rPr>
          <w:rStyle w:val="StyleLatinCourierNewDarkRed"/>
        </w:rPr>
      </w:pPr>
      <w:r w:rsidRPr="00657C49">
        <w:rPr>
          <w:rStyle w:val="StyleLatinCourierNewDarkRed"/>
        </w:rPr>
        <w:t>&lt;R1&gt;display current-configuration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interface GigabitEthernet0/0/0                                                  </w:t>
      </w:r>
    </w:p>
    <w:p w:rsidR="008931D3" w:rsidRDefault="00657C49" w:rsidP="008931D3">
      <w:pPr>
        <w:pStyle w:val="TerminalDisplay"/>
        <w:rPr>
          <w:rStyle w:val="StyleLatinCourierNewDarkRed"/>
        </w:rPr>
      </w:pPr>
      <w:r w:rsidRPr="00657C49">
        <w:rPr>
          <w:rStyle w:val="StyleLatinCourierNewDarkRed"/>
        </w:rPr>
        <w:t xml:space="preserve"> ip address 192.168.1.1 255.255.255.0                                           </w:t>
      </w:r>
    </w:p>
    <w:p w:rsidR="008931D3" w:rsidRDefault="00657C49" w:rsidP="008931D3">
      <w:pPr>
        <w:pStyle w:val="TerminalDisplay"/>
        <w:rPr>
          <w:rStyle w:val="StyleLatinCourierNewDarkRed"/>
        </w:rPr>
      </w:pPr>
      <w:r w:rsidRPr="00657C49">
        <w:rPr>
          <w:rStyle w:val="StyleLatinCourierNewDarkRed"/>
        </w:rPr>
        <w:t xml:space="preserve"> ospf authentication-mode simple cipher $c$3$3G+dxWmSHwhfAUCBd0t4qW/XIDCre9VkjUO</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lastRenderedPageBreak/>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highlight w:val="lightGray"/>
        </w:rPr>
        <w:t xml:space="preserve">  authentication-mode simple </w:t>
      </w:r>
      <w:r w:rsidRPr="00C72537">
        <w:rPr>
          <w:rStyle w:val="StyleLatinCourierNewDarkRed"/>
        </w:rPr>
        <w:t xml:space="preserve">                                                   </w:t>
      </w:r>
    </w:p>
    <w:p w:rsidR="008919F8" w:rsidRPr="00825B80" w:rsidRDefault="00C72537" w:rsidP="00924728">
      <w:pPr>
        <w:widowControl w:val="0"/>
        <w:autoSpaceDE w:val="0"/>
        <w:autoSpaceDN w:val="0"/>
        <w:adjustRightInd w:val="0"/>
        <w:rPr>
          <w:b/>
          <w:bCs/>
        </w:rPr>
      </w:pPr>
      <w:r w:rsidRPr="00C72537">
        <w:rPr>
          <w:rStyle w:val="StyleLatinCourierNewDarkRed"/>
        </w:rPr>
        <w:t xml:space="preserve">  network 192.168.1.0 0.0.0.255      </w:t>
      </w:r>
    </w:p>
    <w:p w:rsidR="00C25762" w:rsidRDefault="00EC108B">
      <w:pPr>
        <w:pStyle w:val="Heading4"/>
        <w:rPr>
          <w:rStyle w:val="StyleBoldAccent2"/>
          <w:bCs/>
          <w:color w:val="0090C8"/>
        </w:rPr>
      </w:pPr>
      <w:r w:rsidRPr="00924728">
        <w:rPr>
          <w:rStyle w:val="StyleBoldAccent2"/>
          <w:b w:val="0"/>
          <w:bCs/>
          <w:color w:val="0090C8"/>
        </w:rPr>
        <w:t>Resolution</w:t>
      </w:r>
    </w:p>
    <w:p w:rsidR="008919F8" w:rsidRDefault="008919F8" w:rsidP="008919F8">
      <w:pPr>
        <w:widowControl w:val="0"/>
        <w:autoSpaceDE w:val="0"/>
        <w:autoSpaceDN w:val="0"/>
        <w:adjustRightInd w:val="0"/>
      </w:pPr>
      <w:r>
        <w:t xml:space="preserve">Configure the same authentication-mode on both routers. In </w:t>
      </w:r>
      <w:r w:rsidR="00636C00">
        <w:t xml:space="preserve">the </w:t>
      </w:r>
      <w:r>
        <w:t>example</w:t>
      </w:r>
      <w:r w:rsidR="00636C00">
        <w:t>, configure</w:t>
      </w:r>
      <w:r>
        <w:t xml:space="preserve"> </w:t>
      </w:r>
      <w:r w:rsidRPr="00825B80">
        <w:rPr>
          <w:lang w:val="zh-CN"/>
        </w:rPr>
        <w:t>MD5 authentication mode on R1</w:t>
      </w:r>
      <w:r>
        <w:t>.</w:t>
      </w:r>
    </w:p>
    <w:p w:rsidR="008919F8" w:rsidRPr="00317F65" w:rsidRDefault="0003722E" w:rsidP="008919F8">
      <w:pPr>
        <w:widowControl w:val="0"/>
        <w:autoSpaceDE w:val="0"/>
        <w:autoSpaceDN w:val="0"/>
        <w:adjustRightInd w:val="0"/>
      </w:pPr>
      <w:r>
        <w:t>Listed below</w:t>
      </w:r>
      <w:r w:rsidR="008919F8">
        <w:t xml:space="preserve"> are the commands configured on R1</w:t>
      </w:r>
      <w:r>
        <w:t>.</w:t>
      </w:r>
    </w:p>
    <w:p w:rsidR="008931D3" w:rsidRDefault="00C72537" w:rsidP="008931D3">
      <w:pPr>
        <w:pStyle w:val="TerminalDisplay"/>
        <w:rPr>
          <w:rStyle w:val="StyleLatinCourierNewDarkRed"/>
        </w:rPr>
      </w:pPr>
      <w:r w:rsidRPr="00C72537">
        <w:rPr>
          <w:rStyle w:val="StyleLatinCourierNewDarkRed"/>
        </w:rPr>
        <w:t xml:space="preserve">[R1]ospf 1                                                                      </w:t>
      </w:r>
    </w:p>
    <w:p w:rsidR="008931D3" w:rsidRDefault="00C72537" w:rsidP="008931D3">
      <w:pPr>
        <w:pStyle w:val="TerminalDisplay"/>
        <w:rPr>
          <w:rStyle w:val="StyleLatinCourierNewDarkRed"/>
        </w:rPr>
      </w:pPr>
      <w:r w:rsidRPr="00C72537">
        <w:rPr>
          <w:rStyle w:val="StyleLatinCourierNewDarkRed"/>
        </w:rPr>
        <w:t>[R1-ospf-1]area 0</w:t>
      </w:r>
    </w:p>
    <w:p w:rsidR="008931D3" w:rsidRDefault="00C72537" w:rsidP="008931D3">
      <w:pPr>
        <w:pStyle w:val="TerminalDisplay"/>
        <w:rPr>
          <w:rStyle w:val="StyleLatinCourierNewDarkRed"/>
        </w:rPr>
      </w:pPr>
      <w:r w:rsidRPr="00C72537">
        <w:rPr>
          <w:rStyle w:val="StyleLatinCourierNewDarkRed"/>
        </w:rPr>
        <w:t>[R1-ospf-1-area-0.0.0.0]authentication-mode md5</w:t>
      </w:r>
    </w:p>
    <w:p w:rsidR="008931D3" w:rsidRDefault="00C72537" w:rsidP="008931D3">
      <w:pPr>
        <w:pStyle w:val="TerminalDisplay"/>
        <w:rPr>
          <w:rStyle w:val="StyleLatinCourierNewDarkRed"/>
        </w:rPr>
      </w:pPr>
      <w:r w:rsidRPr="00C72537">
        <w:rPr>
          <w:rStyle w:val="StyleLatinCourierNewDarkRed"/>
        </w:rPr>
        <w:t>[R1-ospf-1-area-0.0.0.0]quit</w:t>
      </w:r>
    </w:p>
    <w:p w:rsidR="008931D3" w:rsidRDefault="00C72537" w:rsidP="008931D3">
      <w:pPr>
        <w:pStyle w:val="TerminalDisplay"/>
        <w:rPr>
          <w:rStyle w:val="StyleLatinCourierNewDarkRed"/>
        </w:rPr>
      </w:pPr>
      <w:r w:rsidRPr="00C72537">
        <w:rPr>
          <w:rStyle w:val="StyleLatinCourierNewDarkRed"/>
        </w:rPr>
        <w:t>[R1-ospf-1]quit</w:t>
      </w:r>
    </w:p>
    <w:p w:rsidR="008931D3" w:rsidRDefault="00C72537" w:rsidP="008931D3">
      <w:pPr>
        <w:pStyle w:val="TerminalDisplay"/>
        <w:rPr>
          <w:rStyle w:val="StyleLatinCourierNewDarkRed"/>
        </w:rPr>
      </w:pPr>
      <w:r w:rsidRPr="00C72537">
        <w:rPr>
          <w:rStyle w:val="StyleLatinCourierNewDarkRed"/>
        </w:rPr>
        <w:t xml:space="preserve">[R1]int gi 0/0/0                                                       </w:t>
      </w:r>
    </w:p>
    <w:p w:rsidR="008931D3" w:rsidRDefault="00C72537" w:rsidP="008931D3">
      <w:pPr>
        <w:pStyle w:val="TerminalDisplay"/>
        <w:rPr>
          <w:rStyle w:val="StyleLatinCourierNewDarkRed"/>
        </w:rPr>
      </w:pPr>
      <w:r w:rsidRPr="00C72537">
        <w:rPr>
          <w:rStyle w:val="StyleLatinCourierNewDarkRed"/>
        </w:rPr>
        <w:t xml:space="preserve">[R1-GigabitEthernet0/0/0]undo ospf authentication-mode simple  </w:t>
      </w:r>
    </w:p>
    <w:p w:rsidR="008919F8" w:rsidRPr="00924728" w:rsidRDefault="00C72537" w:rsidP="00924728">
      <w:pPr>
        <w:widowControl w:val="0"/>
        <w:autoSpaceDE w:val="0"/>
        <w:autoSpaceDN w:val="0"/>
        <w:adjustRightInd w:val="0"/>
      </w:pPr>
      <w:r w:rsidRPr="00C72537">
        <w:rPr>
          <w:rStyle w:val="StyleLatinCourierNewDarkRed"/>
        </w:rPr>
        <w:t>[R1-GigabitEthernet0/0/0]ospf authentication-mode md5 1 plain lifeisok</w:t>
      </w:r>
      <w:r w:rsidR="008919F8" w:rsidRPr="00825B80">
        <w:rPr>
          <w:lang w:val="zh-CN"/>
        </w:rPr>
        <w:t xml:space="preserve"> </w:t>
      </w:r>
    </w:p>
    <w:p w:rsidR="00C25762" w:rsidRDefault="00EC108B">
      <w:pPr>
        <w:pStyle w:val="Heading4"/>
        <w:rPr>
          <w:rStyle w:val="StyleBoldAccent2"/>
          <w:bCs/>
          <w:color w:val="0090C8"/>
        </w:rPr>
      </w:pPr>
      <w:r w:rsidRPr="00924728">
        <w:rPr>
          <w:rStyle w:val="StyleBoldAccent2"/>
          <w:b w:val="0"/>
          <w:bCs/>
          <w:color w:val="0090C8"/>
        </w:rPr>
        <w:t>Result</w:t>
      </w:r>
    </w:p>
    <w:p w:rsidR="008919F8" w:rsidRPr="00317F65" w:rsidRDefault="008919F8" w:rsidP="008919F8">
      <w:pPr>
        <w:widowControl w:val="0"/>
        <w:autoSpaceDE w:val="0"/>
        <w:autoSpaceDN w:val="0"/>
        <w:adjustRightInd w:val="0"/>
        <w:outlineLvl w:val="0"/>
        <w:rPr>
          <w:bCs/>
          <w:iCs/>
        </w:rPr>
      </w:pPr>
      <w:bookmarkStart w:id="213" w:name="_Toc333231606"/>
      <w:bookmarkStart w:id="214" w:name="_Toc333236913"/>
      <w:bookmarkStart w:id="215" w:name="_Toc333298392"/>
      <w:r w:rsidRPr="00317F65">
        <w:rPr>
          <w:bCs/>
          <w:iCs/>
        </w:rPr>
        <w:t>Verify the peer status</w:t>
      </w:r>
      <w:bookmarkEnd w:id="213"/>
      <w:bookmarkEnd w:id="214"/>
      <w:bookmarkEnd w:id="215"/>
      <w:r w:rsidR="0003722E">
        <w:rPr>
          <w:bCs/>
          <w:iCs/>
        </w:rPr>
        <w:t>.</w:t>
      </w:r>
    </w:p>
    <w:p w:rsidR="008931D3" w:rsidRDefault="00C72537" w:rsidP="008931D3">
      <w:pPr>
        <w:pStyle w:val="TerminalDisplay"/>
        <w:rPr>
          <w:rStyle w:val="StyleLatinCourierNewDarkRed"/>
        </w:rPr>
      </w:pPr>
      <w:r w:rsidRPr="00C72537">
        <w:rPr>
          <w:rStyle w:val="StyleLatinCourierNewDarkRed"/>
        </w:rPr>
        <w:t xml:space="preserve">&lt;R1&gt;disp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216" w:name="_Toc333231607"/>
      <w:bookmarkStart w:id="217" w:name="_Toc333236914"/>
      <w:bookmarkStart w:id="218" w:name="_Toc333298393"/>
      <w:r w:rsidRPr="00C72537">
        <w:rPr>
          <w:rStyle w:val="StyleLatinCourierNewDarkRed"/>
        </w:rPr>
        <w:t>OSPF Process 1 with Router ID 1.1.1.1</w:t>
      </w:r>
      <w:bookmarkEnd w:id="216"/>
      <w:bookmarkEnd w:id="217"/>
      <w:bookmarkEnd w:id="218"/>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8931D3" w:rsidRDefault="00C72537" w:rsidP="008931D3">
      <w:pPr>
        <w:pStyle w:val="TerminalDisplay"/>
        <w:rPr>
          <w:rStyle w:val="StyleLatinCourierNewDarkRed"/>
        </w:rPr>
      </w:pPr>
      <w:r w:rsidRPr="00C72537">
        <w:rPr>
          <w:rStyle w:val="StyleLatinCourierNewDarkRed"/>
        </w:rPr>
        <w:t xml:space="preserve"> 2.2.2.2         192.168.1.2     1    31         GE0/0/0       Full/DR</w:t>
      </w:r>
    </w:p>
    <w:p w:rsidR="008919F8" w:rsidRPr="00056ED1" w:rsidRDefault="008919F8" w:rsidP="008919F8">
      <w:pPr>
        <w:widowControl w:val="0"/>
        <w:autoSpaceDE w:val="0"/>
        <w:autoSpaceDN w:val="0"/>
        <w:adjustRightInd w:val="0"/>
        <w:rPr>
          <w:rStyle w:val="StyleLatinCourierNewDarkRed"/>
        </w:rPr>
      </w:pPr>
    </w:p>
    <w:p w:rsidR="00C25762" w:rsidRDefault="008919F8">
      <w:pPr>
        <w:widowControl w:val="0"/>
        <w:autoSpaceDE w:val="0"/>
        <w:autoSpaceDN w:val="0"/>
        <w:adjustRightInd w:val="0"/>
        <w:outlineLvl w:val="0"/>
      </w:pPr>
      <w:bookmarkStart w:id="219" w:name="_Toc333231608"/>
      <w:bookmarkStart w:id="220" w:name="_Toc333236915"/>
      <w:bookmarkStart w:id="221" w:name="_Toc333298394"/>
      <w:r w:rsidRPr="00317F65">
        <w:t>R1 has formed FULL neighbor relation with R2</w:t>
      </w:r>
      <w:r>
        <w:t>.</w:t>
      </w:r>
      <w:bookmarkEnd w:id="219"/>
      <w:bookmarkEnd w:id="220"/>
      <w:bookmarkEnd w:id="221"/>
    </w:p>
    <w:p w:rsidR="00C25762" w:rsidRDefault="008919F8">
      <w:pPr>
        <w:pStyle w:val="Heading3"/>
      </w:pPr>
      <w:bookmarkStart w:id="222" w:name="_Toc342565219"/>
      <w:r w:rsidRPr="00232CB7">
        <w:t xml:space="preserve">Problem 9: OSPF </w:t>
      </w:r>
      <w:r w:rsidR="009E1C1F">
        <w:t>a</w:t>
      </w:r>
      <w:r w:rsidR="009E1C1F" w:rsidRPr="00232CB7">
        <w:t>uthentication</w:t>
      </w:r>
      <w:r w:rsidRPr="00232CB7">
        <w:t>-key configured on both routers do not match</w:t>
      </w:r>
      <w:bookmarkEnd w:id="222"/>
    </w:p>
    <w:p w:rsidR="008919F8" w:rsidRDefault="005C3757" w:rsidP="008919F8">
      <w:pPr>
        <w:widowControl w:val="0"/>
        <w:autoSpaceDE w:val="0"/>
        <w:autoSpaceDN w:val="0"/>
        <w:adjustRightInd w:val="0"/>
      </w:pPr>
      <w:r>
        <w:t xml:space="preserve">MD5 authentication mode is enabled on R1 and R2, as shown in </w:t>
      </w:r>
      <w:fldSimple w:instr=" REF _Ref333759407 \r \h  \* MERGEFORMAT ">
        <w:r w:rsidR="00A03C65" w:rsidRPr="00A03C65">
          <w:rPr>
            <w:rStyle w:val="Reference-R0G144B200"/>
          </w:rPr>
          <w:t>Figure 10</w:t>
        </w:r>
      </w:fldSimple>
      <w:r>
        <w:t>.</w:t>
      </w:r>
    </w:p>
    <w:p w:rsidR="00C25762" w:rsidRDefault="005C3757">
      <w:pPr>
        <w:pStyle w:val="FigureDescription"/>
        <w:ind w:left="879" w:firstLine="0"/>
      </w:pPr>
      <w:bookmarkStart w:id="223" w:name="_Ref333759407"/>
      <w:r>
        <w:t>Authentication-key mismatch</w:t>
      </w:r>
      <w:bookmarkEnd w:id="223"/>
    </w:p>
    <w:p w:rsidR="008919F8" w:rsidRPr="00825B80" w:rsidRDefault="007D783A" w:rsidP="008919F8">
      <w:pPr>
        <w:widowControl w:val="0"/>
        <w:autoSpaceDE w:val="0"/>
        <w:autoSpaceDN w:val="0"/>
        <w:adjustRightInd w:val="0"/>
      </w:pPr>
      <w:r>
        <w:rPr>
          <w:noProof/>
          <w:lang w:eastAsia="en-US"/>
        </w:rPr>
        <w:drawing>
          <wp:inline distT="0" distB="0" distL="0" distR="0">
            <wp:extent cx="3514725" cy="1009650"/>
            <wp:effectExtent l="19050" t="0" r="9525" b="0"/>
            <wp:docPr id="238" name="Picture 237" descr="Figure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0.png"/>
                    <pic:cNvPicPr/>
                  </pic:nvPicPr>
                  <pic:blipFill>
                    <a:blip r:embed="rId24" cstate="print"/>
                    <a:stretch>
                      <a:fillRect/>
                    </a:stretch>
                  </pic:blipFill>
                  <pic:spPr>
                    <a:xfrm>
                      <a:off x="0" y="0"/>
                      <a:ext cx="3514725" cy="1009650"/>
                    </a:xfrm>
                    <a:prstGeom prst="rect">
                      <a:avLst/>
                    </a:prstGeom>
                  </pic:spPr>
                </pic:pic>
              </a:graphicData>
            </a:graphic>
          </wp:inline>
        </w:drawing>
      </w:r>
    </w:p>
    <w:p w:rsidR="008919F8" w:rsidRDefault="008919F8" w:rsidP="008919F8">
      <w:pPr>
        <w:widowControl w:val="0"/>
        <w:autoSpaceDE w:val="0"/>
        <w:autoSpaceDN w:val="0"/>
        <w:adjustRightInd w:val="0"/>
      </w:pPr>
    </w:p>
    <w:p w:rsidR="00474F51" w:rsidRDefault="00474F51" w:rsidP="008919F8">
      <w:pPr>
        <w:widowControl w:val="0"/>
        <w:autoSpaceDE w:val="0"/>
        <w:autoSpaceDN w:val="0"/>
        <w:adjustRightInd w:val="0"/>
      </w:pPr>
    </w:p>
    <w:p w:rsidR="008919F8" w:rsidRDefault="008919F8" w:rsidP="008919F8">
      <w:pPr>
        <w:widowControl w:val="0"/>
        <w:autoSpaceDE w:val="0"/>
        <w:autoSpaceDN w:val="0"/>
        <w:adjustRightInd w:val="0"/>
      </w:pPr>
      <w:r>
        <w:lastRenderedPageBreak/>
        <w:t>But the authentication key configured on R1 is different from R2. This is hindering the establishment of neighbor relation between R1 and R2.</w:t>
      </w:r>
    </w:p>
    <w:p w:rsidR="00C25762" w:rsidRDefault="00D2677B">
      <w:pPr>
        <w:pStyle w:val="Heading4"/>
        <w:rPr>
          <w:rStyle w:val="StyleBoldAccent2"/>
          <w:b w:val="0"/>
          <w:color w:val="0090C8"/>
        </w:rPr>
      </w:pPr>
      <w:bookmarkStart w:id="224" w:name="_Toc333231610"/>
      <w:bookmarkStart w:id="225" w:name="_Toc333236917"/>
      <w:bookmarkStart w:id="226" w:name="_Toc333298396"/>
      <w:r w:rsidRPr="007C64CB">
        <w:rPr>
          <w:rStyle w:val="StyleBoldAccent2"/>
          <w:b w:val="0"/>
          <w:bCs/>
          <w:color w:val="0090C8"/>
        </w:rPr>
        <w:t>Problem</w:t>
      </w:r>
    </w:p>
    <w:p w:rsidR="008919F8" w:rsidRPr="007C64CB" w:rsidRDefault="00C72537" w:rsidP="008919F8">
      <w:pPr>
        <w:widowControl w:val="0"/>
        <w:autoSpaceDE w:val="0"/>
        <w:autoSpaceDN w:val="0"/>
        <w:adjustRightInd w:val="0"/>
        <w:outlineLvl w:val="0"/>
        <w:rPr>
          <w:rStyle w:val="BoldText"/>
        </w:rPr>
      </w:pPr>
      <w:r w:rsidRPr="00C72537">
        <w:rPr>
          <w:rStyle w:val="BoldText"/>
        </w:rPr>
        <w:t>Neighbor table of R2 does not display R1 as its neighbor</w:t>
      </w:r>
      <w:bookmarkEnd w:id="224"/>
      <w:bookmarkEnd w:id="225"/>
      <w:bookmarkEnd w:id="226"/>
    </w:p>
    <w:p w:rsidR="008919F8" w:rsidRPr="00B962CE" w:rsidRDefault="00CD49E9" w:rsidP="008919F8">
      <w:pPr>
        <w:widowControl w:val="0"/>
        <w:autoSpaceDE w:val="0"/>
        <w:autoSpaceDN w:val="0"/>
        <w:adjustRightInd w:val="0"/>
        <w:outlineLvl w:val="0"/>
      </w:pPr>
      <w:bookmarkStart w:id="227" w:name="_Toc333231611"/>
      <w:bookmarkStart w:id="228" w:name="_Toc333236918"/>
      <w:bookmarkStart w:id="229" w:name="_Toc333298397"/>
      <w:r>
        <w:t>The</w:t>
      </w:r>
      <w:r w:rsidR="008919F8">
        <w:t xml:space="preserve"> neighbor table of R2</w:t>
      </w:r>
      <w:bookmarkEnd w:id="227"/>
      <w:bookmarkEnd w:id="228"/>
      <w:bookmarkEnd w:id="229"/>
      <w:r>
        <w:t xml:space="preserve"> is as follows:</w:t>
      </w:r>
    </w:p>
    <w:p w:rsidR="008919F8" w:rsidRPr="00056ED1" w:rsidRDefault="00C72537" w:rsidP="008919F8">
      <w:pPr>
        <w:widowControl w:val="0"/>
        <w:autoSpaceDE w:val="0"/>
        <w:autoSpaceDN w:val="0"/>
        <w:adjustRightInd w:val="0"/>
        <w:rPr>
          <w:rStyle w:val="StyleLatinCourierNewDarkRed"/>
        </w:rPr>
      </w:pPr>
      <w:r w:rsidRPr="00C72537">
        <w:rPr>
          <w:rStyle w:val="StyleLatinCourierNewDarkRed"/>
        </w:rPr>
        <w:t xml:space="preserve">&lt;R2&gt;disp ospf peer                                                         </w:t>
      </w:r>
    </w:p>
    <w:p w:rsidR="008919F8" w:rsidRPr="00056ED1" w:rsidRDefault="00C72537" w:rsidP="008919F8">
      <w:pPr>
        <w:widowControl w:val="0"/>
        <w:autoSpaceDE w:val="0"/>
        <w:autoSpaceDN w:val="0"/>
        <w:adjustRightInd w:val="0"/>
        <w:outlineLvl w:val="0"/>
        <w:rPr>
          <w:rStyle w:val="StyleLatinCourierNewDarkRed"/>
        </w:rPr>
      </w:pPr>
      <w:r w:rsidRPr="00C72537">
        <w:rPr>
          <w:rStyle w:val="StyleLatinCourierNewDarkRed"/>
        </w:rPr>
        <w:t xml:space="preserve">                   </w:t>
      </w:r>
      <w:bookmarkStart w:id="230" w:name="_Toc333231612"/>
      <w:bookmarkStart w:id="231" w:name="_Toc333236919"/>
      <w:bookmarkStart w:id="232" w:name="_Toc333298398"/>
      <w:r w:rsidRPr="00C72537">
        <w:rPr>
          <w:rStyle w:val="StyleLatinCourierNewDarkRed"/>
        </w:rPr>
        <w:t>OSPF Process 1 with Router ID 2.2.2.2</w:t>
      </w:r>
      <w:bookmarkEnd w:id="230"/>
      <w:bookmarkEnd w:id="231"/>
      <w:bookmarkEnd w:id="232"/>
      <w:r w:rsidRPr="00C72537">
        <w:rPr>
          <w:rStyle w:val="StyleLatinCourierNewDarkRed"/>
        </w:rPr>
        <w:t xml:space="preserve">                        </w:t>
      </w:r>
    </w:p>
    <w:p w:rsidR="008919F8" w:rsidRPr="00353726" w:rsidRDefault="00C72537" w:rsidP="00353726">
      <w:pPr>
        <w:widowControl w:val="0"/>
        <w:autoSpaceDE w:val="0"/>
        <w:autoSpaceDN w:val="0"/>
        <w:adjustRightInd w:val="0"/>
      </w:pPr>
      <w:r w:rsidRPr="00C72537">
        <w:rPr>
          <w:rStyle w:val="StyleLatinCourierNewDarkRed"/>
        </w:rPr>
        <w:t xml:space="preserve">                        Neighbor Brief Information  </w:t>
      </w:r>
    </w:p>
    <w:p w:rsidR="00C25762" w:rsidRDefault="008919F8">
      <w:pPr>
        <w:widowControl w:val="0"/>
        <w:autoSpaceDE w:val="0"/>
        <w:autoSpaceDN w:val="0"/>
        <w:adjustRightInd w:val="0"/>
        <w:outlineLvl w:val="0"/>
      </w:pPr>
      <w:bookmarkStart w:id="233" w:name="_Toc333231613"/>
      <w:bookmarkStart w:id="234" w:name="_Toc333236920"/>
      <w:bookmarkStart w:id="235" w:name="_Toc333298399"/>
      <w:r w:rsidRPr="00825B80">
        <w:rPr>
          <w:lang w:val="zh-CN"/>
        </w:rPr>
        <w:t xml:space="preserve">The </w:t>
      </w:r>
      <w:r w:rsidR="008931D3" w:rsidRPr="008931D3">
        <w:rPr>
          <w:b/>
          <w:lang w:val="zh-CN"/>
        </w:rPr>
        <w:t>display ospf peer</w:t>
      </w:r>
      <w:r w:rsidRPr="00825B80">
        <w:rPr>
          <w:lang w:val="zh-CN"/>
        </w:rPr>
        <w:t xml:space="preserve"> command at R2 shows an empty peer table.</w:t>
      </w:r>
      <w:bookmarkEnd w:id="233"/>
      <w:bookmarkEnd w:id="234"/>
      <w:bookmarkEnd w:id="235"/>
      <w:r w:rsidRPr="00825B80">
        <w:rPr>
          <w:lang w:val="zh-CN"/>
        </w:rPr>
        <w:t xml:space="preserve">   </w:t>
      </w:r>
    </w:p>
    <w:p w:rsidR="00C25762" w:rsidRDefault="00843D3E">
      <w:pPr>
        <w:pStyle w:val="Heading4"/>
        <w:rPr>
          <w:rStyle w:val="StyleBoldAccent2"/>
          <w:color w:val="0090C8"/>
        </w:rPr>
      </w:pPr>
      <w:bookmarkStart w:id="236" w:name="_Toc333231614"/>
      <w:bookmarkStart w:id="237" w:name="_Toc333236921"/>
      <w:bookmarkStart w:id="238" w:name="_Toc333298400"/>
      <w:r w:rsidRPr="007C64CB">
        <w:rPr>
          <w:rStyle w:val="StyleBoldAccent2"/>
          <w:b w:val="0"/>
          <w:bCs/>
          <w:color w:val="0090C8"/>
        </w:rPr>
        <w:t>Diagnosis</w:t>
      </w:r>
      <w:bookmarkEnd w:id="236"/>
      <w:bookmarkEnd w:id="237"/>
      <w:bookmarkEnd w:id="238"/>
    </w:p>
    <w:p w:rsidR="008919F8" w:rsidRPr="006B73AE" w:rsidRDefault="009D57D5" w:rsidP="008919F8">
      <w:pPr>
        <w:widowControl w:val="0"/>
        <w:autoSpaceDE w:val="0"/>
        <w:autoSpaceDN w:val="0"/>
        <w:adjustRightInd w:val="0"/>
        <w:outlineLvl w:val="0"/>
      </w:pPr>
      <w:bookmarkStart w:id="239" w:name="_Toc333231615"/>
      <w:bookmarkStart w:id="240" w:name="_Toc333236922"/>
      <w:bookmarkStart w:id="241" w:name="_Toc333298401"/>
      <w:r>
        <w:t>Check</w:t>
      </w:r>
      <w:r w:rsidR="008919F8" w:rsidRPr="00825B80">
        <w:rPr>
          <w:lang w:val="zh-CN"/>
        </w:rPr>
        <w:t xml:space="preserve"> the debug at R1</w:t>
      </w:r>
      <w:bookmarkEnd w:id="239"/>
      <w:bookmarkEnd w:id="240"/>
      <w:bookmarkEnd w:id="241"/>
      <w:r w:rsidR="006B73AE">
        <w:t>.</w:t>
      </w:r>
    </w:p>
    <w:p w:rsidR="008919F8" w:rsidRPr="00056ED1" w:rsidRDefault="00657C49" w:rsidP="008919F8">
      <w:pPr>
        <w:widowControl w:val="0"/>
        <w:autoSpaceDE w:val="0"/>
        <w:autoSpaceDN w:val="0"/>
        <w:adjustRightInd w:val="0"/>
        <w:rPr>
          <w:rStyle w:val="StyleLatinCourierNewDarkRed"/>
        </w:rPr>
      </w:pPr>
      <w:r w:rsidRPr="00657C49">
        <w:rPr>
          <w:rStyle w:val="StyleLatinCourierNewDarkRed"/>
        </w:rPr>
        <w:t xml:space="preserve">&lt;R1&gt;debug ospf event </w:t>
      </w:r>
    </w:p>
    <w:p w:rsidR="008919F8" w:rsidRDefault="00657C49" w:rsidP="009D57D5">
      <w:pPr>
        <w:widowControl w:val="0"/>
        <w:autoSpaceDE w:val="0"/>
        <w:autoSpaceDN w:val="0"/>
        <w:adjustRightInd w:val="0"/>
        <w:rPr>
          <w:b/>
          <w:bCs/>
        </w:rPr>
      </w:pPr>
      <w:r w:rsidRPr="00657C49">
        <w:rPr>
          <w:rStyle w:val="StyleLatinCourierNewDarkRed"/>
        </w:rPr>
        <w:t xml:space="preserve">  OSPF 1 :OSPF received packet with </w:t>
      </w:r>
      <w:r w:rsidRPr="00657C49">
        <w:rPr>
          <w:rStyle w:val="StyleLatinCourierNewDarkRed"/>
          <w:highlight w:val="lightGray"/>
        </w:rPr>
        <w:t>mismatch authentication key</w:t>
      </w:r>
      <w:r w:rsidRPr="00657C49">
        <w:rPr>
          <w:rStyle w:val="StyleLatinCourierNewDarkRed"/>
        </w:rPr>
        <w:t xml:space="preserve"> from interface GigabitEthernet0/0/0.</w:t>
      </w:r>
    </w:p>
    <w:p w:rsidR="008919F8" w:rsidRDefault="008919F8" w:rsidP="008919F8">
      <w:pPr>
        <w:widowControl w:val="0"/>
        <w:autoSpaceDE w:val="0"/>
        <w:autoSpaceDN w:val="0"/>
        <w:adjustRightInd w:val="0"/>
        <w:rPr>
          <w:bCs/>
        </w:rPr>
      </w:pPr>
      <w:r w:rsidRPr="00715CB3">
        <w:rPr>
          <w:bCs/>
        </w:rPr>
        <w:t xml:space="preserve">From the debug command </w:t>
      </w:r>
      <w:r w:rsidR="00AA0D3B">
        <w:rPr>
          <w:bCs/>
        </w:rPr>
        <w:t>you</w:t>
      </w:r>
      <w:r w:rsidR="00AA0D3B" w:rsidRPr="00715CB3">
        <w:rPr>
          <w:bCs/>
        </w:rPr>
        <w:t xml:space="preserve"> </w:t>
      </w:r>
      <w:r w:rsidRPr="00715CB3">
        <w:rPr>
          <w:bCs/>
        </w:rPr>
        <w:t>can determine that the authentication key configured on R2 is different from R1</w:t>
      </w:r>
      <w:r>
        <w:rPr>
          <w:bCs/>
        </w:rPr>
        <w:t>.</w:t>
      </w:r>
    </w:p>
    <w:p w:rsidR="008919F8" w:rsidRDefault="008919F8" w:rsidP="008919F8">
      <w:pPr>
        <w:widowControl w:val="0"/>
        <w:autoSpaceDE w:val="0"/>
        <w:autoSpaceDN w:val="0"/>
        <w:adjustRightInd w:val="0"/>
        <w:rPr>
          <w:bCs/>
        </w:rPr>
      </w:pPr>
      <w:r>
        <w:rPr>
          <w:bCs/>
        </w:rPr>
        <w:t xml:space="preserve">To verify this, </w:t>
      </w:r>
      <w:r w:rsidR="00AA0D3B">
        <w:rPr>
          <w:bCs/>
        </w:rPr>
        <w:t xml:space="preserve">you </w:t>
      </w:r>
      <w:r>
        <w:rPr>
          <w:bCs/>
        </w:rPr>
        <w:t xml:space="preserve">can also use the command </w:t>
      </w:r>
      <w:r w:rsidR="008931D3" w:rsidRPr="008931D3">
        <w:rPr>
          <w:b/>
        </w:rPr>
        <w:t>display ospf error</w:t>
      </w:r>
      <w:r>
        <w:rPr>
          <w:b/>
          <w:bCs/>
        </w:rPr>
        <w:t>.</w:t>
      </w:r>
      <w:r>
        <w:rPr>
          <w:bCs/>
        </w:rPr>
        <w:t xml:space="preserve"> This command </w:t>
      </w:r>
      <w:r w:rsidR="006B73AE">
        <w:rPr>
          <w:bCs/>
        </w:rPr>
        <w:t>displays</w:t>
      </w:r>
      <w:r>
        <w:rPr>
          <w:bCs/>
        </w:rPr>
        <w:t xml:space="preserve"> the number of error packets received.</w:t>
      </w:r>
    </w:p>
    <w:p w:rsidR="008931D3" w:rsidRDefault="00657C49" w:rsidP="008931D3">
      <w:pPr>
        <w:pStyle w:val="TerminalDisplay"/>
        <w:rPr>
          <w:rStyle w:val="StyleLatinCourierNewDarkRed"/>
        </w:rPr>
      </w:pPr>
      <w:r w:rsidRPr="00657C49">
        <w:rPr>
          <w:rStyle w:val="StyleLatinCourierNewDarkRed"/>
        </w:rPr>
        <w:t xml:space="preserve">&lt;R2&gt;disp ospf error                                                             </w:t>
      </w:r>
    </w:p>
    <w:p w:rsidR="008931D3" w:rsidRDefault="00657C49" w:rsidP="008931D3">
      <w:pPr>
        <w:pStyle w:val="TerminalDisplay"/>
        <w:rPr>
          <w:rStyle w:val="StyleLatinCourierNewDarkRed"/>
        </w:rPr>
      </w:pPr>
      <w:r w:rsidRPr="00657C49">
        <w:rPr>
          <w:rStyle w:val="StyleLatinCourierNewDarkRed"/>
        </w:rPr>
        <w:t xml:space="preserve">          </w:t>
      </w:r>
      <w:bookmarkStart w:id="242" w:name="_Toc333231616"/>
      <w:bookmarkStart w:id="243" w:name="_Toc333236923"/>
      <w:bookmarkStart w:id="244" w:name="_Toc333298402"/>
      <w:r w:rsidRPr="00657C49">
        <w:rPr>
          <w:rStyle w:val="StyleLatinCourierNewDarkRed"/>
        </w:rPr>
        <w:t>OSPF Process 1 with Router ID 2.2.2.2</w:t>
      </w:r>
      <w:bookmarkEnd w:id="242"/>
      <w:bookmarkEnd w:id="243"/>
      <w:bookmarkEnd w:id="244"/>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OSPF Packet Error Statistics                                 </w:t>
      </w:r>
    </w:p>
    <w:p w:rsidR="008931D3" w:rsidRDefault="00657C49" w:rsidP="008931D3">
      <w:pPr>
        <w:pStyle w:val="TerminalDisplay"/>
        <w:rPr>
          <w:rStyle w:val="StyleLatinCourierNewDarkRed"/>
        </w:rPr>
      </w:pPr>
      <w:r w:rsidRPr="00657C49">
        <w:rPr>
          <w:rStyle w:val="StyleLatinCourierNewDarkRed"/>
        </w:rPr>
        <w:t xml:space="preserve"> 0   : OSPF Router ID confusion      0   : OSPF bad packet                  </w:t>
      </w:r>
    </w:p>
    <w:p w:rsidR="008931D3" w:rsidRDefault="00657C49" w:rsidP="008931D3">
      <w:pPr>
        <w:pStyle w:val="TerminalDisplay"/>
        <w:rPr>
          <w:rStyle w:val="StyleLatinCourierNewDarkRed"/>
        </w:rPr>
      </w:pPr>
      <w:r w:rsidRPr="00657C49">
        <w:rPr>
          <w:rStyle w:val="StyleLatinCourierNewDarkRed"/>
        </w:rPr>
        <w:t xml:space="preserve"> 0   : OSPF bad version              0   : OSPF bad checksum                </w:t>
      </w:r>
    </w:p>
    <w:p w:rsidR="008931D3" w:rsidRDefault="00657C49" w:rsidP="008931D3">
      <w:pPr>
        <w:pStyle w:val="TerminalDisplay"/>
        <w:rPr>
          <w:rStyle w:val="StyleLatinCourierNewDarkRed"/>
        </w:rPr>
      </w:pPr>
      <w:r w:rsidRPr="00657C49">
        <w:rPr>
          <w:rStyle w:val="StyleLatinCourierNewDarkRed"/>
        </w:rPr>
        <w:t xml:space="preserve"> 0   : OSPF bad area ID              0   : OSPF drop on unnumbered interface</w:t>
      </w:r>
    </w:p>
    <w:p w:rsidR="008931D3" w:rsidRDefault="00657C49" w:rsidP="008931D3">
      <w:pPr>
        <w:pStyle w:val="TerminalDisplay"/>
        <w:rPr>
          <w:rStyle w:val="StyleLatinCourierNewDarkRed"/>
        </w:rPr>
      </w:pPr>
      <w:r w:rsidRPr="00657C49">
        <w:rPr>
          <w:rStyle w:val="StyleLatinCourierNewDarkRed"/>
        </w:rPr>
        <w:t xml:space="preserve"> 0   : OSPF bad virtual link         0   : OSPF bad authentication type     </w:t>
      </w:r>
    </w:p>
    <w:p w:rsidR="008931D3" w:rsidRDefault="00657C49" w:rsidP="008931D3">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 xml:space="preserve">16  : OSPF bad authentication key </w:t>
      </w:r>
      <w:r w:rsidRPr="00657C49">
        <w:rPr>
          <w:rStyle w:val="StyleLatinCourierNewDarkRed"/>
        </w:rPr>
        <w:t xml:space="preserve">  0   : OSPF packet too small            </w:t>
      </w:r>
    </w:p>
    <w:p w:rsidR="008931D3" w:rsidRDefault="00657C49" w:rsidP="008931D3">
      <w:pPr>
        <w:pStyle w:val="TerminalDisplay"/>
        <w:rPr>
          <w:rStyle w:val="StyleLatinCourierNewDarkRed"/>
        </w:rPr>
      </w:pPr>
      <w:r w:rsidRPr="00657C49">
        <w:rPr>
          <w:rStyle w:val="StyleLatinCourierNewDarkRed"/>
        </w:rPr>
        <w:t xml:space="preserve"> 0   : OSPF Neighbor state low       0   : OSPF transmit error              </w:t>
      </w:r>
    </w:p>
    <w:p w:rsidR="008931D3" w:rsidRDefault="00657C49" w:rsidP="008931D3">
      <w:pPr>
        <w:pStyle w:val="TerminalDisplay"/>
        <w:rPr>
          <w:rStyle w:val="StyleLatinCourierNewDarkRed"/>
        </w:rPr>
      </w:pPr>
      <w:r w:rsidRPr="00657C49">
        <w:rPr>
          <w:rStyle w:val="StyleLatinCourierNewDarkRed"/>
        </w:rPr>
        <w:t xml:space="preserve"> 0   : OSPF interface down           0   : OSPF unknown neighbor            </w:t>
      </w:r>
    </w:p>
    <w:p w:rsidR="008931D3" w:rsidRDefault="00657C49" w:rsidP="008931D3">
      <w:pPr>
        <w:pStyle w:val="TerminalDisplay"/>
        <w:rPr>
          <w:rStyle w:val="StyleLatinCourierNewDarkRed"/>
        </w:rPr>
      </w:pPr>
      <w:r w:rsidRPr="00657C49">
        <w:rPr>
          <w:rStyle w:val="StyleLatinCourierNewDarkRed"/>
        </w:rPr>
        <w:t xml:space="preserve"> 0   : HELLO: Netmask mismatch       0   : HELLO: Hello timer mismatch      </w:t>
      </w:r>
    </w:p>
    <w:p w:rsidR="008931D3" w:rsidRDefault="00657C49" w:rsidP="008931D3">
      <w:pPr>
        <w:pStyle w:val="TerminalDisplay"/>
        <w:rPr>
          <w:rStyle w:val="StyleLatinCourierNewDarkRed"/>
        </w:rPr>
      </w:pPr>
      <w:r w:rsidRPr="00657C49">
        <w:rPr>
          <w:rStyle w:val="StyleLatinCourierNewDarkRed"/>
        </w:rPr>
        <w:t xml:space="preserve"> 0   : HELLO: Dead timer mismatch    0     : HELLO: Extern option mismatch    </w:t>
      </w:r>
    </w:p>
    <w:p w:rsidR="008931D3" w:rsidRDefault="00657C49" w:rsidP="008931D3">
      <w:pPr>
        <w:pStyle w:val="TerminalDisplay"/>
        <w:rPr>
          <w:rStyle w:val="StyleLatinCourierNewDarkRed"/>
        </w:rPr>
      </w:pPr>
      <w:r w:rsidRPr="00657C49">
        <w:rPr>
          <w:rStyle w:val="StyleLatinCourierNewDarkRed"/>
        </w:rPr>
        <w:t xml:space="preserve"> 0   : HELLO: Neighbor unknown       0     : DD: MTU option mismatch          </w:t>
      </w:r>
    </w:p>
    <w:p w:rsidR="008931D3" w:rsidRDefault="00657C49" w:rsidP="008931D3">
      <w:pPr>
        <w:pStyle w:val="TerminalDisplay"/>
        <w:rPr>
          <w:rStyle w:val="StyleLatinCourierNewDarkRed"/>
        </w:rPr>
      </w:pPr>
      <w:r w:rsidRPr="00657C49">
        <w:rPr>
          <w:rStyle w:val="StyleLatinCourierNewDarkRed"/>
        </w:rPr>
        <w:t xml:space="preserve"> 0   : DD: Unknown LSA type          0     : DD: Extern option mismatch       </w:t>
      </w:r>
    </w:p>
    <w:p w:rsidR="008931D3" w:rsidRDefault="00657C49" w:rsidP="008931D3">
      <w:pPr>
        <w:pStyle w:val="TerminalDisplay"/>
        <w:rPr>
          <w:rStyle w:val="StyleLatinCourierNewDarkRed"/>
        </w:rPr>
      </w:pPr>
      <w:r w:rsidRPr="00657C49">
        <w:rPr>
          <w:rStyle w:val="StyleLatinCourierNewDarkRed"/>
        </w:rPr>
        <w:t xml:space="preserve"> 0   : LS ACK: Bad ack               0     : LS ACK: Unknown LSA type         </w:t>
      </w:r>
    </w:p>
    <w:p w:rsidR="008931D3" w:rsidRDefault="00657C49" w:rsidP="008931D3">
      <w:pPr>
        <w:pStyle w:val="TerminalDisplay"/>
        <w:rPr>
          <w:rStyle w:val="StyleLatinCourierNewDarkRed"/>
        </w:rPr>
      </w:pPr>
      <w:r w:rsidRPr="00657C49">
        <w:rPr>
          <w:rStyle w:val="StyleLatinCourierNewDarkRed"/>
        </w:rPr>
        <w:t xml:space="preserve"> 0   : LS REQ: Empty request         0     : LS REQ: Bad request              </w:t>
      </w:r>
    </w:p>
    <w:p w:rsidR="008931D3" w:rsidRDefault="00657C49" w:rsidP="008931D3">
      <w:pPr>
        <w:pStyle w:val="TerminalDisplay"/>
        <w:rPr>
          <w:rStyle w:val="StyleLatinCourierNewDarkRed"/>
        </w:rPr>
      </w:pPr>
      <w:r w:rsidRPr="00657C49">
        <w:rPr>
          <w:rStyle w:val="StyleLatinCourierNewDarkRed"/>
        </w:rPr>
        <w:t xml:space="preserve"> 0   : LS UPD: LSA checksum bad      0     : LS UPD: Received less recent LSA </w:t>
      </w:r>
    </w:p>
    <w:p w:rsidR="008931D3" w:rsidRDefault="00657C49" w:rsidP="008931D3">
      <w:pPr>
        <w:pStyle w:val="TerminalDisplay"/>
      </w:pPr>
      <w:r w:rsidRPr="00657C49">
        <w:rPr>
          <w:rStyle w:val="StyleLatinCourierNewDarkRed"/>
        </w:rPr>
        <w:t xml:space="preserve"> 0   : LS UPD: Unknown LSA type </w:t>
      </w:r>
      <w:r w:rsidRPr="00657C49">
        <w:t xml:space="preserve">  </w:t>
      </w:r>
    </w:p>
    <w:p w:rsidR="008919F8" w:rsidRDefault="008919F8" w:rsidP="008919F8">
      <w:pPr>
        <w:widowControl w:val="0"/>
        <w:autoSpaceDE w:val="0"/>
        <w:autoSpaceDN w:val="0"/>
        <w:adjustRightInd w:val="0"/>
        <w:rPr>
          <w:bCs/>
        </w:rPr>
      </w:pPr>
    </w:p>
    <w:p w:rsidR="008919F8" w:rsidRDefault="008919F8" w:rsidP="008919F8">
      <w:pPr>
        <w:widowControl w:val="0"/>
        <w:autoSpaceDE w:val="0"/>
        <w:autoSpaceDN w:val="0"/>
        <w:adjustRightInd w:val="0"/>
        <w:rPr>
          <w:bCs/>
        </w:rPr>
      </w:pPr>
      <w:r>
        <w:rPr>
          <w:bCs/>
        </w:rPr>
        <w:t>Now, check the OSPF and interface configuration on both R1 and R2 to verify the authentication mode configured.</w:t>
      </w:r>
    </w:p>
    <w:p w:rsidR="008931D3" w:rsidRDefault="00C72537" w:rsidP="008931D3">
      <w:pPr>
        <w:pStyle w:val="TerminalDisplay"/>
        <w:rPr>
          <w:rStyle w:val="StyleLatinCourierNewDarkRed"/>
        </w:rPr>
      </w:pPr>
      <w:bookmarkStart w:id="245" w:name="_Toc333231617"/>
      <w:bookmarkStart w:id="246" w:name="_Toc333236924"/>
      <w:bookmarkStart w:id="247" w:name="_Toc333298403"/>
      <w:r w:rsidRPr="00C72537">
        <w:rPr>
          <w:rStyle w:val="StyleLatinCourierNewDarkRed"/>
        </w:rPr>
        <w:t>&lt;R1&gt;display current-configuration</w:t>
      </w:r>
      <w:bookmarkEnd w:id="245"/>
      <w:bookmarkEnd w:id="246"/>
      <w:bookmarkEnd w:id="247"/>
    </w:p>
    <w:p w:rsidR="008931D3" w:rsidRDefault="00C72537" w:rsidP="008931D3">
      <w:pPr>
        <w:pStyle w:val="TerminalDisplay"/>
        <w:rPr>
          <w:rStyle w:val="StyleLatinCourierNewDarkRed"/>
        </w:rPr>
      </w:pPr>
      <w:r w:rsidRPr="00C72537">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lastRenderedPageBreak/>
        <w:t>#</w:t>
      </w:r>
    </w:p>
    <w:p w:rsidR="008931D3" w:rsidRDefault="00657C49" w:rsidP="008931D3">
      <w:pPr>
        <w:pStyle w:val="TerminalDisplay"/>
        <w:rPr>
          <w:rStyle w:val="StyleLatinCourierNewDarkRed"/>
        </w:rPr>
      </w:pPr>
      <w:r w:rsidRPr="00657C49">
        <w:rPr>
          <w:rStyle w:val="StyleLatinCourierNewDarkRed"/>
        </w:rPr>
        <w:t xml:space="preserve">interface GigabitEthernet0/0/0                                                </w:t>
      </w:r>
    </w:p>
    <w:p w:rsidR="008931D3" w:rsidRDefault="00657C49" w:rsidP="008931D3">
      <w:pPr>
        <w:pStyle w:val="TerminalDisplay"/>
        <w:rPr>
          <w:rStyle w:val="StyleLatinCourierNewDarkRed"/>
        </w:rPr>
      </w:pPr>
      <w:r w:rsidRPr="00657C49">
        <w:rPr>
          <w:rStyle w:val="StyleLatinCourierNewDarkRed"/>
        </w:rPr>
        <w:t xml:space="preserve">  ip address 192.168.1.1 255.255.255.0                                           </w:t>
      </w:r>
    </w:p>
    <w:p w:rsidR="008931D3" w:rsidRDefault="00C72537" w:rsidP="008931D3">
      <w:pPr>
        <w:pStyle w:val="TerminalDisplay"/>
        <w:rPr>
          <w:rStyle w:val="StyleLatinCourierNewDarkRed"/>
        </w:rPr>
      </w:pPr>
      <w:r w:rsidRPr="00C72537">
        <w:rPr>
          <w:rStyle w:val="StyleLatinCourierNewDarkRed"/>
        </w:rPr>
        <w:t xml:space="preserve">ospf timer hello 10                                                           </w:t>
      </w:r>
    </w:p>
    <w:p w:rsidR="008931D3" w:rsidRDefault="00C72537" w:rsidP="008931D3">
      <w:pPr>
        <w:pStyle w:val="TerminalDisplay"/>
      </w:pPr>
      <w:r w:rsidRPr="00C72537">
        <w:rPr>
          <w:rStyle w:val="StyleLatinCourierNewDarkRed"/>
        </w:rPr>
        <w:t xml:space="preserve"> ospf authentication-mode md5 1 cipher $c$3$1dieAInq4Fe6nABDX3NDGo96d+4tzLLlbIkVGo= </w:t>
      </w:r>
    </w:p>
    <w:p w:rsidR="008931D3" w:rsidRDefault="00C72537" w:rsidP="008931D3">
      <w:pPr>
        <w:pStyle w:val="TerminalDisplay"/>
        <w:rPr>
          <w:rStyle w:val="StyleLatinCourierNewDarkRed"/>
        </w:rPr>
      </w:pPr>
      <w:r w:rsidRPr="00C72537">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area 0.0.0.0                                                                   </w:t>
      </w:r>
    </w:p>
    <w:p w:rsidR="008931D3" w:rsidRDefault="00657C49" w:rsidP="008931D3">
      <w:pPr>
        <w:pStyle w:val="TerminalDisplay"/>
        <w:rPr>
          <w:rStyle w:val="StyleLatinCourierNewDarkRed"/>
        </w:rPr>
      </w:pPr>
      <w:r w:rsidRPr="00657C49">
        <w:rPr>
          <w:rStyle w:val="StyleLatinCourierNewDarkRed"/>
          <w:highlight w:val="lightGray"/>
        </w:rPr>
        <w:t>authentication-mode md5</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network 192.168.1.0 0.0.0.255</w:t>
      </w:r>
    </w:p>
    <w:p w:rsidR="008919F8" w:rsidRPr="00825B80" w:rsidRDefault="008919F8" w:rsidP="008919F8">
      <w:pPr>
        <w:widowControl w:val="0"/>
        <w:autoSpaceDE w:val="0"/>
        <w:autoSpaceDN w:val="0"/>
        <w:adjustRightInd w:val="0"/>
        <w:rPr>
          <w:lang w:val="zh-CN"/>
        </w:rPr>
      </w:pPr>
      <w:r w:rsidRPr="00825B80">
        <w:rPr>
          <w:lang w:val="zh-CN"/>
        </w:rPr>
        <w:t xml:space="preserve"> </w:t>
      </w:r>
    </w:p>
    <w:p w:rsidR="008919F8" w:rsidRDefault="008919F8" w:rsidP="008919F8">
      <w:pPr>
        <w:widowControl w:val="0"/>
        <w:autoSpaceDE w:val="0"/>
        <w:autoSpaceDN w:val="0"/>
        <w:adjustRightInd w:val="0"/>
        <w:outlineLvl w:val="0"/>
        <w:rPr>
          <w:bCs/>
        </w:rPr>
      </w:pPr>
      <w:bookmarkStart w:id="248" w:name="_Toc333231618"/>
      <w:bookmarkStart w:id="249" w:name="_Toc333236925"/>
      <w:bookmarkStart w:id="250" w:name="_Toc333298404"/>
      <w:r w:rsidRPr="00591C4F">
        <w:rPr>
          <w:bCs/>
        </w:rPr>
        <w:t>Similarly</w:t>
      </w:r>
      <w:r w:rsidR="006B73AE">
        <w:rPr>
          <w:bCs/>
        </w:rPr>
        <w:t>,</w:t>
      </w:r>
      <w:r w:rsidRPr="00591C4F">
        <w:rPr>
          <w:bCs/>
        </w:rPr>
        <w:t xml:space="preserve"> check the configuration on R2</w:t>
      </w:r>
      <w:r>
        <w:rPr>
          <w:bCs/>
        </w:rPr>
        <w:t>:</w:t>
      </w:r>
      <w:bookmarkEnd w:id="248"/>
      <w:bookmarkEnd w:id="249"/>
      <w:bookmarkEnd w:id="250"/>
    </w:p>
    <w:p w:rsidR="008931D3" w:rsidRDefault="00657C49" w:rsidP="008931D3">
      <w:pPr>
        <w:pStyle w:val="TerminalDisplay"/>
        <w:rPr>
          <w:rStyle w:val="StyleLatinCourierNewDarkRed"/>
        </w:rPr>
      </w:pPr>
      <w:r w:rsidRPr="00657C49">
        <w:rPr>
          <w:rStyle w:val="StyleLatinCourierNewDarkRed"/>
        </w:rPr>
        <w:t>&lt;R1&gt;display current-configuration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interface GigabitEthernet0/0                                                   </w:t>
      </w:r>
    </w:p>
    <w:p w:rsidR="008931D3" w:rsidRDefault="00C72537" w:rsidP="008931D3">
      <w:pPr>
        <w:pStyle w:val="TerminalDisplay"/>
        <w:rPr>
          <w:rStyle w:val="StyleLatinCourierNewDarkRed"/>
        </w:rPr>
      </w:pPr>
      <w:r w:rsidRPr="00C72537">
        <w:rPr>
          <w:rStyle w:val="StyleLatinCourierNewDarkRed"/>
        </w:rPr>
        <w:t xml:space="preserve"> port link-mode route                                                           </w:t>
      </w:r>
    </w:p>
    <w:p w:rsidR="008931D3" w:rsidRDefault="00C72537" w:rsidP="008931D3">
      <w:pPr>
        <w:pStyle w:val="TerminalDisplay"/>
        <w:rPr>
          <w:rStyle w:val="StyleLatinCourierNewDarkRed"/>
        </w:rPr>
      </w:pPr>
      <w:r w:rsidRPr="00C72537">
        <w:rPr>
          <w:rStyle w:val="StyleLatinCourierNewDarkRed"/>
        </w:rPr>
        <w:t xml:space="preserve">ip address 192.168.1.2 255.255.255.0                                           </w:t>
      </w:r>
    </w:p>
    <w:p w:rsidR="008931D3" w:rsidRDefault="00C72537" w:rsidP="008931D3">
      <w:pPr>
        <w:pStyle w:val="TerminalDisplay"/>
        <w:rPr>
          <w:rStyle w:val="StyleLatinCourierNewDarkRed"/>
        </w:rPr>
      </w:pPr>
      <w:r w:rsidRPr="00C72537">
        <w:rPr>
          <w:rStyle w:val="StyleLatinCourierNewDarkRed"/>
        </w:rPr>
        <w:t>ospf authentication-mode md5 1 cipher $c$3$tv66/d9bLGFLNw/bw3S/6V3jsYN0JEm2dafH</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area 0.0.0.0                                                                   </w:t>
      </w:r>
    </w:p>
    <w:p w:rsidR="008931D3" w:rsidRDefault="00C72537" w:rsidP="008931D3">
      <w:pPr>
        <w:pStyle w:val="TerminalDisplay"/>
        <w:rPr>
          <w:rStyle w:val="StyleLatinCourierNewDarkRed"/>
        </w:rPr>
      </w:pPr>
      <w:r w:rsidRPr="00C72537">
        <w:rPr>
          <w:rStyle w:val="StyleLatinCourierNewDarkRed"/>
          <w:highlight w:val="lightGray"/>
        </w:rPr>
        <w:t>authentication-mode md5</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network 192.168.1.0 0.0.0.255 </w:t>
      </w:r>
    </w:p>
    <w:p w:rsidR="008919F8" w:rsidRPr="00825B80" w:rsidRDefault="008919F8" w:rsidP="008919F8">
      <w:pPr>
        <w:widowControl w:val="0"/>
        <w:autoSpaceDE w:val="0"/>
        <w:autoSpaceDN w:val="0"/>
        <w:adjustRightInd w:val="0"/>
        <w:rPr>
          <w:lang w:val="zh-CN"/>
        </w:rPr>
      </w:pPr>
      <w:r w:rsidRPr="00825B80">
        <w:rPr>
          <w:lang w:val="zh-CN"/>
        </w:rPr>
        <w:t xml:space="preserve">  </w:t>
      </w:r>
    </w:p>
    <w:p w:rsidR="00C25762" w:rsidRDefault="008919F8">
      <w:pPr>
        <w:widowControl w:val="0"/>
        <w:autoSpaceDE w:val="0"/>
        <w:autoSpaceDN w:val="0"/>
        <w:adjustRightInd w:val="0"/>
        <w:outlineLvl w:val="0"/>
      </w:pPr>
      <w:bookmarkStart w:id="251" w:name="_Toc333231619"/>
      <w:bookmarkStart w:id="252" w:name="_Toc333236926"/>
      <w:bookmarkStart w:id="253" w:name="_Toc333298405"/>
      <w:r w:rsidRPr="00825B80">
        <w:rPr>
          <w:lang w:val="zh-CN"/>
        </w:rPr>
        <w:t xml:space="preserve">The configuration at both the ends shows that md5 authentication </w:t>
      </w:r>
      <w:r w:rsidR="006B73AE">
        <w:t>is</w:t>
      </w:r>
      <w:r w:rsidRPr="00825B80">
        <w:rPr>
          <w:lang w:val="zh-CN"/>
        </w:rPr>
        <w:t xml:space="preserve"> enabled.</w:t>
      </w:r>
      <w:bookmarkEnd w:id="251"/>
      <w:bookmarkEnd w:id="252"/>
      <w:bookmarkEnd w:id="253"/>
    </w:p>
    <w:p w:rsidR="00815C52" w:rsidRPr="00815C52" w:rsidRDefault="00815C52">
      <w:pPr>
        <w:widowControl w:val="0"/>
        <w:autoSpaceDE w:val="0"/>
        <w:autoSpaceDN w:val="0"/>
        <w:adjustRightInd w:val="0"/>
        <w:outlineLvl w:val="0"/>
        <w:rPr>
          <w:b/>
          <w:bCs/>
        </w:rPr>
      </w:pPr>
    </w:p>
    <w:p w:rsidR="00C25762" w:rsidRDefault="00EC108B">
      <w:pPr>
        <w:pStyle w:val="Heading4"/>
        <w:rPr>
          <w:rStyle w:val="StyleBoldAccent2"/>
          <w:bCs/>
          <w:color w:val="0090C8"/>
        </w:rPr>
      </w:pPr>
      <w:r w:rsidRPr="007C64CB">
        <w:rPr>
          <w:rStyle w:val="StyleBoldAccent2"/>
          <w:b w:val="0"/>
          <w:bCs/>
          <w:color w:val="0090C8"/>
        </w:rPr>
        <w:t>Resolution</w:t>
      </w:r>
    </w:p>
    <w:p w:rsidR="008919F8" w:rsidRDefault="008919F8" w:rsidP="009D57D5">
      <w:pPr>
        <w:widowControl w:val="0"/>
        <w:autoSpaceDE w:val="0"/>
        <w:autoSpaceDN w:val="0"/>
        <w:adjustRightInd w:val="0"/>
      </w:pPr>
      <w:r w:rsidRPr="00591C4F">
        <w:rPr>
          <w:bCs/>
          <w:lang w:val="zh-CN"/>
        </w:rPr>
        <w:t>Configure the same authentication key at both ends</w:t>
      </w:r>
      <w:r>
        <w:rPr>
          <w:bCs/>
        </w:rPr>
        <w:t>. The example configures a new key on R1 and R2.</w:t>
      </w:r>
    </w:p>
    <w:p w:rsidR="008919F8" w:rsidRDefault="009D57D5" w:rsidP="008919F8">
      <w:pPr>
        <w:widowControl w:val="0"/>
        <w:autoSpaceDE w:val="0"/>
        <w:autoSpaceDN w:val="0"/>
        <w:adjustRightInd w:val="0"/>
        <w:outlineLvl w:val="0"/>
      </w:pPr>
      <w:bookmarkStart w:id="254" w:name="_Toc333231621"/>
      <w:bookmarkStart w:id="255" w:name="_Toc333236928"/>
      <w:bookmarkStart w:id="256" w:name="_Toc333298407"/>
      <w:r>
        <w:t>The</w:t>
      </w:r>
      <w:r w:rsidR="008919F8">
        <w:t xml:space="preserve"> commands configured on R2</w:t>
      </w:r>
      <w:r>
        <w:t xml:space="preserve"> are</w:t>
      </w:r>
      <w:r w:rsidR="008919F8">
        <w:t>:</w:t>
      </w:r>
      <w:bookmarkEnd w:id="254"/>
      <w:bookmarkEnd w:id="255"/>
      <w:bookmarkEnd w:id="256"/>
    </w:p>
    <w:p w:rsidR="008931D3" w:rsidRDefault="00C72537" w:rsidP="008931D3">
      <w:pPr>
        <w:pStyle w:val="TerminalDisplay"/>
        <w:rPr>
          <w:rStyle w:val="StyleLatinCourierNewDarkRed"/>
        </w:rPr>
      </w:pPr>
      <w:r w:rsidRPr="00C72537">
        <w:rPr>
          <w:rStyle w:val="StyleLatinCourierNewDarkRed"/>
        </w:rPr>
        <w:t xml:space="preserve">[R2]int gi 0/0                       </w:t>
      </w:r>
    </w:p>
    <w:p w:rsidR="008931D3" w:rsidRDefault="00C72537" w:rsidP="008931D3">
      <w:pPr>
        <w:pStyle w:val="TerminalDisplay"/>
        <w:rPr>
          <w:rStyle w:val="StyleLatinCourierNewDarkRed"/>
        </w:rPr>
      </w:pPr>
      <w:r w:rsidRPr="00C72537">
        <w:rPr>
          <w:rStyle w:val="StyleLatinCourierNewDarkRed"/>
        </w:rPr>
        <w:t xml:space="preserve">[R2-GigabitEthernet0/0]ospf authentication-mode md5 1 hello  </w:t>
      </w:r>
    </w:p>
    <w:p w:rsidR="008919F8" w:rsidRPr="00591C4F" w:rsidRDefault="008919F8" w:rsidP="008919F8">
      <w:pPr>
        <w:widowControl w:val="0"/>
        <w:autoSpaceDE w:val="0"/>
        <w:autoSpaceDN w:val="0"/>
        <w:adjustRightInd w:val="0"/>
      </w:pPr>
      <w:r>
        <w:t>Below listed are the commands configured on R1:</w:t>
      </w:r>
    </w:p>
    <w:p w:rsidR="00E03B51" w:rsidRDefault="00C72537" w:rsidP="008931D3">
      <w:pPr>
        <w:pStyle w:val="TerminalDisplay"/>
        <w:rPr>
          <w:rStyle w:val="StyleLatinCourierNewDarkRed"/>
        </w:rPr>
      </w:pPr>
      <w:r w:rsidRPr="00C72537">
        <w:rPr>
          <w:rStyle w:val="StyleLatinCourierNewDarkRed"/>
        </w:rPr>
        <w:t xml:space="preserve">[R1]int gi 0/0/0                                                          </w:t>
      </w:r>
    </w:p>
    <w:p w:rsidR="008931D3" w:rsidRDefault="00C72537" w:rsidP="008931D3">
      <w:pPr>
        <w:pStyle w:val="TerminalDisplay"/>
        <w:rPr>
          <w:rStyle w:val="StyleLatinCourierNewDarkRed"/>
        </w:rPr>
      </w:pPr>
      <w:r w:rsidRPr="00C72537">
        <w:rPr>
          <w:rStyle w:val="StyleLatinCourierNewDarkRed"/>
        </w:rPr>
        <w:t xml:space="preserve">[R1-GigabitEthernet0/0/0]ospf authentication-mode md5 1 hello    </w:t>
      </w:r>
    </w:p>
    <w:p w:rsidR="008919F8" w:rsidRPr="00056ED1" w:rsidRDefault="008919F8" w:rsidP="008919F8">
      <w:pPr>
        <w:widowControl w:val="0"/>
        <w:autoSpaceDE w:val="0"/>
        <w:autoSpaceDN w:val="0"/>
        <w:adjustRightInd w:val="0"/>
        <w:rPr>
          <w:rStyle w:val="StyleBoldAccent2"/>
        </w:rPr>
      </w:pPr>
    </w:p>
    <w:p w:rsidR="00C25762" w:rsidRDefault="00EC108B">
      <w:pPr>
        <w:pStyle w:val="Heading4"/>
        <w:rPr>
          <w:rStyle w:val="StyleBoldAccent2"/>
          <w:color w:val="0090C8"/>
        </w:rPr>
      </w:pPr>
      <w:r w:rsidRPr="007C64CB">
        <w:rPr>
          <w:rStyle w:val="StyleBoldAccent2"/>
          <w:b w:val="0"/>
          <w:bCs/>
          <w:color w:val="0090C8"/>
        </w:rPr>
        <w:lastRenderedPageBreak/>
        <w:t>Result</w:t>
      </w:r>
    </w:p>
    <w:p w:rsidR="008919F8" w:rsidRPr="00591C4F" w:rsidRDefault="008919F8" w:rsidP="008919F8">
      <w:pPr>
        <w:widowControl w:val="0"/>
        <w:autoSpaceDE w:val="0"/>
        <w:autoSpaceDN w:val="0"/>
        <w:adjustRightInd w:val="0"/>
        <w:outlineLvl w:val="0"/>
      </w:pPr>
      <w:bookmarkStart w:id="257" w:name="_Toc333231623"/>
      <w:bookmarkStart w:id="258" w:name="_Toc333236930"/>
      <w:bookmarkStart w:id="259" w:name="_Toc333298409"/>
      <w:r>
        <w:t>V</w:t>
      </w:r>
      <w:r w:rsidRPr="00591C4F">
        <w:t>erify the peer status</w:t>
      </w:r>
      <w:r>
        <w:t>:</w:t>
      </w:r>
      <w:bookmarkEnd w:id="257"/>
      <w:bookmarkEnd w:id="258"/>
      <w:bookmarkEnd w:id="259"/>
    </w:p>
    <w:p w:rsidR="008931D3" w:rsidRDefault="00657C49" w:rsidP="008931D3">
      <w:pPr>
        <w:pStyle w:val="TerminalDisplay"/>
        <w:rPr>
          <w:rStyle w:val="StyleLatinCourierNewDarkRed"/>
        </w:rPr>
      </w:pPr>
      <w:r w:rsidRPr="00657C49">
        <w:rPr>
          <w:rStyle w:val="StyleLatinCourierNewDarkRed"/>
        </w:rPr>
        <w:t xml:space="preserve">[R1]disp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260" w:name="_Toc333231624"/>
      <w:bookmarkStart w:id="261" w:name="_Toc333236931"/>
      <w:bookmarkStart w:id="262" w:name="_Toc333298410"/>
      <w:r w:rsidRPr="00657C49">
        <w:rPr>
          <w:rStyle w:val="StyleLatinCourierNewDarkRed"/>
        </w:rPr>
        <w:t>OSPF Process 1 with Router ID 1.1.1.1</w:t>
      </w:r>
      <w:bookmarkEnd w:id="260"/>
      <w:bookmarkEnd w:id="261"/>
      <w:bookmarkEnd w:id="262"/>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pPr>
      <w:r w:rsidRPr="00657C49">
        <w:rPr>
          <w:rStyle w:val="StyleLatinCourierNewDarkRed"/>
        </w:rPr>
        <w:t xml:space="preserve"> 2.2.2.2         192.168.1.2     1    35         GE0/0/0       Full/DR </w:t>
      </w:r>
    </w:p>
    <w:p w:rsidR="00F81DE2" w:rsidRDefault="008919F8">
      <w:pPr>
        <w:pStyle w:val="Heading3"/>
      </w:pPr>
      <w:bookmarkStart w:id="263" w:name="_Toc342565220"/>
      <w:r w:rsidRPr="00232CB7">
        <w:t>Problem 10: OSPF interface configured as silent-interface</w:t>
      </w:r>
      <w:bookmarkEnd w:id="263"/>
    </w:p>
    <w:p w:rsidR="00F81DE2" w:rsidRDefault="0068773F">
      <w:r>
        <w:t>Two</w:t>
      </w:r>
      <w:r w:rsidR="005C3757">
        <w:t xml:space="preserve"> routers R1 and R3 </w:t>
      </w:r>
      <w:r w:rsidR="00AA0D3B">
        <w:t xml:space="preserve">are </w:t>
      </w:r>
      <w:r w:rsidR="005C3757">
        <w:t>running OSPF between them</w:t>
      </w:r>
      <w:r w:rsidR="00546284">
        <w:t>, as shown in</w:t>
      </w:r>
      <w:r w:rsidR="0027434A">
        <w:t xml:space="preserve"> </w:t>
      </w:r>
      <w:fldSimple w:instr=" REF _Ref333842501 \r \h  \* MERGEFORMAT ">
        <w:r w:rsidR="001B502D">
          <w:rPr>
            <w:rStyle w:val="Reference-R0G144B200"/>
          </w:rPr>
          <w:t>Figure 11</w:t>
        </w:r>
      </w:fldSimple>
      <w:r w:rsidR="005C3757">
        <w:t>.</w:t>
      </w:r>
    </w:p>
    <w:p w:rsidR="00F81DE2" w:rsidRDefault="005C3757">
      <w:pPr>
        <w:pStyle w:val="FigureDescription"/>
        <w:ind w:left="879" w:firstLine="0"/>
      </w:pPr>
      <w:bookmarkStart w:id="264" w:name="_Ref333842501"/>
      <w:r>
        <w:t>Interface configured as silent-interface</w:t>
      </w:r>
      <w:bookmarkEnd w:id="264"/>
    </w:p>
    <w:p w:rsidR="00474F51" w:rsidRPr="00474F51" w:rsidRDefault="00474F51" w:rsidP="00474F51"/>
    <w:p w:rsidR="008919F8" w:rsidRPr="00825B80" w:rsidRDefault="007D783A" w:rsidP="008919F8">
      <w:pPr>
        <w:widowControl w:val="0"/>
        <w:autoSpaceDE w:val="0"/>
        <w:autoSpaceDN w:val="0"/>
        <w:adjustRightInd w:val="0"/>
        <w:rPr>
          <w:b/>
          <w:bCs/>
        </w:rPr>
      </w:pPr>
      <w:r>
        <w:rPr>
          <w:noProof/>
          <w:lang w:eastAsia="en-US"/>
        </w:rPr>
        <w:drawing>
          <wp:inline distT="0" distB="0" distL="0" distR="0">
            <wp:extent cx="5697724" cy="1069675"/>
            <wp:effectExtent l="19050" t="0" r="0" b="0"/>
            <wp:docPr id="239" name="Picture 238" descr="Figure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1.png"/>
                    <pic:cNvPicPr/>
                  </pic:nvPicPr>
                  <pic:blipFill>
                    <a:blip r:embed="rId25" cstate="print"/>
                    <a:stretch>
                      <a:fillRect/>
                    </a:stretch>
                  </pic:blipFill>
                  <pic:spPr>
                    <a:xfrm>
                      <a:off x="0" y="0"/>
                      <a:ext cx="5699177" cy="1069948"/>
                    </a:xfrm>
                    <a:prstGeom prst="rect">
                      <a:avLst/>
                    </a:prstGeom>
                  </pic:spPr>
                </pic:pic>
              </a:graphicData>
            </a:graphic>
          </wp:inline>
        </w:drawing>
      </w:r>
    </w:p>
    <w:p w:rsidR="00F81DE2" w:rsidRDefault="008919F8">
      <w:r>
        <w:t>An interface configured as a silent-interface does not participate in the OSPF advertisements, that is, it never send</w:t>
      </w:r>
      <w:r w:rsidR="004D0A75">
        <w:t>s</w:t>
      </w:r>
      <w:r>
        <w:t xml:space="preserve"> or receive</w:t>
      </w:r>
      <w:r w:rsidR="004D0A75">
        <w:t>s</w:t>
      </w:r>
      <w:r>
        <w:t xml:space="preserve"> OSPF hellos. As a result</w:t>
      </w:r>
      <w:r w:rsidR="004D0A75">
        <w:t>,</w:t>
      </w:r>
      <w:r>
        <w:t xml:space="preserve"> no adjacency is formed on the interface.</w:t>
      </w:r>
    </w:p>
    <w:p w:rsidR="008919F8" w:rsidRDefault="008919F8" w:rsidP="009D3467">
      <w:pPr>
        <w:widowControl w:val="0"/>
        <w:autoSpaceDE w:val="0"/>
        <w:autoSpaceDN w:val="0"/>
        <w:adjustRightInd w:val="0"/>
      </w:pPr>
      <w:r>
        <w:t>If any of the interfaces are left configured as silent-interface, it never form</w:t>
      </w:r>
      <w:r w:rsidR="007E6EE4">
        <w:t>s</w:t>
      </w:r>
      <w:r>
        <w:t xml:space="preserve"> </w:t>
      </w:r>
      <w:r w:rsidR="000765C0">
        <w:t xml:space="preserve">a </w:t>
      </w:r>
      <w:r>
        <w:t>neighbor relation with the adjoining router. All the interfaces on R3 are included under silent-interface. As a result</w:t>
      </w:r>
      <w:r w:rsidR="007E6EE4">
        <w:t>,</w:t>
      </w:r>
      <w:r>
        <w:t xml:space="preserve"> R1 is not able to establish neighbor relationship with R3.</w:t>
      </w:r>
    </w:p>
    <w:p w:rsidR="003451D5" w:rsidRDefault="003451D5" w:rsidP="009D3467">
      <w:pPr>
        <w:widowControl w:val="0"/>
        <w:autoSpaceDE w:val="0"/>
        <w:autoSpaceDN w:val="0"/>
        <w:adjustRightInd w:val="0"/>
      </w:pPr>
    </w:p>
    <w:p w:rsidR="00F81DE2" w:rsidRDefault="00D2677B">
      <w:pPr>
        <w:pStyle w:val="Heading4"/>
        <w:rPr>
          <w:rStyle w:val="StyleBoldAccent2"/>
          <w:b w:val="0"/>
          <w:color w:val="0090C8"/>
        </w:rPr>
      </w:pPr>
      <w:bookmarkStart w:id="265" w:name="_Toc333231626"/>
      <w:bookmarkStart w:id="266" w:name="_Toc333236933"/>
      <w:bookmarkStart w:id="267" w:name="_Toc333298412"/>
      <w:r w:rsidRPr="009D3467">
        <w:rPr>
          <w:rStyle w:val="StyleBoldAccent2"/>
          <w:b w:val="0"/>
          <w:bCs/>
          <w:color w:val="0090C8"/>
        </w:rPr>
        <w:t>Problem</w:t>
      </w:r>
    </w:p>
    <w:p w:rsidR="008919F8" w:rsidRPr="009D3467" w:rsidRDefault="00657C49" w:rsidP="008919F8">
      <w:pPr>
        <w:widowControl w:val="0"/>
        <w:autoSpaceDE w:val="0"/>
        <w:autoSpaceDN w:val="0"/>
        <w:adjustRightInd w:val="0"/>
        <w:outlineLvl w:val="0"/>
        <w:rPr>
          <w:rStyle w:val="BoldText"/>
        </w:rPr>
      </w:pPr>
      <w:r w:rsidRPr="00657C49">
        <w:rPr>
          <w:rStyle w:val="BoldText"/>
        </w:rPr>
        <w:t>Neighbor table of R1 does not display R3 as its neighbor</w:t>
      </w:r>
      <w:bookmarkEnd w:id="265"/>
      <w:bookmarkEnd w:id="266"/>
      <w:bookmarkEnd w:id="267"/>
    </w:p>
    <w:p w:rsidR="008919F8" w:rsidRPr="00B962CE" w:rsidRDefault="007A4AD5" w:rsidP="008919F8">
      <w:pPr>
        <w:widowControl w:val="0"/>
        <w:autoSpaceDE w:val="0"/>
        <w:autoSpaceDN w:val="0"/>
        <w:adjustRightInd w:val="0"/>
        <w:outlineLvl w:val="0"/>
      </w:pPr>
      <w:bookmarkStart w:id="268" w:name="_Toc333231627"/>
      <w:bookmarkStart w:id="269" w:name="_Toc333236934"/>
      <w:bookmarkStart w:id="270" w:name="_Toc333298413"/>
      <w:r>
        <w:t>Listed below</w:t>
      </w:r>
      <w:r w:rsidR="008919F8">
        <w:t xml:space="preserve"> is the neighbor table of R1</w:t>
      </w:r>
      <w:r>
        <w:t>.</w:t>
      </w:r>
      <w:bookmarkEnd w:id="268"/>
      <w:bookmarkEnd w:id="269"/>
      <w:bookmarkEnd w:id="270"/>
    </w:p>
    <w:p w:rsidR="008931D3" w:rsidRDefault="00657C49" w:rsidP="008931D3">
      <w:pPr>
        <w:pStyle w:val="TerminalDisplay"/>
        <w:rPr>
          <w:rStyle w:val="StyleLatinCourierNewDarkRed"/>
        </w:rPr>
      </w:pPr>
      <w:r w:rsidRPr="00657C49">
        <w:rPr>
          <w:rStyle w:val="StyleLatinCourierNewDarkRed"/>
        </w:rPr>
        <w:t xml:space="preserve">&lt;R1&gt;disp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271" w:name="_Toc333231628"/>
      <w:bookmarkStart w:id="272" w:name="_Toc333236935"/>
      <w:bookmarkStart w:id="273" w:name="_Toc333298414"/>
      <w:r w:rsidRPr="00657C49">
        <w:rPr>
          <w:rStyle w:val="StyleLatinCourierNewDarkRed"/>
        </w:rPr>
        <w:t>OSPF Process 1 with Router ID 1.1.1.1</w:t>
      </w:r>
      <w:bookmarkEnd w:id="271"/>
      <w:bookmarkEnd w:id="272"/>
      <w:bookmarkEnd w:id="273"/>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rPr>
          <w:rStyle w:val="StyleLatinCourierNewDarkRed"/>
        </w:rPr>
      </w:pPr>
      <w:r w:rsidRPr="00657C49">
        <w:rPr>
          <w:rStyle w:val="StyleLatinCourierNewDarkRed"/>
        </w:rPr>
        <w:t xml:space="preserve"> 2.2.2.2         192.168.5.20    1    35         GE0/0/0       Full/DR   </w:t>
      </w:r>
    </w:p>
    <w:p w:rsidR="008919F8" w:rsidRPr="00825B80" w:rsidRDefault="008919F8" w:rsidP="008919F8">
      <w:pPr>
        <w:widowControl w:val="0"/>
        <w:autoSpaceDE w:val="0"/>
        <w:autoSpaceDN w:val="0"/>
        <w:adjustRightInd w:val="0"/>
        <w:rPr>
          <w:lang w:val="zh-CN"/>
        </w:rPr>
      </w:pPr>
    </w:p>
    <w:p w:rsidR="008919F8" w:rsidRDefault="008919F8" w:rsidP="009D3467">
      <w:pPr>
        <w:widowControl w:val="0"/>
        <w:autoSpaceDE w:val="0"/>
        <w:autoSpaceDN w:val="0"/>
        <w:adjustRightInd w:val="0"/>
      </w:pPr>
      <w:r>
        <w:t xml:space="preserve">The </w:t>
      </w:r>
      <w:r w:rsidR="008931D3" w:rsidRPr="008931D3">
        <w:rPr>
          <w:b/>
        </w:rPr>
        <w:t>display ospf peer</w:t>
      </w:r>
      <w:r w:rsidRPr="00AC71AD">
        <w:rPr>
          <w:b/>
        </w:rPr>
        <w:t xml:space="preserve"> </w:t>
      </w:r>
      <w:r w:rsidRPr="005E5DAE">
        <w:t>command</w:t>
      </w:r>
      <w:r w:rsidRPr="00AC71AD">
        <w:rPr>
          <w:b/>
        </w:rPr>
        <w:t xml:space="preserve"> </w:t>
      </w:r>
      <w:r>
        <w:t>on R1 shows that it has formed neighbor relation with R2 but has not formed any neighbor relation with R3.</w:t>
      </w:r>
    </w:p>
    <w:p w:rsidR="003451D5" w:rsidRDefault="003451D5" w:rsidP="009D3467">
      <w:pPr>
        <w:widowControl w:val="0"/>
        <w:autoSpaceDE w:val="0"/>
        <w:autoSpaceDN w:val="0"/>
        <w:adjustRightInd w:val="0"/>
      </w:pPr>
    </w:p>
    <w:p w:rsidR="00F81DE2" w:rsidRDefault="00843D3E">
      <w:pPr>
        <w:pStyle w:val="Heading4"/>
        <w:rPr>
          <w:rStyle w:val="StyleBoldAccent2"/>
          <w:color w:val="0090C8"/>
        </w:rPr>
      </w:pPr>
      <w:bookmarkStart w:id="274" w:name="_Toc333231629"/>
      <w:bookmarkStart w:id="275" w:name="_Toc333236936"/>
      <w:bookmarkStart w:id="276" w:name="_Toc333298415"/>
      <w:r w:rsidRPr="009D3467">
        <w:rPr>
          <w:rStyle w:val="StyleBoldAccent2"/>
          <w:b w:val="0"/>
          <w:bCs/>
          <w:color w:val="0090C8"/>
        </w:rPr>
        <w:t>Diagnosis</w:t>
      </w:r>
      <w:bookmarkEnd w:id="274"/>
      <w:bookmarkEnd w:id="275"/>
      <w:bookmarkEnd w:id="276"/>
    </w:p>
    <w:p w:rsidR="008919F8" w:rsidRDefault="008919F8" w:rsidP="008919F8">
      <w:pPr>
        <w:widowControl w:val="0"/>
        <w:autoSpaceDE w:val="0"/>
        <w:autoSpaceDN w:val="0"/>
        <w:adjustRightInd w:val="0"/>
        <w:outlineLvl w:val="0"/>
      </w:pPr>
      <w:bookmarkStart w:id="277" w:name="_Toc333231630"/>
      <w:bookmarkStart w:id="278" w:name="_Toc333236937"/>
      <w:bookmarkStart w:id="279" w:name="_Toc333298416"/>
      <w:r w:rsidRPr="00AC71AD">
        <w:t>Check the OSPF configuration on both R1 and R3</w:t>
      </w:r>
      <w:r>
        <w:t>:</w:t>
      </w:r>
      <w:bookmarkEnd w:id="277"/>
      <w:bookmarkEnd w:id="278"/>
      <w:bookmarkEnd w:id="279"/>
    </w:p>
    <w:p w:rsidR="006616AE" w:rsidRDefault="006616AE" w:rsidP="008919F8">
      <w:pPr>
        <w:widowControl w:val="0"/>
        <w:autoSpaceDE w:val="0"/>
        <w:autoSpaceDN w:val="0"/>
        <w:adjustRightInd w:val="0"/>
        <w:outlineLvl w:val="0"/>
      </w:pPr>
    </w:p>
    <w:p w:rsidR="008919F8" w:rsidRPr="005F7A83" w:rsidRDefault="00657C49" w:rsidP="008919F8">
      <w:pPr>
        <w:widowControl w:val="0"/>
        <w:autoSpaceDE w:val="0"/>
        <w:autoSpaceDN w:val="0"/>
        <w:adjustRightInd w:val="0"/>
        <w:outlineLvl w:val="0"/>
        <w:rPr>
          <w:rStyle w:val="BoldText"/>
        </w:rPr>
      </w:pPr>
      <w:bookmarkStart w:id="280" w:name="_Toc333231631"/>
      <w:bookmarkStart w:id="281" w:name="_Toc333236938"/>
      <w:bookmarkStart w:id="282" w:name="_Toc333298417"/>
      <w:r w:rsidRPr="00657C49">
        <w:rPr>
          <w:rStyle w:val="BoldText"/>
        </w:rPr>
        <w:lastRenderedPageBreak/>
        <w:t>For R1:</w:t>
      </w:r>
      <w:bookmarkEnd w:id="280"/>
      <w:bookmarkEnd w:id="281"/>
      <w:bookmarkEnd w:id="282"/>
    </w:p>
    <w:p w:rsidR="008931D3" w:rsidRDefault="00657C49" w:rsidP="008931D3">
      <w:pPr>
        <w:pStyle w:val="TerminalDisplay"/>
        <w:rPr>
          <w:rStyle w:val="StyleLatinCourierNewDarkRed"/>
        </w:rPr>
      </w:pPr>
      <w:r w:rsidRPr="00657C49">
        <w:rPr>
          <w:rStyle w:val="StyleLatinCourierNewDarkRed"/>
        </w:rPr>
        <w:t xml:space="preserve">&lt;R1&gt;disp current-configuration | begin ospf                                     </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network 192.168.0.0 0.0.255.255 </w:t>
      </w:r>
    </w:p>
    <w:p w:rsidR="008931D3" w:rsidRDefault="00657C49" w:rsidP="008931D3">
      <w:pPr>
        <w:pStyle w:val="TerminalDisplay"/>
        <w:rPr>
          <w:b/>
          <w:lang w:val="zh-CN"/>
        </w:rPr>
      </w:pPr>
      <w:r w:rsidRPr="00657C49">
        <w:rPr>
          <w:rStyle w:val="StyleLatinCourierNewDarkRed"/>
        </w:rPr>
        <w:t xml:space="preserve">  </w:t>
      </w:r>
      <w:r w:rsidRPr="00657C49">
        <w:rPr>
          <w:rStyle w:val="StyleLatinCourierNewDarkRed"/>
        </w:rPr>
        <w:tab/>
      </w:r>
    </w:p>
    <w:p w:rsidR="008919F8" w:rsidRPr="005F7A83" w:rsidRDefault="00657C49" w:rsidP="008919F8">
      <w:pPr>
        <w:widowControl w:val="0"/>
        <w:autoSpaceDE w:val="0"/>
        <w:autoSpaceDN w:val="0"/>
        <w:adjustRightInd w:val="0"/>
        <w:outlineLvl w:val="0"/>
        <w:rPr>
          <w:rStyle w:val="BoldText"/>
        </w:rPr>
      </w:pPr>
      <w:bookmarkStart w:id="283" w:name="_Toc333231632"/>
      <w:bookmarkStart w:id="284" w:name="_Toc333236939"/>
      <w:bookmarkStart w:id="285" w:name="_Toc333298418"/>
      <w:r w:rsidRPr="00657C49">
        <w:rPr>
          <w:rStyle w:val="BoldText"/>
        </w:rPr>
        <w:t>For R3:</w:t>
      </w:r>
      <w:bookmarkEnd w:id="283"/>
      <w:bookmarkEnd w:id="284"/>
      <w:bookmarkEnd w:id="285"/>
    </w:p>
    <w:p w:rsidR="008931D3" w:rsidRDefault="00657C49" w:rsidP="008931D3">
      <w:pPr>
        <w:pStyle w:val="TerminalDisplay"/>
        <w:rPr>
          <w:rStyle w:val="StyleLatinCourierNewDarkRed"/>
        </w:rPr>
      </w:pPr>
      <w:r w:rsidRPr="00657C49">
        <w:rPr>
          <w:rStyle w:val="StyleLatinCourierNewDarkRed"/>
        </w:rPr>
        <w:t xml:space="preserve">&lt;R3&gt;disp current-configuration | begin ospf                                     </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silent-interface all</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pPr>
      <w:r w:rsidRPr="00657C49">
        <w:rPr>
          <w:rStyle w:val="StyleLatinCourierNewDarkRed"/>
        </w:rPr>
        <w:t xml:space="preserve">  network 192.168.0.0 0.0.3.255     </w:t>
      </w:r>
    </w:p>
    <w:p w:rsidR="008919F8" w:rsidRDefault="008919F8" w:rsidP="009D3467">
      <w:pPr>
        <w:widowControl w:val="0"/>
        <w:autoSpaceDE w:val="0"/>
        <w:autoSpaceDN w:val="0"/>
        <w:adjustRightInd w:val="0"/>
      </w:pPr>
      <w:r w:rsidRPr="00825B80">
        <w:rPr>
          <w:lang w:val="zh-CN"/>
        </w:rPr>
        <w:t>The display current con</w:t>
      </w:r>
      <w:r>
        <w:rPr>
          <w:lang w:val="zh-CN"/>
        </w:rPr>
        <w:t>fig command shows that</w:t>
      </w:r>
      <w:r w:rsidR="008A0F08">
        <w:t xml:space="preserve"> the</w:t>
      </w:r>
      <w:r>
        <w:rPr>
          <w:lang w:val="zh-CN"/>
        </w:rPr>
        <w:t xml:space="preserve"> </w:t>
      </w:r>
      <w:r w:rsidRPr="00825B80">
        <w:rPr>
          <w:b/>
          <w:bCs/>
          <w:lang w:val="zh-CN"/>
        </w:rPr>
        <w:t>silent-interface all</w:t>
      </w:r>
      <w:r>
        <w:t xml:space="preserve"> command</w:t>
      </w:r>
      <w:r w:rsidRPr="00825B80">
        <w:rPr>
          <w:lang w:val="zh-CN"/>
        </w:rPr>
        <w:t xml:space="preserve"> has been </w:t>
      </w:r>
      <w:r>
        <w:t>configured on R3.</w:t>
      </w:r>
      <w:r w:rsidRPr="00825B80">
        <w:rPr>
          <w:lang w:val="zh-CN"/>
        </w:rPr>
        <w:t xml:space="preserve">  </w:t>
      </w:r>
    </w:p>
    <w:p w:rsidR="006616AE" w:rsidRPr="006616AE" w:rsidRDefault="006616AE" w:rsidP="009D3467">
      <w:pPr>
        <w:widowControl w:val="0"/>
        <w:autoSpaceDE w:val="0"/>
        <w:autoSpaceDN w:val="0"/>
        <w:adjustRightInd w:val="0"/>
        <w:rPr>
          <w:rStyle w:val="StyleBoldAccent2"/>
        </w:rPr>
      </w:pPr>
    </w:p>
    <w:p w:rsidR="00F81DE2" w:rsidRDefault="00EC108B">
      <w:pPr>
        <w:pStyle w:val="Heading4"/>
        <w:rPr>
          <w:rStyle w:val="StyleBoldAccent2"/>
          <w:bCs/>
          <w:color w:val="0090C8"/>
        </w:rPr>
      </w:pPr>
      <w:r w:rsidRPr="009D3467">
        <w:rPr>
          <w:rStyle w:val="StyleBoldAccent2"/>
          <w:b w:val="0"/>
          <w:bCs/>
          <w:color w:val="0090C8"/>
        </w:rPr>
        <w:t>Resolution</w:t>
      </w:r>
    </w:p>
    <w:p w:rsidR="008A0F08" w:rsidRDefault="008919F8" w:rsidP="008919F8">
      <w:pPr>
        <w:widowControl w:val="0"/>
        <w:autoSpaceDE w:val="0"/>
        <w:autoSpaceDN w:val="0"/>
        <w:adjustRightInd w:val="0"/>
        <w:outlineLvl w:val="0"/>
        <w:rPr>
          <w:bCs/>
        </w:rPr>
      </w:pPr>
      <w:bookmarkStart w:id="286" w:name="_Toc333231634"/>
      <w:bookmarkStart w:id="287" w:name="_Toc333236941"/>
      <w:bookmarkStart w:id="288" w:name="_Toc333298420"/>
      <w:r w:rsidRPr="00AC71AD">
        <w:rPr>
          <w:bCs/>
          <w:lang w:val="zh-CN"/>
        </w:rPr>
        <w:t>Remove interface gi 0/0 from silent-interface</w:t>
      </w:r>
      <w:r>
        <w:rPr>
          <w:bCs/>
        </w:rPr>
        <w:t xml:space="preserve">. </w:t>
      </w:r>
    </w:p>
    <w:p w:rsidR="008919F8" w:rsidRPr="00825B80" w:rsidRDefault="008A0F08" w:rsidP="00956899">
      <w:pPr>
        <w:widowControl w:val="0"/>
        <w:autoSpaceDE w:val="0"/>
        <w:autoSpaceDN w:val="0"/>
        <w:adjustRightInd w:val="0"/>
        <w:outlineLvl w:val="0"/>
      </w:pPr>
      <w:r>
        <w:rPr>
          <w:bCs/>
        </w:rPr>
        <w:t>Listed below</w:t>
      </w:r>
      <w:r w:rsidR="008919F8">
        <w:rPr>
          <w:bCs/>
        </w:rPr>
        <w:t xml:space="preserve"> are the commands configured on R3</w:t>
      </w:r>
      <w:r w:rsidR="00956899">
        <w:t>.</w:t>
      </w:r>
      <w:bookmarkEnd w:id="286"/>
      <w:bookmarkEnd w:id="287"/>
      <w:bookmarkEnd w:id="288"/>
    </w:p>
    <w:p w:rsidR="008931D3" w:rsidRDefault="00657C49" w:rsidP="008931D3">
      <w:pPr>
        <w:pStyle w:val="TerminalDisplay"/>
        <w:rPr>
          <w:rStyle w:val="StyleLatinCourierNewDarkRed"/>
        </w:rPr>
      </w:pPr>
      <w:r w:rsidRPr="00657C49">
        <w:rPr>
          <w:rStyle w:val="StyleLatinCourierNewDarkRed"/>
        </w:rPr>
        <w:t xml:space="preserve">[R3]ospf 1                                                               </w:t>
      </w:r>
    </w:p>
    <w:p w:rsidR="008919F8" w:rsidRPr="00056ED1" w:rsidRDefault="00657C49" w:rsidP="009D3467">
      <w:pPr>
        <w:widowControl w:val="0"/>
        <w:autoSpaceDE w:val="0"/>
        <w:autoSpaceDN w:val="0"/>
        <w:adjustRightInd w:val="0"/>
        <w:rPr>
          <w:rStyle w:val="StyleBoldAccent2"/>
        </w:rPr>
      </w:pPr>
      <w:r w:rsidRPr="00657C49">
        <w:rPr>
          <w:rStyle w:val="StyleLatinCourierNewDarkRed"/>
        </w:rPr>
        <w:t xml:space="preserve">[R3-ospf-1]undo silent-interface gi 0/0 </w:t>
      </w:r>
    </w:p>
    <w:p w:rsidR="00F81DE2" w:rsidRDefault="00EC108B">
      <w:pPr>
        <w:pStyle w:val="Heading4"/>
        <w:rPr>
          <w:rStyle w:val="StyleBoldAccent2"/>
          <w:color w:val="0090C8"/>
        </w:rPr>
      </w:pPr>
      <w:r w:rsidRPr="009D3467">
        <w:rPr>
          <w:rStyle w:val="StyleBoldAccent2"/>
          <w:b w:val="0"/>
          <w:bCs/>
          <w:color w:val="0090C8"/>
        </w:rPr>
        <w:t>Result</w:t>
      </w:r>
    </w:p>
    <w:p w:rsidR="008919F8" w:rsidRPr="00A334C9" w:rsidRDefault="008919F8" w:rsidP="008919F8">
      <w:pPr>
        <w:widowControl w:val="0"/>
        <w:autoSpaceDE w:val="0"/>
        <w:autoSpaceDN w:val="0"/>
        <w:adjustRightInd w:val="0"/>
      </w:pPr>
      <w:r>
        <w:t>Verify the OSPF peer status.</w:t>
      </w:r>
    </w:p>
    <w:p w:rsidR="008931D3" w:rsidRDefault="00657C49" w:rsidP="008931D3">
      <w:pPr>
        <w:pStyle w:val="TerminalDisplay"/>
        <w:rPr>
          <w:rStyle w:val="StyleLatinCourierNewDarkRed"/>
        </w:rPr>
      </w:pPr>
      <w:r w:rsidRPr="00657C49">
        <w:rPr>
          <w:rStyle w:val="StyleLatinCourierNewDarkRed"/>
        </w:rPr>
        <w:t xml:space="preserve">[R3]disp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289" w:name="_Toc333231636"/>
      <w:bookmarkStart w:id="290" w:name="_Toc333236943"/>
      <w:bookmarkStart w:id="291" w:name="_Toc333298422"/>
      <w:r w:rsidRPr="00657C49">
        <w:rPr>
          <w:rStyle w:val="StyleLatinCourierNewDarkRed"/>
        </w:rPr>
        <w:t>OSPF Process 1 with Router ID 3.3.3.3</w:t>
      </w:r>
      <w:bookmarkEnd w:id="289"/>
      <w:bookmarkEnd w:id="290"/>
      <w:bookmarkEnd w:id="291"/>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19F8" w:rsidRDefault="00657C49" w:rsidP="005F7A83">
      <w:pPr>
        <w:widowControl w:val="0"/>
        <w:autoSpaceDE w:val="0"/>
        <w:autoSpaceDN w:val="0"/>
        <w:adjustRightInd w:val="0"/>
      </w:pPr>
      <w:r w:rsidRPr="00657C49">
        <w:rPr>
          <w:rStyle w:val="StyleLatinCourierNewDarkRed"/>
        </w:rPr>
        <w:t xml:space="preserve"> 1.1.1.1         192.168.3.11    1    40         GE0/0        Full/BDR</w:t>
      </w:r>
      <w:r w:rsidR="008919F8" w:rsidRPr="00825B80">
        <w:rPr>
          <w:lang w:val="zh-CN"/>
        </w:rPr>
        <w:t xml:space="preserve"> </w:t>
      </w:r>
    </w:p>
    <w:p w:rsidR="00F81DE2" w:rsidRDefault="008919F8">
      <w:pPr>
        <w:widowControl w:val="0"/>
        <w:autoSpaceDE w:val="0"/>
        <w:autoSpaceDN w:val="0"/>
        <w:adjustRightInd w:val="0"/>
        <w:outlineLvl w:val="0"/>
      </w:pPr>
      <w:bookmarkStart w:id="292" w:name="_Toc333231637"/>
      <w:bookmarkStart w:id="293" w:name="_Toc333236944"/>
      <w:bookmarkStart w:id="294" w:name="_Toc333298423"/>
      <w:r>
        <w:t>R3 has formed successful neighbor relation with R1.</w:t>
      </w:r>
      <w:bookmarkEnd w:id="292"/>
      <w:bookmarkEnd w:id="293"/>
      <w:bookmarkEnd w:id="294"/>
      <w:r w:rsidRPr="00825B80">
        <w:rPr>
          <w:lang w:val="zh-CN"/>
        </w:rPr>
        <w:t xml:space="preserve"> </w:t>
      </w:r>
    </w:p>
    <w:p w:rsidR="00F81DE2" w:rsidRDefault="008919F8">
      <w:pPr>
        <w:pStyle w:val="Heading3"/>
      </w:pPr>
      <w:bookmarkStart w:id="295" w:name="_Toc342565221"/>
      <w:r w:rsidRPr="00232CB7">
        <w:t xml:space="preserve">Problem 11: ACL is blocking OSPF </w:t>
      </w:r>
      <w:r w:rsidR="00EB67E3">
        <w:t>traffic</w:t>
      </w:r>
      <w:bookmarkEnd w:id="295"/>
    </w:p>
    <w:p w:rsidR="00F81DE2" w:rsidRDefault="003A6B15">
      <w:r>
        <w:t>A</w:t>
      </w:r>
      <w:r w:rsidR="00546284">
        <w:t>n ACL is configured on both R1 and R3, which denies all the IP packets from flowing between R1and R3, as shown in</w:t>
      </w:r>
      <w:r w:rsidR="00C26B91">
        <w:t xml:space="preserve"> </w:t>
      </w:r>
      <w:fldSimple w:instr=" REF _Ref333842538 \r \h  \* MERGEFORMAT ">
        <w:r w:rsidR="001B502D">
          <w:rPr>
            <w:rStyle w:val="Reference-R0G144B200"/>
          </w:rPr>
          <w:t>Figure 12</w:t>
        </w:r>
      </w:fldSimple>
      <w:r w:rsidR="00546284">
        <w:t>.</w:t>
      </w:r>
    </w:p>
    <w:p w:rsidR="00F81DE2" w:rsidRDefault="00546284">
      <w:pPr>
        <w:pStyle w:val="FigureDescription"/>
        <w:ind w:left="879" w:firstLine="0"/>
      </w:pPr>
      <w:bookmarkStart w:id="296" w:name="_Ref333842538"/>
      <w:r>
        <w:t>ACL blocking OSPF packets</w:t>
      </w:r>
      <w:bookmarkEnd w:id="296"/>
    </w:p>
    <w:p w:rsidR="008919F8" w:rsidRPr="00825B80" w:rsidRDefault="007D783A" w:rsidP="008919F8">
      <w:pPr>
        <w:widowControl w:val="0"/>
        <w:autoSpaceDE w:val="0"/>
        <w:autoSpaceDN w:val="0"/>
        <w:adjustRightInd w:val="0"/>
      </w:pPr>
      <w:r>
        <w:rPr>
          <w:noProof/>
          <w:lang w:eastAsia="en-US"/>
        </w:rPr>
        <w:drawing>
          <wp:inline distT="0" distB="0" distL="0" distR="0">
            <wp:extent cx="5681106" cy="1020351"/>
            <wp:effectExtent l="19050" t="0" r="0" b="0"/>
            <wp:docPr id="240" name="Picture 239" descr="Figure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2.png"/>
                    <pic:cNvPicPr/>
                  </pic:nvPicPr>
                  <pic:blipFill>
                    <a:blip r:embed="rId25" cstate="print"/>
                    <a:stretch>
                      <a:fillRect/>
                    </a:stretch>
                  </pic:blipFill>
                  <pic:spPr>
                    <a:xfrm>
                      <a:off x="0" y="0"/>
                      <a:ext cx="5690141" cy="1021974"/>
                    </a:xfrm>
                    <a:prstGeom prst="rect">
                      <a:avLst/>
                    </a:prstGeom>
                  </pic:spPr>
                </pic:pic>
              </a:graphicData>
            </a:graphic>
          </wp:inline>
        </w:drawing>
      </w:r>
    </w:p>
    <w:p w:rsidR="008919F8" w:rsidRPr="00056ED1" w:rsidRDefault="008919F8" w:rsidP="00EA5259">
      <w:pPr>
        <w:widowControl w:val="0"/>
        <w:autoSpaceDE w:val="0"/>
        <w:autoSpaceDN w:val="0"/>
        <w:adjustRightInd w:val="0"/>
        <w:rPr>
          <w:rStyle w:val="StyleBoldAccent2"/>
        </w:rPr>
      </w:pPr>
      <w:r>
        <w:t>Incorrect ACL configurations can end up blocking wanted traffic. As a result</w:t>
      </w:r>
      <w:r w:rsidR="003A6B15">
        <w:t>,</w:t>
      </w:r>
      <w:r>
        <w:t xml:space="preserve"> R1 and R3 are not able to form a neighbor relationship.</w:t>
      </w:r>
    </w:p>
    <w:p w:rsidR="00F81DE2" w:rsidRDefault="00EA5259">
      <w:pPr>
        <w:pStyle w:val="Heading4"/>
        <w:rPr>
          <w:rStyle w:val="StyleBoldAccent2"/>
          <w:b w:val="0"/>
          <w:color w:val="0090C8"/>
        </w:rPr>
      </w:pPr>
      <w:bookmarkStart w:id="297" w:name="_Toc333231639"/>
      <w:bookmarkStart w:id="298" w:name="_Toc333236946"/>
      <w:bookmarkStart w:id="299" w:name="_Toc333298425"/>
      <w:r w:rsidRPr="00EA5259">
        <w:rPr>
          <w:rStyle w:val="StyleBoldAccent2"/>
          <w:b w:val="0"/>
          <w:bCs/>
          <w:color w:val="0090C8"/>
        </w:rPr>
        <w:lastRenderedPageBreak/>
        <w:t>Problem</w:t>
      </w:r>
    </w:p>
    <w:p w:rsidR="008919F8" w:rsidRPr="00EA5259" w:rsidRDefault="00657C49" w:rsidP="008919F8">
      <w:pPr>
        <w:widowControl w:val="0"/>
        <w:autoSpaceDE w:val="0"/>
        <w:autoSpaceDN w:val="0"/>
        <w:adjustRightInd w:val="0"/>
        <w:outlineLvl w:val="0"/>
        <w:rPr>
          <w:rStyle w:val="BoldText"/>
        </w:rPr>
      </w:pPr>
      <w:r w:rsidRPr="00657C49">
        <w:rPr>
          <w:rStyle w:val="BoldText"/>
        </w:rPr>
        <w:t>Neighbor table of R3 does not display R1 as its neighbor</w:t>
      </w:r>
      <w:bookmarkEnd w:id="297"/>
      <w:bookmarkEnd w:id="298"/>
      <w:bookmarkEnd w:id="299"/>
    </w:p>
    <w:p w:rsidR="008919F8" w:rsidRPr="00A334C9" w:rsidRDefault="006916F5" w:rsidP="008919F8">
      <w:pPr>
        <w:widowControl w:val="0"/>
        <w:autoSpaceDE w:val="0"/>
        <w:autoSpaceDN w:val="0"/>
        <w:adjustRightInd w:val="0"/>
        <w:outlineLvl w:val="0"/>
      </w:pPr>
      <w:bookmarkStart w:id="300" w:name="_Toc333231640"/>
      <w:bookmarkStart w:id="301" w:name="_Toc333236947"/>
      <w:bookmarkStart w:id="302" w:name="_Toc333298426"/>
      <w:r>
        <w:t>Listed below</w:t>
      </w:r>
      <w:r w:rsidR="008919F8">
        <w:t xml:space="preserve"> is the neighbor table of R3</w:t>
      </w:r>
      <w:r>
        <w:t>.</w:t>
      </w:r>
      <w:bookmarkEnd w:id="300"/>
      <w:bookmarkEnd w:id="301"/>
      <w:bookmarkEnd w:id="302"/>
    </w:p>
    <w:p w:rsidR="008931D3" w:rsidRDefault="00657C49" w:rsidP="008931D3">
      <w:pPr>
        <w:pStyle w:val="TerminalDisplay"/>
        <w:rPr>
          <w:rStyle w:val="StyleLatinCourierNewDarkRed"/>
        </w:rPr>
      </w:pPr>
      <w:r w:rsidRPr="00657C49">
        <w:rPr>
          <w:rStyle w:val="StyleLatinCourierNewDarkRed"/>
        </w:rPr>
        <w:t xml:space="preserve">&lt;R3&gt;disp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303" w:name="_Toc333231641"/>
      <w:bookmarkStart w:id="304" w:name="_Toc333236948"/>
      <w:bookmarkStart w:id="305" w:name="_Toc333298427"/>
      <w:r w:rsidRPr="00657C49">
        <w:rPr>
          <w:rStyle w:val="StyleLatinCourierNewDarkRed"/>
        </w:rPr>
        <w:t>OSPF Process 1 with Router ID 3.3.3.3</w:t>
      </w:r>
      <w:bookmarkEnd w:id="303"/>
      <w:bookmarkEnd w:id="304"/>
      <w:bookmarkEnd w:id="305"/>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w:t>
      </w:r>
    </w:p>
    <w:p w:rsidR="008931D3" w:rsidRDefault="008931D3" w:rsidP="008931D3">
      <w:pPr>
        <w:pStyle w:val="TerminalDisplay"/>
        <w:rPr>
          <w:lang w:val="zh-CN"/>
        </w:rPr>
      </w:pPr>
    </w:p>
    <w:p w:rsidR="008919F8" w:rsidRPr="00825B80" w:rsidRDefault="008919F8" w:rsidP="008919F8">
      <w:pPr>
        <w:widowControl w:val="0"/>
        <w:autoSpaceDE w:val="0"/>
        <w:autoSpaceDN w:val="0"/>
        <w:adjustRightInd w:val="0"/>
        <w:outlineLvl w:val="0"/>
        <w:rPr>
          <w:lang w:val="zh-CN"/>
        </w:rPr>
      </w:pPr>
      <w:bookmarkStart w:id="306" w:name="_Toc333231642"/>
      <w:bookmarkStart w:id="307" w:name="_Toc333236949"/>
      <w:bookmarkStart w:id="308" w:name="_Toc333298428"/>
      <w:r w:rsidRPr="00825B80">
        <w:rPr>
          <w:lang w:val="zh-CN"/>
        </w:rPr>
        <w:t>R3 Shows an empty neighbor table.</w:t>
      </w:r>
      <w:bookmarkEnd w:id="306"/>
      <w:bookmarkEnd w:id="307"/>
      <w:bookmarkEnd w:id="308"/>
    </w:p>
    <w:p w:rsidR="008919F8" w:rsidRDefault="008919F8" w:rsidP="008919F8">
      <w:pPr>
        <w:widowControl w:val="0"/>
        <w:autoSpaceDE w:val="0"/>
        <w:autoSpaceDN w:val="0"/>
        <w:adjustRightInd w:val="0"/>
      </w:pPr>
    </w:p>
    <w:p w:rsidR="008919F8" w:rsidRDefault="008919F8" w:rsidP="008919F8">
      <w:pPr>
        <w:widowControl w:val="0"/>
        <w:autoSpaceDE w:val="0"/>
        <w:autoSpaceDN w:val="0"/>
        <w:adjustRightInd w:val="0"/>
      </w:pPr>
      <w:r>
        <w:t>Check the configurations on both routers.</w:t>
      </w:r>
    </w:p>
    <w:p w:rsidR="008919F8" w:rsidRPr="005F7A83" w:rsidRDefault="00657C49" w:rsidP="008919F8">
      <w:pPr>
        <w:widowControl w:val="0"/>
        <w:autoSpaceDE w:val="0"/>
        <w:autoSpaceDN w:val="0"/>
        <w:adjustRightInd w:val="0"/>
        <w:outlineLvl w:val="0"/>
        <w:rPr>
          <w:rStyle w:val="BoldText"/>
        </w:rPr>
      </w:pPr>
      <w:bookmarkStart w:id="309" w:name="_Toc333231643"/>
      <w:bookmarkStart w:id="310" w:name="_Toc333236950"/>
      <w:bookmarkStart w:id="311" w:name="_Toc333298429"/>
      <w:r w:rsidRPr="00657C49">
        <w:rPr>
          <w:rStyle w:val="BoldText"/>
        </w:rPr>
        <w:t>For R1:</w:t>
      </w:r>
      <w:bookmarkEnd w:id="309"/>
      <w:bookmarkEnd w:id="310"/>
      <w:bookmarkEnd w:id="311"/>
    </w:p>
    <w:p w:rsidR="008931D3" w:rsidRDefault="00657C49" w:rsidP="008931D3">
      <w:pPr>
        <w:pStyle w:val="TerminalDisplay"/>
        <w:rPr>
          <w:rStyle w:val="StyleLatinCourierNewDarkRed"/>
        </w:rPr>
      </w:pPr>
      <w:r w:rsidRPr="00657C49">
        <w:rPr>
          <w:rStyle w:val="StyleLatinCourierNewDarkRed"/>
        </w:rPr>
        <w:t>&lt;R1&gt; display current-configuration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acl number 3000                                                                 </w:t>
      </w:r>
    </w:p>
    <w:p w:rsidR="008931D3" w:rsidRDefault="00657C49" w:rsidP="008931D3">
      <w:pPr>
        <w:pStyle w:val="TerminalDisplay"/>
        <w:rPr>
          <w:rStyle w:val="StyleLatinCourierNewDarkRed"/>
        </w:rPr>
      </w:pPr>
      <w:r w:rsidRPr="00657C49">
        <w:rPr>
          <w:rStyle w:val="StyleLatinCourierNewDarkRed"/>
        </w:rPr>
        <w:t xml:space="preserve">rule 100 deny ip  </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interface GigabitEthernet0/0/1                                                  </w:t>
      </w:r>
    </w:p>
    <w:p w:rsidR="008931D3" w:rsidRDefault="00657C49" w:rsidP="008931D3">
      <w:pPr>
        <w:pStyle w:val="TerminalDisplay"/>
        <w:rPr>
          <w:rStyle w:val="StyleLatinCourierNewDarkRed"/>
        </w:rPr>
      </w:pPr>
      <w:r w:rsidRPr="00657C49">
        <w:rPr>
          <w:rStyle w:val="StyleLatinCourierNewDarkRed"/>
          <w:highlight w:val="lightGray"/>
        </w:rPr>
        <w:t>firewall packet-filter 3000 outbound</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ip address 192.168.3.11 255.255.252.0 </w:t>
      </w:r>
    </w:p>
    <w:p w:rsidR="008931D3" w:rsidRDefault="00657C49" w:rsidP="008931D3">
      <w:pPr>
        <w:pStyle w:val="TerminalDisplay"/>
        <w:rPr>
          <w:rStyle w:val="StyleLatinCourierNewDarkRed"/>
        </w:rPr>
      </w:pPr>
      <w:r w:rsidRPr="00657C49">
        <w:rPr>
          <w:rStyle w:val="StyleLatinCourierNewDarkRed"/>
        </w:rPr>
        <w:t xml:space="preserve">#  </w:t>
      </w:r>
    </w:p>
    <w:p w:rsidR="008919F8" w:rsidRPr="005F7A83" w:rsidRDefault="00657C49" w:rsidP="008919F8">
      <w:pPr>
        <w:widowControl w:val="0"/>
        <w:autoSpaceDE w:val="0"/>
        <w:autoSpaceDN w:val="0"/>
        <w:adjustRightInd w:val="0"/>
        <w:outlineLvl w:val="0"/>
        <w:rPr>
          <w:rStyle w:val="BoldText"/>
        </w:rPr>
      </w:pPr>
      <w:bookmarkStart w:id="312" w:name="_Toc333231644"/>
      <w:bookmarkStart w:id="313" w:name="_Toc333236951"/>
      <w:bookmarkStart w:id="314" w:name="_Toc333298430"/>
      <w:r w:rsidRPr="00657C49">
        <w:rPr>
          <w:rStyle w:val="BoldText"/>
        </w:rPr>
        <w:t>For R3:</w:t>
      </w:r>
      <w:bookmarkEnd w:id="312"/>
      <w:bookmarkEnd w:id="313"/>
      <w:bookmarkEnd w:id="314"/>
    </w:p>
    <w:p w:rsidR="008931D3" w:rsidRDefault="00657C49" w:rsidP="008931D3">
      <w:pPr>
        <w:pStyle w:val="TerminalDisplay"/>
        <w:rPr>
          <w:rStyle w:val="StyleLatinCourierNewDarkRed"/>
        </w:rPr>
      </w:pPr>
      <w:r w:rsidRPr="00657C49">
        <w:rPr>
          <w:rStyle w:val="StyleLatinCourierNewDarkRed"/>
        </w:rPr>
        <w:t>&lt;R3&gt; display current-configuration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acl number 3000                                                                 </w:t>
      </w:r>
    </w:p>
    <w:p w:rsidR="008931D3" w:rsidRDefault="00657C49" w:rsidP="008931D3">
      <w:pPr>
        <w:pStyle w:val="TerminalDisplay"/>
        <w:rPr>
          <w:rStyle w:val="StyleLatinCourierNewDarkRed"/>
        </w:rPr>
      </w:pPr>
      <w:r w:rsidRPr="00657C49">
        <w:rPr>
          <w:rStyle w:val="StyleLatinCourierNewDarkRed"/>
        </w:rPr>
        <w:t>rule 100 deny ip</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 xml:space="preserve">interface GigabitEthernet0/0                                                    </w:t>
      </w:r>
    </w:p>
    <w:p w:rsidR="008931D3" w:rsidRDefault="00657C49" w:rsidP="008931D3">
      <w:pPr>
        <w:pStyle w:val="TerminalDisplay"/>
        <w:rPr>
          <w:rStyle w:val="StyleLatinCourierNewDarkRed"/>
        </w:rPr>
      </w:pPr>
      <w:r w:rsidRPr="00657C49">
        <w:rPr>
          <w:rStyle w:val="StyleLatinCourierNewDarkRed"/>
        </w:rPr>
        <w:t xml:space="preserve">port link-mode route                                                           </w:t>
      </w:r>
    </w:p>
    <w:p w:rsidR="008931D3" w:rsidRDefault="00657C49" w:rsidP="008931D3">
      <w:pPr>
        <w:pStyle w:val="TerminalDisplay"/>
        <w:rPr>
          <w:rStyle w:val="StyleLatinCourierNewDarkRed"/>
        </w:rPr>
      </w:pPr>
      <w:r w:rsidRPr="00657C49">
        <w:rPr>
          <w:rStyle w:val="StyleLatinCourierNewDarkRed"/>
          <w:highlight w:val="lightGray"/>
        </w:rPr>
        <w:t>firewall packet-filter 3000 outbound</w:t>
      </w:r>
      <w:r w:rsidRPr="00657C49">
        <w:rPr>
          <w:rStyle w:val="StyleLatinCourierNewDarkRed"/>
        </w:rPr>
        <w:t xml:space="preserve">                                           </w:t>
      </w:r>
    </w:p>
    <w:p w:rsidR="008931D3" w:rsidRDefault="00657C49" w:rsidP="008931D3">
      <w:pPr>
        <w:pStyle w:val="TerminalDisplay"/>
      </w:pPr>
      <w:r w:rsidRPr="00657C49">
        <w:rPr>
          <w:rStyle w:val="StyleLatinCourierNewDarkRed"/>
        </w:rPr>
        <w:t xml:space="preserve">ip address 192.168.3.13 255.255.252.0 </w:t>
      </w:r>
      <w:r w:rsidRPr="00657C49">
        <w:t xml:space="preserve"> </w:t>
      </w:r>
    </w:p>
    <w:p w:rsidR="008931D3" w:rsidRDefault="00657C49" w:rsidP="008931D3">
      <w:pPr>
        <w:pStyle w:val="TerminalDisplay"/>
        <w:rPr>
          <w:b/>
          <w:bCs/>
        </w:rPr>
      </w:pPr>
      <w:r w:rsidRPr="00657C49">
        <w:rPr>
          <w:rStyle w:val="StyleLatinCourierNewDarkRed"/>
        </w:rPr>
        <w:t>#</w:t>
      </w:r>
    </w:p>
    <w:p w:rsidR="008919F8" w:rsidRPr="00056ED1" w:rsidRDefault="008919F8" w:rsidP="00813B1F">
      <w:pPr>
        <w:widowControl w:val="0"/>
        <w:autoSpaceDE w:val="0"/>
        <w:autoSpaceDN w:val="0"/>
        <w:adjustRightInd w:val="0"/>
        <w:rPr>
          <w:rStyle w:val="StyleBoldAccent2"/>
        </w:rPr>
      </w:pPr>
      <w:r>
        <w:rPr>
          <w:bCs/>
        </w:rPr>
        <w:t>T</w:t>
      </w:r>
      <w:r w:rsidRPr="00204307">
        <w:rPr>
          <w:bCs/>
        </w:rPr>
        <w:t>he above configur</w:t>
      </w:r>
      <w:r>
        <w:rPr>
          <w:bCs/>
        </w:rPr>
        <w:t>ation</w:t>
      </w:r>
      <w:r w:rsidRPr="00204307">
        <w:rPr>
          <w:bCs/>
        </w:rPr>
        <w:t xml:space="preserve"> </w:t>
      </w:r>
      <w:r>
        <w:rPr>
          <w:bCs/>
        </w:rPr>
        <w:t>shows</w:t>
      </w:r>
      <w:r w:rsidRPr="00204307">
        <w:rPr>
          <w:bCs/>
        </w:rPr>
        <w:t xml:space="preserve"> that an ACL has been configured on both the end routers</w:t>
      </w:r>
      <w:r>
        <w:rPr>
          <w:bCs/>
        </w:rPr>
        <w:t>,</w:t>
      </w:r>
      <w:r w:rsidRPr="00204307">
        <w:rPr>
          <w:bCs/>
        </w:rPr>
        <w:t xml:space="preserve"> which is denying all IP packets. As a result</w:t>
      </w:r>
      <w:r w:rsidR="006916F5">
        <w:rPr>
          <w:bCs/>
        </w:rPr>
        <w:t>,</w:t>
      </w:r>
      <w:r w:rsidRPr="00204307">
        <w:rPr>
          <w:bCs/>
        </w:rPr>
        <w:t xml:space="preserve"> no neighbor relation is </w:t>
      </w:r>
      <w:r>
        <w:rPr>
          <w:bCs/>
        </w:rPr>
        <w:t>established</w:t>
      </w:r>
      <w:r w:rsidRPr="00204307">
        <w:rPr>
          <w:bCs/>
        </w:rPr>
        <w:t xml:space="preserve"> between R1 and R3</w:t>
      </w:r>
      <w:r>
        <w:rPr>
          <w:bCs/>
        </w:rPr>
        <w:t>.</w:t>
      </w:r>
    </w:p>
    <w:p w:rsidR="00F81DE2" w:rsidRDefault="00EC108B">
      <w:pPr>
        <w:pStyle w:val="Heading4"/>
      </w:pPr>
      <w:r w:rsidRPr="00813B1F">
        <w:rPr>
          <w:rStyle w:val="StyleBoldAccent2"/>
          <w:b w:val="0"/>
          <w:bCs/>
          <w:color w:val="0090C8"/>
        </w:rPr>
        <w:lastRenderedPageBreak/>
        <w:t>Resolution</w:t>
      </w:r>
    </w:p>
    <w:p w:rsidR="008919F8" w:rsidRPr="00204307" w:rsidRDefault="008919F8" w:rsidP="008919F8">
      <w:pPr>
        <w:widowControl w:val="0"/>
        <w:autoSpaceDE w:val="0"/>
        <w:autoSpaceDN w:val="0"/>
        <w:adjustRightInd w:val="0"/>
        <w:rPr>
          <w:bCs/>
        </w:rPr>
      </w:pPr>
      <w:r w:rsidRPr="00204307">
        <w:rPr>
          <w:bCs/>
        </w:rPr>
        <w:t xml:space="preserve">Modify the ACL configurations on both </w:t>
      </w:r>
      <w:r w:rsidR="00B91EBC">
        <w:rPr>
          <w:bCs/>
        </w:rPr>
        <w:t>Router R1</w:t>
      </w:r>
      <w:r w:rsidRPr="00204307">
        <w:rPr>
          <w:bCs/>
        </w:rPr>
        <w:t xml:space="preserve"> and R3 to allow the flow of OSPF packets between them</w:t>
      </w:r>
      <w:r>
        <w:rPr>
          <w:bCs/>
        </w:rPr>
        <w:t>.</w:t>
      </w:r>
    </w:p>
    <w:p w:rsidR="008919F8" w:rsidRPr="00840318" w:rsidRDefault="00B16646" w:rsidP="008919F8">
      <w:pPr>
        <w:widowControl w:val="0"/>
        <w:autoSpaceDE w:val="0"/>
        <w:autoSpaceDN w:val="0"/>
        <w:adjustRightInd w:val="0"/>
        <w:rPr>
          <w:bCs/>
        </w:rPr>
      </w:pPr>
      <w:r>
        <w:rPr>
          <w:bCs/>
        </w:rPr>
        <w:t>Listed below</w:t>
      </w:r>
      <w:r w:rsidR="008919F8" w:rsidRPr="00840318">
        <w:rPr>
          <w:bCs/>
        </w:rPr>
        <w:t xml:space="preserve"> are the </w:t>
      </w:r>
      <w:r w:rsidR="008919F8">
        <w:rPr>
          <w:bCs/>
        </w:rPr>
        <w:t>commands configured</w:t>
      </w:r>
      <w:r w:rsidR="008919F8" w:rsidRPr="00840318">
        <w:rPr>
          <w:bCs/>
        </w:rPr>
        <w:t xml:space="preserve"> on R1</w:t>
      </w:r>
      <w:r>
        <w:rPr>
          <w:bCs/>
        </w:rPr>
        <w:t>.</w:t>
      </w:r>
    </w:p>
    <w:p w:rsidR="008931D3" w:rsidRDefault="00657C49" w:rsidP="008931D3">
      <w:pPr>
        <w:pStyle w:val="TerminalDisplay"/>
        <w:rPr>
          <w:rStyle w:val="StyleLatinCourierNewDarkRed"/>
        </w:rPr>
      </w:pPr>
      <w:r w:rsidRPr="00657C49">
        <w:rPr>
          <w:rStyle w:val="StyleLatinCourierNewDarkRed"/>
        </w:rPr>
        <w:t>[R1]acl number 3000</w:t>
      </w:r>
    </w:p>
    <w:p w:rsidR="008931D3" w:rsidRDefault="00657C49" w:rsidP="008931D3">
      <w:pPr>
        <w:pStyle w:val="TerminalDisplay"/>
        <w:rPr>
          <w:rStyle w:val="StyleLatinCourierNewDarkRed"/>
        </w:rPr>
      </w:pPr>
      <w:r w:rsidRPr="00657C49">
        <w:rPr>
          <w:rStyle w:val="StyleLatinCourierNewDarkRed"/>
        </w:rPr>
        <w:t xml:space="preserve">[R1-adv-acl-3000]rule 50 permit ip destination 224.0.0.5 0                   </w:t>
      </w:r>
    </w:p>
    <w:p w:rsidR="008919F8" w:rsidRPr="00056ED1" w:rsidRDefault="00657C49" w:rsidP="00B16646">
      <w:pPr>
        <w:widowControl w:val="0"/>
        <w:autoSpaceDE w:val="0"/>
        <w:autoSpaceDN w:val="0"/>
        <w:adjustRightInd w:val="0"/>
        <w:rPr>
          <w:rStyle w:val="StyleLatinCourierNewDarkRed"/>
        </w:rPr>
      </w:pPr>
      <w:r w:rsidRPr="00657C49">
        <w:rPr>
          <w:rStyle w:val="StyleLatinCourierNewDarkRed"/>
        </w:rPr>
        <w:t xml:space="preserve">[R1-adv-acl-3000]rule 52 permit ospf destination 192.168.0.0 0.0.3.255 </w:t>
      </w:r>
    </w:p>
    <w:p w:rsidR="008919F8" w:rsidRPr="00840318" w:rsidRDefault="00B16646" w:rsidP="008919F8">
      <w:pPr>
        <w:widowControl w:val="0"/>
        <w:autoSpaceDE w:val="0"/>
        <w:autoSpaceDN w:val="0"/>
        <w:adjustRightInd w:val="0"/>
        <w:outlineLvl w:val="0"/>
        <w:rPr>
          <w:bCs/>
        </w:rPr>
      </w:pPr>
      <w:bookmarkStart w:id="315" w:name="_Toc333231646"/>
      <w:bookmarkStart w:id="316" w:name="_Toc333236953"/>
      <w:bookmarkStart w:id="317" w:name="_Toc333298432"/>
      <w:r>
        <w:rPr>
          <w:bCs/>
        </w:rPr>
        <w:t>Listed below</w:t>
      </w:r>
      <w:r w:rsidR="008919F8" w:rsidRPr="00840318">
        <w:rPr>
          <w:bCs/>
        </w:rPr>
        <w:t xml:space="preserve"> are the </w:t>
      </w:r>
      <w:r w:rsidR="008919F8">
        <w:rPr>
          <w:bCs/>
        </w:rPr>
        <w:t>commands configured on R3</w:t>
      </w:r>
      <w:r>
        <w:rPr>
          <w:bCs/>
        </w:rPr>
        <w:t>.</w:t>
      </w:r>
      <w:bookmarkEnd w:id="315"/>
      <w:bookmarkEnd w:id="316"/>
      <w:bookmarkEnd w:id="317"/>
    </w:p>
    <w:p w:rsidR="008931D3" w:rsidRDefault="00657C49" w:rsidP="008931D3">
      <w:pPr>
        <w:pStyle w:val="TerminalDisplay"/>
        <w:rPr>
          <w:rStyle w:val="StyleLatinCourierNewDarkRed"/>
        </w:rPr>
      </w:pPr>
      <w:r w:rsidRPr="00657C49">
        <w:rPr>
          <w:rStyle w:val="StyleLatinCourierNewDarkRed"/>
        </w:rPr>
        <w:t>[R3]acl number 3000</w:t>
      </w:r>
    </w:p>
    <w:p w:rsidR="008931D3" w:rsidRDefault="00657C49" w:rsidP="008931D3">
      <w:pPr>
        <w:pStyle w:val="TerminalDisplay"/>
        <w:rPr>
          <w:rStyle w:val="StyleLatinCourierNewDarkRed"/>
        </w:rPr>
      </w:pPr>
      <w:r w:rsidRPr="00657C49">
        <w:rPr>
          <w:rStyle w:val="StyleLatinCourierNewDarkRed"/>
        </w:rPr>
        <w:t xml:space="preserve">[R3-adv-acl-3000]rule 50 permit ip destination 224.0.0.5 0                </w:t>
      </w:r>
    </w:p>
    <w:p w:rsidR="008931D3" w:rsidRDefault="00657C49" w:rsidP="008931D3">
      <w:pPr>
        <w:pStyle w:val="TerminalDisplay"/>
        <w:rPr>
          <w:rStyle w:val="StyleBoldAccent2"/>
        </w:rPr>
      </w:pPr>
      <w:r w:rsidRPr="00657C49">
        <w:rPr>
          <w:rStyle w:val="StyleLatinCourierNewDarkRed"/>
        </w:rPr>
        <w:t xml:space="preserve">[R3-adv-acl-3000]rule 52 permit ospf destination 192.168.0.0 0.0.3.255 </w:t>
      </w:r>
    </w:p>
    <w:p w:rsidR="00F81DE2" w:rsidRDefault="00EC108B">
      <w:pPr>
        <w:pStyle w:val="Heading4"/>
        <w:rPr>
          <w:rStyle w:val="StyleBoldAccent2"/>
          <w:color w:val="0090C8"/>
        </w:rPr>
      </w:pPr>
      <w:r w:rsidRPr="00813B1F">
        <w:rPr>
          <w:rStyle w:val="StyleBoldAccent2"/>
          <w:b w:val="0"/>
          <w:bCs/>
          <w:color w:val="0090C8"/>
        </w:rPr>
        <w:t>Result</w:t>
      </w:r>
    </w:p>
    <w:p w:rsidR="008919F8" w:rsidRPr="00C07F0F" w:rsidRDefault="008919F8" w:rsidP="008919F8">
      <w:pPr>
        <w:widowControl w:val="0"/>
        <w:autoSpaceDE w:val="0"/>
        <w:autoSpaceDN w:val="0"/>
        <w:adjustRightInd w:val="0"/>
        <w:outlineLvl w:val="0"/>
      </w:pPr>
      <w:bookmarkStart w:id="318" w:name="_Toc333231648"/>
      <w:bookmarkStart w:id="319" w:name="_Toc333236955"/>
      <w:bookmarkStart w:id="320" w:name="_Toc333298434"/>
      <w:r w:rsidRPr="00C07F0F">
        <w:t>Verify the OSPF peer relation between R1 and R3</w:t>
      </w:r>
      <w:r w:rsidR="00B16646">
        <w:t>.</w:t>
      </w:r>
      <w:bookmarkEnd w:id="318"/>
      <w:bookmarkEnd w:id="319"/>
      <w:bookmarkEnd w:id="320"/>
    </w:p>
    <w:p w:rsidR="008931D3" w:rsidRDefault="00657C49" w:rsidP="008931D3">
      <w:pPr>
        <w:pStyle w:val="TerminalDisplay"/>
        <w:rPr>
          <w:rStyle w:val="StyleLatinCourierNewDarkRed"/>
        </w:rPr>
      </w:pPr>
      <w:r w:rsidRPr="00657C49">
        <w:rPr>
          <w:rStyle w:val="StyleLatinCourierNewDarkRed"/>
        </w:rPr>
        <w:t xml:space="preserve">[R3]disp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321" w:name="_Toc333231649"/>
      <w:bookmarkStart w:id="322" w:name="_Toc333236956"/>
      <w:bookmarkStart w:id="323" w:name="_Toc333298435"/>
      <w:r w:rsidRPr="00657C49">
        <w:rPr>
          <w:rStyle w:val="StyleLatinCourierNewDarkRed"/>
        </w:rPr>
        <w:t>OSPF Process 1 with Router ID 3.3.3.3</w:t>
      </w:r>
      <w:bookmarkEnd w:id="321"/>
      <w:bookmarkEnd w:id="322"/>
      <w:bookmarkEnd w:id="323"/>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19F8" w:rsidRDefault="00657C49" w:rsidP="00D2447D">
      <w:pPr>
        <w:widowControl w:val="0"/>
        <w:autoSpaceDE w:val="0"/>
        <w:autoSpaceDN w:val="0"/>
        <w:adjustRightInd w:val="0"/>
      </w:pPr>
      <w:r w:rsidRPr="00657C49">
        <w:rPr>
          <w:rStyle w:val="StyleLatinCourierNewDarkRed"/>
        </w:rPr>
        <w:t xml:space="preserve"> 1.1.1.1         192.168.3.11    1    31         GE0/0        Full/BDR</w:t>
      </w:r>
    </w:p>
    <w:p w:rsidR="00F81DE2" w:rsidRDefault="008919F8">
      <w:pPr>
        <w:widowControl w:val="0"/>
        <w:autoSpaceDE w:val="0"/>
        <w:autoSpaceDN w:val="0"/>
        <w:adjustRightInd w:val="0"/>
        <w:outlineLvl w:val="0"/>
      </w:pPr>
      <w:bookmarkStart w:id="324" w:name="_Toc333231650"/>
      <w:bookmarkStart w:id="325" w:name="_Toc333236957"/>
      <w:bookmarkStart w:id="326" w:name="_Toc333298436"/>
      <w:r w:rsidRPr="00C07F0F">
        <w:t>R3 has formed successful peering with R1</w:t>
      </w:r>
      <w:r>
        <w:t>.</w:t>
      </w:r>
      <w:bookmarkEnd w:id="324"/>
      <w:bookmarkEnd w:id="325"/>
      <w:bookmarkEnd w:id="326"/>
      <w:r w:rsidRPr="00C07F0F">
        <w:rPr>
          <w:lang w:val="zh-CN"/>
        </w:rPr>
        <w:t xml:space="preserve"> </w:t>
      </w:r>
    </w:p>
    <w:p w:rsidR="00747490" w:rsidRDefault="008919F8">
      <w:pPr>
        <w:widowControl w:val="0"/>
        <w:autoSpaceDE w:val="0"/>
        <w:autoSpaceDN w:val="0"/>
        <w:adjustRightInd w:val="0"/>
        <w:rPr>
          <w:rStyle w:val="StyleLatinCourierNewDarkRed"/>
        </w:rPr>
      </w:pPr>
      <w:r>
        <w:t xml:space="preserve">The </w:t>
      </w:r>
      <w:r>
        <w:rPr>
          <w:b/>
        </w:rPr>
        <w:t>p</w:t>
      </w:r>
      <w:r w:rsidRPr="00C07F0F">
        <w:rPr>
          <w:b/>
          <w:lang w:val="zh-CN"/>
        </w:rPr>
        <w:t xml:space="preserve">ermit </w:t>
      </w:r>
      <w:r>
        <w:rPr>
          <w:b/>
        </w:rPr>
        <w:t>ospf</w:t>
      </w:r>
      <w:r w:rsidRPr="00825B80">
        <w:rPr>
          <w:lang w:val="zh-CN"/>
        </w:rPr>
        <w:t xml:space="preserve"> command </w:t>
      </w:r>
      <w:r>
        <w:t xml:space="preserve">configured in the above example </w:t>
      </w:r>
      <w:r w:rsidR="00813B1F">
        <w:t>permits</w:t>
      </w:r>
      <w:r w:rsidRPr="00825B80">
        <w:rPr>
          <w:lang w:val="zh-CN"/>
        </w:rPr>
        <w:t xml:space="preserve"> only the IP packets</w:t>
      </w:r>
      <w:r>
        <w:rPr>
          <w:lang w:val="zh-CN"/>
        </w:rPr>
        <w:t xml:space="preserve"> with protocol id 89 to pass th</w:t>
      </w:r>
      <w:r>
        <w:t>rough the</w:t>
      </w:r>
      <w:r w:rsidRPr="00825B80">
        <w:rPr>
          <w:lang w:val="zh-CN"/>
        </w:rPr>
        <w:t xml:space="preserve"> interface. </w:t>
      </w:r>
      <w:r>
        <w:t>I</w:t>
      </w:r>
      <w:r>
        <w:rPr>
          <w:lang w:val="zh-CN"/>
        </w:rPr>
        <w:t xml:space="preserve">f you </w:t>
      </w:r>
      <w:r>
        <w:t xml:space="preserve">then </w:t>
      </w:r>
      <w:r>
        <w:rPr>
          <w:lang w:val="zh-CN"/>
        </w:rPr>
        <w:t xml:space="preserve">check the ping reply </w:t>
      </w:r>
      <w:r>
        <w:t>between</w:t>
      </w:r>
      <w:r>
        <w:rPr>
          <w:lang w:val="zh-CN"/>
        </w:rPr>
        <w:t xml:space="preserve"> R1 </w:t>
      </w:r>
      <w:r>
        <w:t>and</w:t>
      </w:r>
      <w:r w:rsidRPr="00825B80">
        <w:rPr>
          <w:lang w:val="zh-CN"/>
        </w:rPr>
        <w:t xml:space="preserve"> R3,</w:t>
      </w:r>
      <w:r>
        <w:rPr>
          <w:lang w:val="zh-CN"/>
        </w:rPr>
        <w:t xml:space="preserve"> you </w:t>
      </w:r>
      <w:r w:rsidR="00813B1F">
        <w:t>get</w:t>
      </w:r>
      <w:r>
        <w:rPr>
          <w:lang w:val="zh-CN"/>
        </w:rPr>
        <w:t xml:space="preserve"> </w:t>
      </w:r>
      <w:r w:rsidRPr="009148DD">
        <w:rPr>
          <w:b/>
          <w:lang w:val="zh-CN"/>
        </w:rPr>
        <w:t>request timed out</w:t>
      </w:r>
      <w:r>
        <w:t xml:space="preserve"> as the output because ICMP packets are blocked between them.</w:t>
      </w:r>
    </w:p>
    <w:p w:rsidR="008931D3" w:rsidRDefault="00657C49" w:rsidP="008931D3">
      <w:pPr>
        <w:pStyle w:val="TerminalDisplay"/>
        <w:rPr>
          <w:rStyle w:val="StyleLatinCourierNewDarkRed"/>
        </w:rPr>
      </w:pPr>
      <w:r w:rsidRPr="00657C49">
        <w:rPr>
          <w:rStyle w:val="StyleLatinCourierNewDarkRed"/>
        </w:rPr>
        <w:t xml:space="preserve">[R1]ping 192.168.3.13                                                           </w:t>
      </w:r>
    </w:p>
    <w:p w:rsidR="008931D3" w:rsidRDefault="00657C49" w:rsidP="008931D3">
      <w:pPr>
        <w:pStyle w:val="TerminalDisplay"/>
        <w:rPr>
          <w:rStyle w:val="StyleLatinCourierNewDarkRed"/>
        </w:rPr>
      </w:pPr>
      <w:r w:rsidRPr="00657C49">
        <w:rPr>
          <w:rStyle w:val="StyleLatinCourierNewDarkRed"/>
        </w:rPr>
        <w:t xml:space="preserve">  </w:t>
      </w:r>
      <w:bookmarkStart w:id="327" w:name="_Toc333231651"/>
      <w:bookmarkStart w:id="328" w:name="_Toc333236958"/>
      <w:bookmarkStart w:id="329" w:name="_Toc333298437"/>
      <w:r w:rsidRPr="00657C49">
        <w:rPr>
          <w:rStyle w:val="StyleLatinCourierNewDarkRed"/>
        </w:rPr>
        <w:t>PING 192.168.3.13: 56  data bytes, press CTRL_C to break</w:t>
      </w:r>
      <w:bookmarkEnd w:id="327"/>
      <w:bookmarkEnd w:id="328"/>
      <w:bookmarkEnd w:id="329"/>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Request time out                                                            </w:t>
      </w:r>
    </w:p>
    <w:p w:rsidR="008931D3" w:rsidRDefault="00657C49" w:rsidP="008931D3">
      <w:pPr>
        <w:pStyle w:val="TerminalDisplay"/>
        <w:rPr>
          <w:rStyle w:val="StyleLatinCourierNewDarkRed"/>
        </w:rPr>
      </w:pPr>
      <w:r w:rsidRPr="00657C49">
        <w:rPr>
          <w:rStyle w:val="StyleLatinCourierNewDarkRed"/>
        </w:rPr>
        <w:t xml:space="preserve">    Request time out                                                            </w:t>
      </w:r>
    </w:p>
    <w:p w:rsidR="008931D3" w:rsidRDefault="00657C49" w:rsidP="008931D3">
      <w:pPr>
        <w:pStyle w:val="TerminalDisplay"/>
        <w:rPr>
          <w:rStyle w:val="StyleLatinCourierNewDarkRed"/>
        </w:rPr>
      </w:pPr>
      <w:r w:rsidRPr="00657C49">
        <w:rPr>
          <w:rStyle w:val="StyleLatinCourierNewDarkRed"/>
        </w:rPr>
        <w:t xml:space="preserve">    Request time out                                                            </w:t>
      </w:r>
    </w:p>
    <w:p w:rsidR="008931D3" w:rsidRDefault="00657C49" w:rsidP="008931D3">
      <w:pPr>
        <w:pStyle w:val="TerminalDisplay"/>
        <w:rPr>
          <w:rStyle w:val="StyleLatinCourierNewDarkRed"/>
        </w:rPr>
      </w:pPr>
      <w:r w:rsidRPr="00657C49">
        <w:rPr>
          <w:rStyle w:val="StyleLatinCourierNewDarkRed"/>
        </w:rPr>
        <w:t xml:space="preserve">    Request time out                                                            </w:t>
      </w:r>
    </w:p>
    <w:p w:rsidR="008931D3" w:rsidRDefault="00657C49" w:rsidP="008931D3">
      <w:pPr>
        <w:pStyle w:val="TerminalDisplay"/>
        <w:rPr>
          <w:rStyle w:val="StyleLatinCourierNewDarkRed"/>
        </w:rPr>
      </w:pPr>
      <w:r w:rsidRPr="00657C49">
        <w:rPr>
          <w:rStyle w:val="StyleLatinCourierNewDarkRed"/>
        </w:rPr>
        <w:t xml:space="preserve">    Request time out                                                            </w:t>
      </w:r>
    </w:p>
    <w:p w:rsidR="008931D3" w:rsidRDefault="00657C49" w:rsidP="008931D3">
      <w:pPr>
        <w:pStyle w:val="TerminalDisplay"/>
        <w:rPr>
          <w:rStyle w:val="StyleLatinCourierNewDarkRed"/>
        </w:rPr>
      </w:pP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--- 192.168.3.13 ping statistics ---                                          </w:t>
      </w:r>
    </w:p>
    <w:p w:rsidR="008931D3" w:rsidRDefault="00657C49" w:rsidP="008931D3">
      <w:pPr>
        <w:pStyle w:val="TerminalDisplay"/>
        <w:rPr>
          <w:rStyle w:val="StyleLatinCourierNewDarkRed"/>
        </w:rPr>
      </w:pPr>
      <w:r w:rsidRPr="00657C49">
        <w:rPr>
          <w:rStyle w:val="StyleLatinCourierNewDarkRed"/>
        </w:rPr>
        <w:t xml:space="preserve">    5 packet(s) transmitted                                                     </w:t>
      </w:r>
    </w:p>
    <w:p w:rsidR="008931D3" w:rsidRDefault="00657C49" w:rsidP="008931D3">
      <w:pPr>
        <w:pStyle w:val="TerminalDisplay"/>
        <w:rPr>
          <w:rStyle w:val="StyleLatinCourierNewDarkRed"/>
        </w:rPr>
      </w:pPr>
      <w:r w:rsidRPr="00657C49">
        <w:rPr>
          <w:rStyle w:val="StyleLatinCourierNewDarkRed"/>
        </w:rPr>
        <w:t xml:space="preserve">    0 packet(s) received                                                        </w:t>
      </w:r>
    </w:p>
    <w:p w:rsidR="008919F8" w:rsidRDefault="00657C49" w:rsidP="00D2447D">
      <w:pPr>
        <w:widowControl w:val="0"/>
        <w:autoSpaceDE w:val="0"/>
        <w:autoSpaceDN w:val="0"/>
        <w:adjustRightInd w:val="0"/>
      </w:pPr>
      <w:r w:rsidRPr="00657C49">
        <w:rPr>
          <w:rStyle w:val="StyleLatinCourierNewDarkRed"/>
        </w:rPr>
        <w:t xml:space="preserve">    100.00% packet loss</w:t>
      </w:r>
      <w:r w:rsidR="008919F8" w:rsidRPr="00825B80">
        <w:rPr>
          <w:lang w:val="zh-CN"/>
        </w:rPr>
        <w:t xml:space="preserve">        </w:t>
      </w:r>
    </w:p>
    <w:p w:rsidR="00C25762" w:rsidRDefault="002930B0">
      <w:pPr>
        <w:widowControl w:val="0"/>
        <w:autoSpaceDE w:val="0"/>
        <w:autoSpaceDN w:val="0"/>
        <w:adjustRightInd w:val="0"/>
        <w:outlineLvl w:val="0"/>
        <w:rPr>
          <w:b/>
          <w:bCs/>
        </w:rPr>
      </w:pPr>
      <w:bookmarkStart w:id="330" w:name="_Toc333231652"/>
      <w:bookmarkStart w:id="331" w:name="_Toc333236959"/>
      <w:bookmarkStart w:id="332" w:name="_Toc333298438"/>
      <w:r>
        <w:t>If</w:t>
      </w:r>
      <w:r w:rsidR="008919F8" w:rsidRPr="00825B80">
        <w:rPr>
          <w:lang w:val="zh-CN"/>
        </w:rPr>
        <w:t xml:space="preserve"> you </w:t>
      </w:r>
      <w:r w:rsidR="008919F8">
        <w:t>want</w:t>
      </w:r>
      <w:r w:rsidR="008919F8" w:rsidRPr="00825B80">
        <w:rPr>
          <w:lang w:val="zh-CN"/>
        </w:rPr>
        <w:t xml:space="preserve"> to pass all the ip packets between R1 and R3, you </w:t>
      </w:r>
      <w:r w:rsidR="008919F8">
        <w:t>must</w:t>
      </w:r>
      <w:r w:rsidR="008919F8" w:rsidRPr="00825B80">
        <w:rPr>
          <w:lang w:val="zh-CN"/>
        </w:rPr>
        <w:t xml:space="preserve"> modify the acl as follows</w:t>
      </w:r>
      <w:r>
        <w:rPr>
          <w:b/>
          <w:bCs/>
        </w:rPr>
        <w:t>:</w:t>
      </w:r>
      <w:bookmarkEnd w:id="330"/>
      <w:bookmarkEnd w:id="331"/>
      <w:bookmarkEnd w:id="332"/>
    </w:p>
    <w:p w:rsidR="008919F8" w:rsidRPr="00D2447D" w:rsidRDefault="00C72537" w:rsidP="008919F8">
      <w:pPr>
        <w:widowControl w:val="0"/>
        <w:autoSpaceDE w:val="0"/>
        <w:autoSpaceDN w:val="0"/>
        <w:adjustRightInd w:val="0"/>
        <w:outlineLvl w:val="0"/>
        <w:rPr>
          <w:rStyle w:val="BoldText"/>
        </w:rPr>
      </w:pPr>
      <w:bookmarkStart w:id="333" w:name="_Toc333231653"/>
      <w:bookmarkStart w:id="334" w:name="_Toc333236960"/>
      <w:bookmarkStart w:id="335" w:name="_Toc333298439"/>
      <w:r w:rsidRPr="00C72537">
        <w:rPr>
          <w:rStyle w:val="BoldText"/>
        </w:rPr>
        <w:t>For R1:</w:t>
      </w:r>
      <w:bookmarkEnd w:id="333"/>
      <w:bookmarkEnd w:id="334"/>
      <w:bookmarkEnd w:id="335"/>
    </w:p>
    <w:p w:rsidR="008931D3" w:rsidRDefault="00C72537" w:rsidP="008931D3">
      <w:pPr>
        <w:pStyle w:val="TerminalDisplay"/>
        <w:rPr>
          <w:rStyle w:val="StyleLatinCourierNewDarkRed"/>
        </w:rPr>
      </w:pPr>
      <w:r w:rsidRPr="00C72537">
        <w:rPr>
          <w:rStyle w:val="StyleLatinCourierNewDarkRed"/>
        </w:rPr>
        <w:t xml:space="preserve">[R1] acl number 3000                                                                 </w:t>
      </w:r>
    </w:p>
    <w:p w:rsidR="008931D3" w:rsidRDefault="00C72537" w:rsidP="008931D3">
      <w:pPr>
        <w:pStyle w:val="TerminalDisplay"/>
        <w:rPr>
          <w:rStyle w:val="StyleLatinCourierNewDarkRed"/>
        </w:rPr>
      </w:pPr>
      <w:bookmarkStart w:id="336" w:name="_Toc333231654"/>
      <w:bookmarkStart w:id="337" w:name="_Toc333236961"/>
      <w:bookmarkStart w:id="338" w:name="_Toc333298440"/>
      <w:r w:rsidRPr="00C72537">
        <w:rPr>
          <w:rStyle w:val="StyleLatinCourierNewDarkRed"/>
        </w:rPr>
        <w:t>[R1-adv-acl-3000] rule 50 permit ip destination 224.0.0.5 0</w:t>
      </w:r>
      <w:bookmarkEnd w:id="336"/>
      <w:bookmarkEnd w:id="337"/>
      <w:bookmarkEnd w:id="338"/>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[R1-adv-acl-3000]</w:t>
      </w:r>
      <w:r w:rsidRPr="00C72537">
        <w:rPr>
          <w:rStyle w:val="StyleLatinCourierNewDarkRed"/>
          <w:highlight w:val="lightGray"/>
        </w:rPr>
        <w:t xml:space="preserve"> rule 52 permit ip destination 192.168.3.0 0.0.0.255  </w:t>
      </w:r>
      <w:r w:rsidRPr="00C72537">
        <w:rPr>
          <w:rStyle w:val="StyleLatinCourierNewDarkRed"/>
        </w:rPr>
        <w:t xml:space="preserve">                          </w:t>
      </w:r>
    </w:p>
    <w:p w:rsidR="008931D3" w:rsidRDefault="00C72537" w:rsidP="008931D3">
      <w:pPr>
        <w:pStyle w:val="TerminalDisplay"/>
        <w:rPr>
          <w:b/>
          <w:bCs/>
        </w:rPr>
      </w:pPr>
      <w:r w:rsidRPr="00C72537">
        <w:rPr>
          <w:rStyle w:val="StyleLatinCourierNewDarkRed"/>
        </w:rPr>
        <w:t>[R1-adv-acl-3000] rule 100 deny ip</w:t>
      </w:r>
    </w:p>
    <w:p w:rsidR="008919F8" w:rsidRPr="00D2447D" w:rsidRDefault="00C72537" w:rsidP="008919F8">
      <w:pPr>
        <w:widowControl w:val="0"/>
        <w:autoSpaceDE w:val="0"/>
        <w:autoSpaceDN w:val="0"/>
        <w:adjustRightInd w:val="0"/>
        <w:outlineLvl w:val="0"/>
        <w:rPr>
          <w:rStyle w:val="BoldText"/>
        </w:rPr>
      </w:pPr>
      <w:bookmarkStart w:id="339" w:name="_Toc333231655"/>
      <w:bookmarkStart w:id="340" w:name="_Toc333236962"/>
      <w:bookmarkStart w:id="341" w:name="_Toc333298441"/>
      <w:r w:rsidRPr="00C72537">
        <w:rPr>
          <w:rStyle w:val="BoldText"/>
        </w:rPr>
        <w:t>For R3:</w:t>
      </w:r>
      <w:bookmarkEnd w:id="339"/>
      <w:bookmarkEnd w:id="340"/>
      <w:bookmarkEnd w:id="341"/>
    </w:p>
    <w:p w:rsidR="008931D3" w:rsidRDefault="00C72537" w:rsidP="008931D3">
      <w:pPr>
        <w:pStyle w:val="TerminalDisplay"/>
        <w:rPr>
          <w:rStyle w:val="StyleLatinCourierNewDarkRed"/>
        </w:rPr>
      </w:pPr>
      <w:r w:rsidRPr="00C72537">
        <w:rPr>
          <w:rStyle w:val="StyleLatinCourierNewDarkRed"/>
        </w:rPr>
        <w:t xml:space="preserve">[R3]acl number 3000                                                                 </w:t>
      </w:r>
    </w:p>
    <w:p w:rsidR="008931D3" w:rsidRDefault="00C72537" w:rsidP="008931D3">
      <w:pPr>
        <w:pStyle w:val="TerminalDisplay"/>
        <w:rPr>
          <w:rStyle w:val="StyleLatinCourierNewDarkRed"/>
        </w:rPr>
      </w:pPr>
      <w:bookmarkStart w:id="342" w:name="_Toc333231656"/>
      <w:bookmarkStart w:id="343" w:name="_Toc333236963"/>
      <w:bookmarkStart w:id="344" w:name="_Toc333298442"/>
      <w:r w:rsidRPr="00C72537">
        <w:rPr>
          <w:rStyle w:val="StyleLatinCourierNewDarkRed"/>
        </w:rPr>
        <w:t>[R3-adv-acl-3000] rule 50 permit ip destination 224.0.0.5 0</w:t>
      </w:r>
      <w:bookmarkEnd w:id="342"/>
      <w:bookmarkEnd w:id="343"/>
      <w:bookmarkEnd w:id="344"/>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lastRenderedPageBreak/>
        <w:t xml:space="preserve">[R3-adv-acl-3000] </w:t>
      </w:r>
      <w:r w:rsidRPr="00C72537">
        <w:rPr>
          <w:rStyle w:val="StyleLatinCourierNewDarkRed"/>
          <w:highlight w:val="lightGray"/>
        </w:rPr>
        <w:t>rule 52 permit ip destination 192.168.3.0 0.0.0.255</w:t>
      </w:r>
      <w:r w:rsidRPr="00C72537">
        <w:rPr>
          <w:rStyle w:val="StyleLatinCourierNewDarkRed"/>
        </w:rPr>
        <w:t xml:space="preserve">                            </w:t>
      </w:r>
    </w:p>
    <w:p w:rsidR="008931D3" w:rsidRDefault="00C72537" w:rsidP="008931D3">
      <w:pPr>
        <w:pStyle w:val="TerminalDisplay"/>
      </w:pPr>
      <w:r w:rsidRPr="00C72537">
        <w:rPr>
          <w:rStyle w:val="StyleLatinCourierNewDarkRed"/>
        </w:rPr>
        <w:t>[R3-adv-acl-3000] rule 100 deny ip</w:t>
      </w:r>
    </w:p>
    <w:p w:rsidR="00C25762" w:rsidRDefault="008919F8">
      <w:pPr>
        <w:widowControl w:val="0"/>
        <w:autoSpaceDE w:val="0"/>
        <w:autoSpaceDN w:val="0"/>
        <w:adjustRightInd w:val="0"/>
        <w:outlineLvl w:val="0"/>
        <w:rPr>
          <w:rStyle w:val="StyleLatinCourierNewDarkRed"/>
        </w:rPr>
      </w:pPr>
      <w:bookmarkStart w:id="345" w:name="_Toc333231657"/>
      <w:bookmarkStart w:id="346" w:name="_Toc333236964"/>
      <w:bookmarkStart w:id="347" w:name="_Toc333298443"/>
      <w:r>
        <w:t>This generates the following Ping reply:</w:t>
      </w:r>
      <w:bookmarkEnd w:id="345"/>
      <w:bookmarkEnd w:id="346"/>
      <w:bookmarkEnd w:id="347"/>
    </w:p>
    <w:p w:rsidR="008931D3" w:rsidRDefault="00C72537" w:rsidP="008931D3">
      <w:pPr>
        <w:pStyle w:val="TerminalDisplay"/>
        <w:rPr>
          <w:rStyle w:val="StyleLatinCourierNewDarkRed"/>
        </w:rPr>
      </w:pPr>
      <w:r w:rsidRPr="00C72537">
        <w:rPr>
          <w:rStyle w:val="StyleLatinCourierNewDarkRed"/>
        </w:rPr>
        <w:t xml:space="preserve">&lt;R1&gt;ping 192.168.3.13                                                           </w:t>
      </w:r>
    </w:p>
    <w:p w:rsidR="008931D3" w:rsidRDefault="00C72537" w:rsidP="008931D3">
      <w:pPr>
        <w:pStyle w:val="TerminalDisplay"/>
        <w:rPr>
          <w:rStyle w:val="StyleLatinCourierNewDarkRed"/>
        </w:rPr>
      </w:pPr>
      <w:r w:rsidRPr="00C72537">
        <w:rPr>
          <w:rStyle w:val="StyleLatinCourierNewDarkRed"/>
        </w:rPr>
        <w:t xml:space="preserve">  </w:t>
      </w:r>
      <w:bookmarkStart w:id="348" w:name="_Toc333231658"/>
      <w:bookmarkStart w:id="349" w:name="_Toc333236965"/>
      <w:bookmarkStart w:id="350" w:name="_Toc333298444"/>
      <w:r w:rsidRPr="00C72537">
        <w:rPr>
          <w:rStyle w:val="StyleLatinCourierNewDarkRed"/>
        </w:rPr>
        <w:t>PING 192.168.3.13: 56  data bytes, press CTRL_C to break</w:t>
      </w:r>
      <w:bookmarkEnd w:id="348"/>
      <w:bookmarkEnd w:id="349"/>
      <w:bookmarkEnd w:id="350"/>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Reply from 192.168.3.13: bytes=56 Sequence=0 ttl=255 time=1 ms              </w:t>
      </w:r>
    </w:p>
    <w:p w:rsidR="008931D3" w:rsidRDefault="00C72537" w:rsidP="008931D3">
      <w:pPr>
        <w:pStyle w:val="TerminalDisplay"/>
        <w:rPr>
          <w:rStyle w:val="StyleLatinCourierNewDarkRed"/>
        </w:rPr>
      </w:pPr>
      <w:r w:rsidRPr="00C72537">
        <w:rPr>
          <w:rStyle w:val="StyleLatinCourierNewDarkRed"/>
        </w:rPr>
        <w:t xml:space="preserve">    Reply from 192.168.3.13: bytes=56 Sequence=1 ttl=255 time=1 ms              </w:t>
      </w:r>
    </w:p>
    <w:p w:rsidR="008931D3" w:rsidRDefault="00C72537" w:rsidP="008931D3">
      <w:pPr>
        <w:pStyle w:val="TerminalDisplay"/>
        <w:rPr>
          <w:rStyle w:val="StyleLatinCourierNewDarkRed"/>
        </w:rPr>
      </w:pPr>
      <w:r w:rsidRPr="00C72537">
        <w:rPr>
          <w:rStyle w:val="StyleLatinCourierNewDarkRed"/>
        </w:rPr>
        <w:t xml:space="preserve">    Reply from 192.168.3.13: bytes=56 Sequence=2 ttl=255 time=1 ms              </w:t>
      </w:r>
    </w:p>
    <w:p w:rsidR="008931D3" w:rsidRDefault="00C72537" w:rsidP="008931D3">
      <w:pPr>
        <w:pStyle w:val="TerminalDisplay"/>
        <w:rPr>
          <w:rStyle w:val="StyleLatinCourierNewDarkRed"/>
        </w:rPr>
      </w:pPr>
      <w:r w:rsidRPr="00C72537">
        <w:rPr>
          <w:rStyle w:val="StyleLatinCourierNewDarkRed"/>
        </w:rPr>
        <w:t xml:space="preserve">    Reply from 192.168.3.13: bytes=56 Sequence=3 ttl=255 time=1 ms              </w:t>
      </w:r>
    </w:p>
    <w:p w:rsidR="008931D3" w:rsidRDefault="00C72537" w:rsidP="008931D3">
      <w:pPr>
        <w:pStyle w:val="TerminalDisplay"/>
        <w:rPr>
          <w:rStyle w:val="StyleLatinCourierNewDarkRed"/>
        </w:rPr>
      </w:pPr>
      <w:r w:rsidRPr="00C72537">
        <w:rPr>
          <w:rStyle w:val="StyleLatinCourierNewDarkRed"/>
        </w:rPr>
        <w:t xml:space="preserve">    Reply from 192.168.3.13: bytes=56 Sequence=4 ttl=255 time=1 ms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--- 192.168.3.13 ping statistics ---                                          </w:t>
      </w:r>
    </w:p>
    <w:p w:rsidR="008931D3" w:rsidRDefault="00C72537" w:rsidP="008931D3">
      <w:pPr>
        <w:pStyle w:val="TerminalDisplay"/>
        <w:rPr>
          <w:rStyle w:val="StyleLatinCourierNewDarkRed"/>
        </w:rPr>
      </w:pPr>
      <w:r w:rsidRPr="00C72537">
        <w:rPr>
          <w:rStyle w:val="StyleLatinCourierNewDarkRed"/>
        </w:rPr>
        <w:t xml:space="preserve">    5 packet(s) transmitted                                                     </w:t>
      </w:r>
    </w:p>
    <w:p w:rsidR="008931D3" w:rsidRDefault="00C72537" w:rsidP="008931D3">
      <w:pPr>
        <w:pStyle w:val="TerminalDisplay"/>
        <w:rPr>
          <w:rStyle w:val="StyleLatinCourierNewDarkRed"/>
        </w:rPr>
      </w:pPr>
      <w:r w:rsidRPr="00C72537">
        <w:rPr>
          <w:rStyle w:val="StyleLatinCourierNewDarkRed"/>
        </w:rPr>
        <w:t xml:space="preserve">    5 packet(s) received                                                        </w:t>
      </w:r>
    </w:p>
    <w:p w:rsidR="008931D3" w:rsidRDefault="00C72537" w:rsidP="008931D3">
      <w:pPr>
        <w:pStyle w:val="TerminalDisplay"/>
        <w:rPr>
          <w:rStyle w:val="StyleLatinCourierNewDarkRed"/>
        </w:rPr>
      </w:pPr>
      <w:r w:rsidRPr="00C72537">
        <w:rPr>
          <w:rStyle w:val="StyleLatinCourierNewDarkRed"/>
        </w:rPr>
        <w:t xml:space="preserve">    0.00% packet loss                                                           </w:t>
      </w:r>
    </w:p>
    <w:p w:rsidR="008931D3" w:rsidRDefault="00C72537" w:rsidP="008931D3">
      <w:pPr>
        <w:pStyle w:val="TerminalDisplay"/>
        <w:rPr>
          <w:rStyle w:val="StyleLatinCourierNewDarkRed"/>
        </w:rPr>
      </w:pPr>
      <w:r w:rsidRPr="00C72537">
        <w:rPr>
          <w:rStyle w:val="StyleLatinCourierNewDarkRed"/>
        </w:rPr>
        <w:t xml:space="preserve">    round-trip min/avg/max = 1/1/1 ms </w:t>
      </w:r>
    </w:p>
    <w:p w:rsidR="008919F8" w:rsidRPr="00075988" w:rsidRDefault="008919F8" w:rsidP="00D47B3A">
      <w:pPr>
        <w:widowControl w:val="0"/>
        <w:autoSpaceDE w:val="0"/>
        <w:autoSpaceDN w:val="0"/>
        <w:adjustRightInd w:val="0"/>
      </w:pPr>
      <w:r w:rsidRPr="009148DD">
        <w:t>R1 is receiving successful ping reply from R3.</w:t>
      </w:r>
    </w:p>
    <w:p w:rsidR="00C25762" w:rsidRDefault="008919F8">
      <w:pPr>
        <w:pStyle w:val="Heading3"/>
      </w:pPr>
      <w:bookmarkStart w:id="351" w:name="_Toc342565222"/>
      <w:r w:rsidRPr="00CF3102">
        <w:t>Problem 12: OSPF area configured as stub on one router and normal on another router</w:t>
      </w:r>
      <w:bookmarkEnd w:id="351"/>
    </w:p>
    <w:p w:rsidR="00C25762" w:rsidRDefault="00546284">
      <w:r>
        <w:rPr>
          <w:bCs/>
          <w:iCs/>
        </w:rPr>
        <w:t xml:space="preserve">The </w:t>
      </w:r>
      <w:r w:rsidR="006616AE">
        <w:rPr>
          <w:bCs/>
          <w:iCs/>
        </w:rPr>
        <w:t>s</w:t>
      </w:r>
      <w:r>
        <w:rPr>
          <w:bCs/>
          <w:iCs/>
        </w:rPr>
        <w:t>tub flag is carried in the options field of the Hello packet and the value of stub flag has to match to proceed with the neighbor relation</w:t>
      </w:r>
      <w:r w:rsidR="006616AE">
        <w:rPr>
          <w:bCs/>
          <w:iCs/>
        </w:rPr>
        <w:t>.</w:t>
      </w:r>
      <w:r>
        <w:rPr>
          <w:bCs/>
          <w:iCs/>
        </w:rPr>
        <w:t xml:space="preserve"> </w:t>
      </w:r>
    </w:p>
    <w:p w:rsidR="00C25762" w:rsidRDefault="00546284">
      <w:pPr>
        <w:pStyle w:val="FigureDescription"/>
        <w:ind w:left="879" w:firstLine="0"/>
      </w:pPr>
      <w:bookmarkStart w:id="352" w:name="_Ref333842615"/>
      <w:r>
        <w:t>STUB area</w:t>
      </w:r>
      <w:bookmarkEnd w:id="352"/>
    </w:p>
    <w:p w:rsidR="008919F8" w:rsidRPr="00825B80" w:rsidRDefault="007D783A" w:rsidP="008919F8">
      <w:pPr>
        <w:widowControl w:val="0"/>
        <w:autoSpaceDE w:val="0"/>
        <w:autoSpaceDN w:val="0"/>
        <w:adjustRightInd w:val="0"/>
      </w:pPr>
      <w:r>
        <w:rPr>
          <w:noProof/>
          <w:lang w:eastAsia="en-US"/>
        </w:rPr>
        <w:drawing>
          <wp:inline distT="0" distB="0" distL="0" distR="0">
            <wp:extent cx="5768489" cy="1520042"/>
            <wp:effectExtent l="19050" t="0" r="3661" b="0"/>
            <wp:docPr id="241" name="Picture 240" descr="Figure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3.png"/>
                    <pic:cNvPicPr/>
                  </pic:nvPicPr>
                  <pic:blipFill>
                    <a:blip r:embed="rId26" cstate="print"/>
                    <a:stretch>
                      <a:fillRect/>
                    </a:stretch>
                  </pic:blipFill>
                  <pic:spPr>
                    <a:xfrm>
                      <a:off x="0" y="0"/>
                      <a:ext cx="5782429" cy="1523715"/>
                    </a:xfrm>
                    <a:prstGeom prst="rect">
                      <a:avLst/>
                    </a:prstGeom>
                  </pic:spPr>
                </pic:pic>
              </a:graphicData>
            </a:graphic>
          </wp:inline>
        </w:drawing>
      </w:r>
    </w:p>
    <w:p w:rsidR="008919F8" w:rsidRDefault="008919F8" w:rsidP="00F31264">
      <w:pPr>
        <w:widowControl w:val="0"/>
        <w:autoSpaceDE w:val="0"/>
        <w:autoSpaceDN w:val="0"/>
        <w:adjustRightInd w:val="0"/>
        <w:rPr>
          <w:bCs/>
          <w:iCs/>
        </w:rPr>
      </w:pPr>
      <w:r>
        <w:rPr>
          <w:bCs/>
          <w:iCs/>
        </w:rPr>
        <w:t>If the stub flag is set on one router, then it has to be set on the adjoining router as well to form a neighbor relation. If the stub flag is not set on the neighboring router, the neighbor relation never come</w:t>
      </w:r>
      <w:r w:rsidR="00F31264">
        <w:rPr>
          <w:bCs/>
          <w:iCs/>
        </w:rPr>
        <w:t>s</w:t>
      </w:r>
      <w:r>
        <w:rPr>
          <w:bCs/>
          <w:iCs/>
        </w:rPr>
        <w:t xml:space="preserve"> up.</w:t>
      </w:r>
    </w:p>
    <w:p w:rsidR="00C25762" w:rsidRDefault="00D2677B">
      <w:pPr>
        <w:pStyle w:val="Heading4"/>
        <w:rPr>
          <w:rStyle w:val="StyleBoldAccent2"/>
          <w:b w:val="0"/>
          <w:color w:val="0090C8"/>
        </w:rPr>
      </w:pPr>
      <w:bookmarkStart w:id="353" w:name="_Toc333231660"/>
      <w:bookmarkStart w:id="354" w:name="_Toc333236967"/>
      <w:bookmarkStart w:id="355" w:name="_Toc333298446"/>
      <w:r w:rsidRPr="00813B1F">
        <w:rPr>
          <w:rStyle w:val="StyleBoldAccent2"/>
          <w:b w:val="0"/>
          <w:bCs/>
          <w:color w:val="0090C8"/>
        </w:rPr>
        <w:t>Problem</w:t>
      </w:r>
    </w:p>
    <w:p w:rsidR="008919F8" w:rsidRPr="00813B1F" w:rsidRDefault="00C72537" w:rsidP="008919F8">
      <w:pPr>
        <w:widowControl w:val="0"/>
        <w:autoSpaceDE w:val="0"/>
        <w:autoSpaceDN w:val="0"/>
        <w:adjustRightInd w:val="0"/>
        <w:outlineLvl w:val="0"/>
        <w:rPr>
          <w:rStyle w:val="BoldText"/>
        </w:rPr>
      </w:pPr>
      <w:r w:rsidRPr="00C72537">
        <w:rPr>
          <w:rStyle w:val="BoldText"/>
        </w:rPr>
        <w:t>Neighbor table of R3 does not display R1 as its neighbor</w:t>
      </w:r>
      <w:bookmarkEnd w:id="353"/>
      <w:bookmarkEnd w:id="354"/>
      <w:bookmarkEnd w:id="355"/>
    </w:p>
    <w:p w:rsidR="008919F8" w:rsidRPr="009148DD" w:rsidRDefault="00294951" w:rsidP="008919F8">
      <w:pPr>
        <w:widowControl w:val="0"/>
        <w:autoSpaceDE w:val="0"/>
        <w:autoSpaceDN w:val="0"/>
        <w:adjustRightInd w:val="0"/>
        <w:outlineLvl w:val="0"/>
      </w:pPr>
      <w:bookmarkStart w:id="356" w:name="_Toc333231661"/>
      <w:bookmarkStart w:id="357" w:name="_Toc333236968"/>
      <w:bookmarkStart w:id="358" w:name="_Toc333298447"/>
      <w:r>
        <w:t>Listed below</w:t>
      </w:r>
      <w:r w:rsidR="008919F8">
        <w:t xml:space="preserve"> is the neighbor table of R3</w:t>
      </w:r>
      <w:r>
        <w:t>.</w:t>
      </w:r>
      <w:bookmarkEnd w:id="356"/>
      <w:bookmarkEnd w:id="357"/>
      <w:bookmarkEnd w:id="358"/>
    </w:p>
    <w:p w:rsidR="008931D3" w:rsidRDefault="00C72537" w:rsidP="008931D3">
      <w:pPr>
        <w:pStyle w:val="TerminalDisplay"/>
        <w:rPr>
          <w:rStyle w:val="StyleLatinCourierNewDarkRed"/>
        </w:rPr>
      </w:pPr>
      <w:r w:rsidRPr="00C72537">
        <w:t xml:space="preserve"> </w:t>
      </w:r>
      <w:r w:rsidRPr="00C72537">
        <w:rPr>
          <w:rStyle w:val="StyleLatinCourierNewDarkRed"/>
        </w:rPr>
        <w:t xml:space="preserve">[R3]disp ospf peer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bookmarkStart w:id="359" w:name="_Toc333231662"/>
      <w:bookmarkStart w:id="360" w:name="_Toc333236969"/>
      <w:bookmarkStart w:id="361" w:name="_Toc333298448"/>
      <w:r w:rsidRPr="00C72537">
        <w:rPr>
          <w:rStyle w:val="StyleLatinCourierNewDarkRed"/>
        </w:rPr>
        <w:t>OSPF Process 1 with Router ID 3.3.3.3</w:t>
      </w:r>
      <w:bookmarkEnd w:id="359"/>
      <w:bookmarkEnd w:id="360"/>
      <w:bookmarkEnd w:id="361"/>
      <w:r w:rsidRPr="00C72537">
        <w:rPr>
          <w:rStyle w:val="StyleLatinCourierNewDarkRed"/>
        </w:rPr>
        <w:t xml:space="preserve">                        </w:t>
      </w:r>
    </w:p>
    <w:p w:rsidR="008919F8" w:rsidRPr="00056ED1" w:rsidRDefault="00C72537" w:rsidP="00D2447D">
      <w:pPr>
        <w:widowControl w:val="0"/>
        <w:autoSpaceDE w:val="0"/>
        <w:autoSpaceDN w:val="0"/>
        <w:adjustRightInd w:val="0"/>
        <w:rPr>
          <w:rStyle w:val="StyleLatinCourierNewDarkRed"/>
        </w:rPr>
      </w:pPr>
      <w:r w:rsidRPr="00C72537">
        <w:rPr>
          <w:rStyle w:val="StyleLatinCourierNewDarkRed"/>
        </w:rPr>
        <w:t xml:space="preserve">                        Neighbor Brief Information          </w:t>
      </w:r>
    </w:p>
    <w:p w:rsidR="00C25762" w:rsidRDefault="008919F8">
      <w:pPr>
        <w:widowControl w:val="0"/>
        <w:autoSpaceDE w:val="0"/>
        <w:autoSpaceDN w:val="0"/>
        <w:adjustRightInd w:val="0"/>
        <w:outlineLvl w:val="0"/>
        <w:rPr>
          <w:b/>
          <w:bCs/>
        </w:rPr>
      </w:pPr>
      <w:bookmarkStart w:id="362" w:name="_Toc333231663"/>
      <w:bookmarkStart w:id="363" w:name="_Toc333236970"/>
      <w:bookmarkStart w:id="364" w:name="_Toc333298449"/>
      <w:r w:rsidRPr="00825B80">
        <w:rPr>
          <w:lang w:val="zh-CN"/>
        </w:rPr>
        <w:t>R3 shows an empty peer table.</w:t>
      </w:r>
      <w:bookmarkEnd w:id="362"/>
      <w:bookmarkEnd w:id="363"/>
      <w:bookmarkEnd w:id="364"/>
    </w:p>
    <w:p w:rsidR="00C25762" w:rsidRDefault="00843D3E">
      <w:pPr>
        <w:pStyle w:val="Heading4"/>
        <w:rPr>
          <w:rStyle w:val="StyleBoldAccent2"/>
          <w:bCs/>
          <w:color w:val="0090C8"/>
        </w:rPr>
      </w:pPr>
      <w:bookmarkStart w:id="365" w:name="_Toc333231664"/>
      <w:bookmarkStart w:id="366" w:name="_Toc333236971"/>
      <w:bookmarkStart w:id="367" w:name="_Toc333298450"/>
      <w:r w:rsidRPr="00813B1F">
        <w:rPr>
          <w:rStyle w:val="StyleBoldAccent2"/>
          <w:b w:val="0"/>
          <w:bCs/>
          <w:color w:val="0090C8"/>
        </w:rPr>
        <w:lastRenderedPageBreak/>
        <w:t>Diagnosis</w:t>
      </w:r>
      <w:bookmarkEnd w:id="365"/>
      <w:bookmarkEnd w:id="366"/>
      <w:bookmarkEnd w:id="367"/>
    </w:p>
    <w:p w:rsidR="008919F8" w:rsidRDefault="008919F8" w:rsidP="008919F8">
      <w:pPr>
        <w:widowControl w:val="0"/>
        <w:autoSpaceDE w:val="0"/>
        <w:autoSpaceDN w:val="0"/>
        <w:adjustRightInd w:val="0"/>
        <w:outlineLvl w:val="0"/>
        <w:rPr>
          <w:bCs/>
        </w:rPr>
      </w:pPr>
      <w:bookmarkStart w:id="368" w:name="_Toc333231665"/>
      <w:bookmarkStart w:id="369" w:name="_Toc333236972"/>
      <w:bookmarkStart w:id="370" w:name="_Toc333298451"/>
      <w:r w:rsidRPr="009148DD">
        <w:rPr>
          <w:bCs/>
        </w:rPr>
        <w:t>Check the OSPF configuration of both R1 and R2</w:t>
      </w:r>
      <w:r w:rsidR="00BB729C">
        <w:rPr>
          <w:bCs/>
        </w:rPr>
        <w:t>.</w:t>
      </w:r>
      <w:bookmarkEnd w:id="368"/>
      <w:bookmarkEnd w:id="369"/>
      <w:bookmarkEnd w:id="370"/>
    </w:p>
    <w:p w:rsidR="008919F8" w:rsidRPr="00D2447D" w:rsidRDefault="00C72537" w:rsidP="008919F8">
      <w:pPr>
        <w:widowControl w:val="0"/>
        <w:autoSpaceDE w:val="0"/>
        <w:autoSpaceDN w:val="0"/>
        <w:adjustRightInd w:val="0"/>
        <w:outlineLvl w:val="0"/>
        <w:rPr>
          <w:rStyle w:val="BoldText"/>
        </w:rPr>
      </w:pPr>
      <w:bookmarkStart w:id="371" w:name="_Toc333231666"/>
      <w:bookmarkStart w:id="372" w:name="_Toc333236973"/>
      <w:bookmarkStart w:id="373" w:name="_Toc333298452"/>
      <w:r w:rsidRPr="00C72537">
        <w:rPr>
          <w:rStyle w:val="BoldText"/>
        </w:rPr>
        <w:t>R1:</w:t>
      </w:r>
      <w:bookmarkEnd w:id="371"/>
      <w:bookmarkEnd w:id="372"/>
      <w:bookmarkEnd w:id="373"/>
    </w:p>
    <w:p w:rsidR="008931D3" w:rsidRDefault="00C72537" w:rsidP="008931D3">
      <w:pPr>
        <w:pStyle w:val="TerminalDisplay"/>
        <w:rPr>
          <w:rStyle w:val="StyleLatinCourierNewDarkRed"/>
        </w:rPr>
      </w:pPr>
      <w:r w:rsidRPr="00C72537">
        <w:rPr>
          <w:rStyle w:val="StyleLatinCourierNewDarkRed"/>
        </w:rPr>
        <w:t>&lt;R1&gt; display current-configuration | begin ospf</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192.168.1.0 0.0.0.255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pPr>
      <w:r w:rsidRPr="00C72537">
        <w:rPr>
          <w:rStyle w:val="StyleLatinCourierNewDarkRed"/>
        </w:rPr>
        <w:t xml:space="preserve">       network 192.168.2.0 0.0.0.255 </w:t>
      </w:r>
    </w:p>
    <w:p w:rsidR="008919F8" w:rsidRPr="00D2447D" w:rsidRDefault="00C72537" w:rsidP="008919F8">
      <w:pPr>
        <w:widowControl w:val="0"/>
        <w:autoSpaceDE w:val="0"/>
        <w:autoSpaceDN w:val="0"/>
        <w:adjustRightInd w:val="0"/>
        <w:outlineLvl w:val="0"/>
        <w:rPr>
          <w:rStyle w:val="BoldText"/>
        </w:rPr>
      </w:pPr>
      <w:bookmarkStart w:id="374" w:name="_Toc333231667"/>
      <w:bookmarkStart w:id="375" w:name="_Toc333236974"/>
      <w:bookmarkStart w:id="376" w:name="_Toc333298453"/>
      <w:r w:rsidRPr="00C72537">
        <w:rPr>
          <w:rStyle w:val="BoldText"/>
        </w:rPr>
        <w:t>R3:</w:t>
      </w:r>
      <w:bookmarkEnd w:id="374"/>
      <w:bookmarkEnd w:id="375"/>
      <w:bookmarkEnd w:id="376"/>
    </w:p>
    <w:p w:rsidR="008919F8" w:rsidRPr="00056ED1" w:rsidRDefault="00C72537" w:rsidP="008919F8">
      <w:pPr>
        <w:widowControl w:val="0"/>
        <w:autoSpaceDE w:val="0"/>
        <w:autoSpaceDN w:val="0"/>
        <w:adjustRightInd w:val="0"/>
        <w:rPr>
          <w:rStyle w:val="StyleLatinCourierNewDarkRed"/>
        </w:rPr>
      </w:pPr>
      <w:r w:rsidRPr="00C72537">
        <w:rPr>
          <w:rStyle w:val="StyleLatinCourierNewDarkRed"/>
        </w:rPr>
        <w:t>&lt;R3&gt; display current-configuration | begin ospf</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network 192.168.2.0 0.0.0.255                                                 </w:t>
      </w:r>
    </w:p>
    <w:p w:rsidR="008931D3" w:rsidRDefault="00C72537" w:rsidP="008931D3">
      <w:pPr>
        <w:pStyle w:val="TerminalDisplay"/>
      </w:pPr>
      <w:r w:rsidRPr="00C72537">
        <w:rPr>
          <w:rStyle w:val="StyleLatinCourierNewDarkRed"/>
        </w:rPr>
        <w:t xml:space="preserve">      </w:t>
      </w:r>
      <w:r w:rsidRPr="00C72537">
        <w:rPr>
          <w:rStyle w:val="StyleLatinCourierNewDarkRed"/>
          <w:highlight w:val="lightGray"/>
        </w:rPr>
        <w:t>stub</w:t>
      </w:r>
      <w:r w:rsidRPr="00C72537">
        <w:rPr>
          <w:rStyle w:val="StyleLatinCourierNewDarkRed"/>
        </w:rPr>
        <w:t xml:space="preserve">   </w:t>
      </w:r>
    </w:p>
    <w:p w:rsidR="008919F8" w:rsidRDefault="008919F8" w:rsidP="00813B1F">
      <w:pPr>
        <w:widowControl w:val="0"/>
        <w:autoSpaceDE w:val="0"/>
        <w:autoSpaceDN w:val="0"/>
        <w:adjustRightInd w:val="0"/>
      </w:pPr>
      <w:r>
        <w:t>From the above outputs, observe that Area 1 is configured as stub on R3, which causes the neighbor relation not to be established between R1 and R3.</w:t>
      </w:r>
    </w:p>
    <w:p w:rsidR="008919F8" w:rsidRPr="00C04BCC" w:rsidRDefault="008919F8" w:rsidP="008919F8">
      <w:pPr>
        <w:widowControl w:val="0"/>
        <w:autoSpaceDE w:val="0"/>
        <w:autoSpaceDN w:val="0"/>
        <w:adjustRightInd w:val="0"/>
        <w:outlineLvl w:val="0"/>
        <w:rPr>
          <w:bCs/>
          <w:iCs/>
        </w:rPr>
      </w:pPr>
      <w:bookmarkStart w:id="377" w:name="_Toc333231668"/>
      <w:bookmarkStart w:id="378" w:name="_Toc333236975"/>
      <w:bookmarkStart w:id="379" w:name="_Toc333298454"/>
      <w:r>
        <w:rPr>
          <w:bCs/>
          <w:iCs/>
        </w:rPr>
        <w:t>This issue can also be determined</w:t>
      </w:r>
      <w:r w:rsidRPr="00C04BCC">
        <w:rPr>
          <w:bCs/>
          <w:iCs/>
        </w:rPr>
        <w:t xml:space="preserve"> from the </w:t>
      </w:r>
      <w:r w:rsidR="00F33A4A" w:rsidRPr="00F33A4A">
        <w:rPr>
          <w:b/>
        </w:rPr>
        <w:t>debug ospf packet</w:t>
      </w:r>
      <w:r w:rsidRPr="00C04BCC">
        <w:rPr>
          <w:bCs/>
          <w:iCs/>
        </w:rPr>
        <w:t xml:space="preserve"> command</w:t>
      </w:r>
      <w:r w:rsidR="00BB729C">
        <w:rPr>
          <w:bCs/>
          <w:iCs/>
        </w:rPr>
        <w:t>,</w:t>
      </w:r>
      <w:r>
        <w:rPr>
          <w:bCs/>
          <w:iCs/>
        </w:rPr>
        <w:t xml:space="preserve"> as shown below:</w:t>
      </w:r>
      <w:bookmarkEnd w:id="377"/>
      <w:bookmarkEnd w:id="378"/>
      <w:bookmarkEnd w:id="379"/>
    </w:p>
    <w:p w:rsidR="00C67258" w:rsidRDefault="00C72537">
      <w:pPr>
        <w:pStyle w:val="TerminalDisplay"/>
        <w:rPr>
          <w:rStyle w:val="StyleLatinCourierNewDarkRed"/>
        </w:rPr>
      </w:pPr>
      <w:r w:rsidRPr="00C72537">
        <w:rPr>
          <w:rStyle w:val="StyleLatinCourierNewDarkRed"/>
        </w:rPr>
        <w:t>&lt;R3&gt;debug ospf packet</w:t>
      </w:r>
    </w:p>
    <w:p w:rsidR="00C67258" w:rsidRDefault="00C72537">
      <w:pPr>
        <w:pStyle w:val="TerminalDisplay"/>
        <w:rPr>
          <w:rStyle w:val="StyleLatinCourierNewDarkRed"/>
        </w:rPr>
      </w:pPr>
      <w:r w:rsidRPr="00C72537">
        <w:rPr>
          <w:rStyle w:val="StyleLatinCourierNewDarkRed"/>
        </w:rPr>
        <w:t xml:space="preserve">&lt;R3&gt;terminal debugging                                                                            </w:t>
      </w:r>
    </w:p>
    <w:p w:rsidR="00C67258" w:rsidRDefault="00C72537">
      <w:pPr>
        <w:pStyle w:val="TerminalDisplay"/>
        <w:rPr>
          <w:rStyle w:val="StyleLatinCourierNewDarkRed"/>
        </w:rPr>
      </w:pPr>
      <w:bookmarkStart w:id="380" w:name="_Toc333231669"/>
      <w:bookmarkStart w:id="381" w:name="_Toc333236976"/>
      <w:bookmarkStart w:id="382" w:name="_Toc333298455"/>
      <w:r w:rsidRPr="00C72537">
        <w:rPr>
          <w:rStyle w:val="StyleLatinCourierNewDarkRed"/>
        </w:rPr>
        <w:t>&lt;R3&gt;terminal monitor</w:t>
      </w:r>
      <w:bookmarkEnd w:id="380"/>
      <w:bookmarkEnd w:id="381"/>
      <w:bookmarkEnd w:id="382"/>
      <w:r w:rsidRPr="00C72537">
        <w:rPr>
          <w:rStyle w:val="StyleLatinCourierNewDarkRed"/>
        </w:rPr>
        <w:t xml:space="preserve">                                                                           </w:t>
      </w:r>
    </w:p>
    <w:p w:rsidR="00C67258" w:rsidRDefault="00C72537">
      <w:pPr>
        <w:pStyle w:val="TerminalDisplay"/>
        <w:rPr>
          <w:rStyle w:val="StyleLatinCourierNewDarkRed"/>
        </w:rPr>
      </w:pPr>
      <w:r w:rsidRPr="00C72537">
        <w:rPr>
          <w:rStyle w:val="StyleLatinCourierNewDarkRed"/>
        </w:rPr>
        <w:t xml:space="preserve">*Jun  8 14:16:55:344 2012 R3 RM/6/RMDEBUG: OSPF 1: SEND Packet.                 </w:t>
      </w:r>
    </w:p>
    <w:p w:rsidR="00C67258" w:rsidRDefault="00C72537">
      <w:pPr>
        <w:pStyle w:val="TerminalDisplay"/>
        <w:rPr>
          <w:rStyle w:val="StyleLatinCourierNewDarkRed"/>
        </w:rPr>
      </w:pPr>
      <w:r w:rsidRPr="00C72537">
        <w:rPr>
          <w:rStyle w:val="StyleLatinCourierNewDarkRed"/>
        </w:rPr>
        <w:t xml:space="preserve">*Jun  8 14:16:55:344 2012 R3 RM/6/RMDEBUG: Source Address: 192.168.2.2          </w:t>
      </w:r>
    </w:p>
    <w:p w:rsidR="00C67258" w:rsidRDefault="00C72537">
      <w:pPr>
        <w:pStyle w:val="TerminalDisplay"/>
        <w:rPr>
          <w:rStyle w:val="StyleLatinCourierNewDarkRed"/>
        </w:rPr>
      </w:pPr>
      <w:r w:rsidRPr="00C72537">
        <w:rPr>
          <w:rStyle w:val="StyleLatinCourierNewDarkRed"/>
        </w:rPr>
        <w:t xml:space="preserve">*Jun  8 14:16:55:344 2012 R3 RM/6/RMDEBUG: Destination Address:224.0.0.5       </w:t>
      </w:r>
    </w:p>
    <w:p w:rsidR="00C67258" w:rsidRDefault="00C72537">
      <w:pPr>
        <w:pStyle w:val="TerminalDisplay"/>
        <w:rPr>
          <w:rStyle w:val="StyleLatinCourierNewDarkRed"/>
        </w:rPr>
      </w:pPr>
      <w:r w:rsidRPr="00C72537">
        <w:rPr>
          <w:rStyle w:val="StyleLatinCourierNewDarkRed"/>
        </w:rPr>
        <w:t xml:space="preserve">*Jun  8 14:16:55:344 2012 R3 RM/6/RMDEBUG: Ver# 2, Type: 1, Length:44.         </w:t>
      </w:r>
    </w:p>
    <w:p w:rsidR="00C67258" w:rsidRDefault="00C72537">
      <w:pPr>
        <w:pStyle w:val="TerminalDisplay"/>
        <w:rPr>
          <w:rStyle w:val="StyleLatinCourierNewDarkRed"/>
        </w:rPr>
      </w:pPr>
      <w:r w:rsidRPr="00C72537">
        <w:rPr>
          <w:rStyle w:val="StyleLatinCourierNewDarkRed"/>
        </w:rPr>
        <w:t xml:space="preserve">*Jun  8 14:16:55:344 2012 R3 RM/6/RMDEBUG: Router: 3.3.3.3, Area: 0.0.0.1, Checksum: 13805.                                                                     </w:t>
      </w:r>
    </w:p>
    <w:p w:rsidR="00C67258" w:rsidRDefault="00C72537">
      <w:pPr>
        <w:pStyle w:val="TerminalDisplay"/>
        <w:rPr>
          <w:rStyle w:val="StyleLatinCourierNewDarkRed"/>
        </w:rPr>
      </w:pPr>
      <w:r w:rsidRPr="00C72537">
        <w:rPr>
          <w:rStyle w:val="StyleLatinCourierNewDarkRed"/>
        </w:rPr>
        <w:t xml:space="preserve">*Jun  8 14:16:55:344 2012 R3 RM/6/RMDEBUG: AuType: 00, Key(ascii): 0 0 0 0 0 0 00.   </w:t>
      </w:r>
    </w:p>
    <w:p w:rsidR="00C67258" w:rsidRDefault="00C72537">
      <w:pPr>
        <w:pStyle w:val="TerminalDisplay"/>
        <w:rPr>
          <w:rStyle w:val="StyleLatinCourierNewDarkRed"/>
        </w:rPr>
      </w:pPr>
      <w:r w:rsidRPr="00C72537">
        <w:rPr>
          <w:rStyle w:val="StyleLatinCourierNewDarkRed"/>
        </w:rPr>
        <w:t xml:space="preserve">*Jun  8 14:16:55:345 2012 R3 RM/6/RMDEBUG: Net Mask: 255.255.255.0, Hello Int: 10, Option: _.                                                                   </w:t>
      </w:r>
    </w:p>
    <w:p w:rsidR="00C67258" w:rsidRDefault="00C72537">
      <w:pPr>
        <w:pStyle w:val="TerminalDisplay"/>
        <w:rPr>
          <w:rStyle w:val="StyleLatinCourierNewDarkRed"/>
        </w:rPr>
      </w:pPr>
      <w:r w:rsidRPr="00C72537">
        <w:rPr>
          <w:rStyle w:val="StyleLatinCourierNewDarkRed"/>
        </w:rPr>
        <w:t xml:space="preserve">*Jun  8 14:16:55:345 2012 R3 RM/6/RMDEBUG: Rtr Priority: 1, Dead Int: 40, DR: 192.168.2.2, BDR: 0.0.0.0.                                                        </w:t>
      </w:r>
    </w:p>
    <w:p w:rsidR="00C67258" w:rsidRDefault="00C72537">
      <w:pPr>
        <w:pStyle w:val="TerminalDisplay"/>
        <w:rPr>
          <w:rStyle w:val="StyleLatinCourierNewDarkRed"/>
        </w:rPr>
      </w:pPr>
      <w:r w:rsidRPr="00C72537">
        <w:rPr>
          <w:rStyle w:val="StyleLatinCourierNewDarkRed"/>
        </w:rPr>
        <w:t xml:space="preserve">                                                                                </w:t>
      </w:r>
    </w:p>
    <w:p w:rsidR="00C67258" w:rsidRDefault="00C72537">
      <w:pPr>
        <w:pStyle w:val="TerminalDisplay"/>
        <w:rPr>
          <w:rStyle w:val="StyleLatinCourierNewDarkRed"/>
        </w:rPr>
      </w:pPr>
      <w:r w:rsidRPr="00C72537">
        <w:rPr>
          <w:rStyle w:val="StyleLatinCourierNewDarkRed"/>
        </w:rPr>
        <w:t xml:space="preserve">*Jun  8 14:17:00:789 2012 R3 RM/6/RMDEBUG: OSPF 1: </w:t>
      </w:r>
      <w:r w:rsidRPr="00C72537">
        <w:rPr>
          <w:rStyle w:val="StyleLatinCourierNewDarkRed"/>
          <w:highlight w:val="lightGray"/>
        </w:rPr>
        <w:t>RECV Packet</w:t>
      </w:r>
      <w:r w:rsidRPr="00C72537">
        <w:rPr>
          <w:rStyle w:val="StyleLatinCourierNewDarkRed"/>
        </w:rPr>
        <w:t xml:space="preserve">.                 </w:t>
      </w:r>
    </w:p>
    <w:p w:rsidR="00C67258" w:rsidRDefault="00C72537">
      <w:pPr>
        <w:pStyle w:val="TerminalDisplay"/>
        <w:rPr>
          <w:rStyle w:val="StyleLatinCourierNewDarkRed"/>
        </w:rPr>
      </w:pPr>
      <w:r w:rsidRPr="00C72537">
        <w:rPr>
          <w:rStyle w:val="StyleLatinCourierNewDarkRed"/>
        </w:rPr>
        <w:t xml:space="preserve">*Jun  8 14:17:00:789 2012 R3 RM/6/RMDEBUG: Source Address: 192.168.2.1          </w:t>
      </w:r>
    </w:p>
    <w:p w:rsidR="00C67258" w:rsidRDefault="00C72537">
      <w:pPr>
        <w:pStyle w:val="TerminalDisplay"/>
        <w:rPr>
          <w:rStyle w:val="StyleLatinCourierNewDarkRed"/>
        </w:rPr>
      </w:pPr>
      <w:r w:rsidRPr="00C72537">
        <w:rPr>
          <w:rStyle w:val="StyleLatinCourierNewDarkRed"/>
        </w:rPr>
        <w:t xml:space="preserve">*Jun  8 14:17:00:789 2012 R3 RM/6/RMDEBUG: Destination Address:224.0.0.5       </w:t>
      </w:r>
    </w:p>
    <w:p w:rsidR="00C67258" w:rsidRDefault="00C72537">
      <w:pPr>
        <w:pStyle w:val="TerminalDisplay"/>
        <w:rPr>
          <w:rStyle w:val="StyleLatinCourierNewDarkRed"/>
        </w:rPr>
      </w:pPr>
      <w:r w:rsidRPr="00C72537">
        <w:rPr>
          <w:rStyle w:val="StyleLatinCourierNewDarkRed"/>
        </w:rPr>
        <w:t xml:space="preserve">*Jun  8 14:17:00:789 2012 R3 RM/6/RMDEBUG: Ver# 2, Type: 1, Length: 44.         </w:t>
      </w:r>
    </w:p>
    <w:p w:rsidR="00C67258" w:rsidRDefault="00C72537">
      <w:pPr>
        <w:pStyle w:val="TerminalDisplay"/>
        <w:rPr>
          <w:rStyle w:val="StyleLatinCourierNewDarkRed"/>
        </w:rPr>
      </w:pPr>
      <w:r w:rsidRPr="00C72537">
        <w:rPr>
          <w:rStyle w:val="StyleLatinCourierNewDarkRed"/>
        </w:rPr>
        <w:t xml:space="preserve">*Jun  8 14:17:00:789 2012 R3 RM/6/RMDEBUG: Router: 1.1.1.1, Area: 0.0.0.1, Checksum: 14322.                                                                     </w:t>
      </w:r>
    </w:p>
    <w:p w:rsidR="00C67258" w:rsidRDefault="00C72537">
      <w:pPr>
        <w:pStyle w:val="TerminalDisplay"/>
        <w:rPr>
          <w:rStyle w:val="StyleLatinCourierNewDarkRed"/>
        </w:rPr>
      </w:pPr>
      <w:r w:rsidRPr="00C72537">
        <w:rPr>
          <w:rStyle w:val="StyleLatinCourierNewDarkRed"/>
        </w:rPr>
        <w:t xml:space="preserve">*Jun  8 14:17:00:789 2012 R3 RM/6/RMDEBUG: AuType: 00, Key(ascii): 0 0 0 0 0 0 00. </w:t>
      </w:r>
    </w:p>
    <w:p w:rsidR="00C67258" w:rsidRDefault="00C72537">
      <w:pPr>
        <w:pStyle w:val="TerminalDisplay"/>
      </w:pPr>
      <w:r w:rsidRPr="00C72537">
        <w:rPr>
          <w:rStyle w:val="StyleLatinCourierNewDarkRed"/>
        </w:rPr>
        <w:t xml:space="preserve">*Jun  8 14:17:00:789 2012 R3 RM/6/RMDEBUG: </w:t>
      </w:r>
      <w:r w:rsidRPr="00C72537">
        <w:rPr>
          <w:rStyle w:val="StyleLatinCourierNewDarkRed"/>
          <w:highlight w:val="lightGray"/>
        </w:rPr>
        <w:t>Hello: extern option mismatch.</w:t>
      </w:r>
      <w:r w:rsidRPr="00C72537">
        <w:rPr>
          <w:rStyle w:val="StyleLatinCourierNewDarkRed"/>
        </w:rPr>
        <w:t xml:space="preserve"> </w:t>
      </w:r>
    </w:p>
    <w:p w:rsidR="008919F8" w:rsidRPr="00813B1F" w:rsidRDefault="008919F8" w:rsidP="00813B1F">
      <w:pPr>
        <w:widowControl w:val="0"/>
        <w:autoSpaceDE w:val="0"/>
        <w:autoSpaceDN w:val="0"/>
        <w:adjustRightInd w:val="0"/>
      </w:pPr>
      <w:r>
        <w:t xml:space="preserve">The debug output shows that R3 is receiving a </w:t>
      </w:r>
      <w:r w:rsidR="009F02B4">
        <w:t>H</w:t>
      </w:r>
      <w:r>
        <w:t xml:space="preserve">ello packet from R1 with a </w:t>
      </w:r>
      <w:r w:rsidRPr="00FF74B2">
        <w:rPr>
          <w:b/>
        </w:rPr>
        <w:t>Hello: extern option mismatch</w:t>
      </w:r>
      <w:r>
        <w:t xml:space="preserve">. </w:t>
      </w:r>
    </w:p>
    <w:p w:rsidR="003451D5" w:rsidRPr="003451D5" w:rsidRDefault="003451D5">
      <w:pPr>
        <w:pStyle w:val="Heading4"/>
        <w:rPr>
          <w:rStyle w:val="StyleBoldAccent2"/>
          <w:b w:val="0"/>
          <w:color w:val="0090C8"/>
        </w:rPr>
      </w:pPr>
    </w:p>
    <w:p w:rsidR="00C25762" w:rsidRDefault="00EC108B">
      <w:pPr>
        <w:pStyle w:val="Heading4"/>
        <w:rPr>
          <w:rStyle w:val="StyleBoldAccent2"/>
          <w:b w:val="0"/>
          <w:color w:val="0090C8"/>
        </w:rPr>
      </w:pPr>
      <w:r w:rsidRPr="00813B1F">
        <w:rPr>
          <w:rStyle w:val="StyleBoldAccent2"/>
          <w:b w:val="0"/>
          <w:bCs/>
          <w:color w:val="0090C8"/>
        </w:rPr>
        <w:t>Resolution</w:t>
      </w:r>
    </w:p>
    <w:p w:rsidR="008919F8" w:rsidRPr="00C04BCC" w:rsidRDefault="008919F8" w:rsidP="008919F8">
      <w:pPr>
        <w:widowControl w:val="0"/>
        <w:autoSpaceDE w:val="0"/>
        <w:autoSpaceDN w:val="0"/>
        <w:adjustRightInd w:val="0"/>
      </w:pPr>
      <w:r w:rsidRPr="00825B80">
        <w:rPr>
          <w:lang w:val="zh-CN"/>
        </w:rPr>
        <w:t>Either configure both ends at stub or both ends as normal areas</w:t>
      </w:r>
      <w:r>
        <w:t>. In the example below, the area 1 of Router R1 is configured as stub</w:t>
      </w:r>
      <w:r w:rsidR="007F2F1D">
        <w:t>.</w:t>
      </w:r>
    </w:p>
    <w:p w:rsidR="00C67258" w:rsidRDefault="00C72537">
      <w:pPr>
        <w:pStyle w:val="TerminalDisplay"/>
        <w:rPr>
          <w:rStyle w:val="StyleLatinCourierNewDarkRed"/>
        </w:rPr>
      </w:pPr>
      <w:r w:rsidRPr="00C72537">
        <w:rPr>
          <w:rStyle w:val="StyleLatinCourierNewDarkRed"/>
        </w:rPr>
        <w:t xml:space="preserve">[R1]ospf 1                                                                      </w:t>
      </w:r>
    </w:p>
    <w:p w:rsidR="00C67258" w:rsidRDefault="00C72537">
      <w:pPr>
        <w:pStyle w:val="TerminalDisplay"/>
        <w:rPr>
          <w:rStyle w:val="StyleLatinCourierNewDarkRed"/>
        </w:rPr>
      </w:pPr>
      <w:r w:rsidRPr="00C72537">
        <w:rPr>
          <w:rStyle w:val="StyleLatinCourierNewDarkRed"/>
        </w:rPr>
        <w:t xml:space="preserve">[R1-ospf-1]area 1                                                               </w:t>
      </w:r>
    </w:p>
    <w:p w:rsidR="00C67258" w:rsidRDefault="00C72537">
      <w:pPr>
        <w:pStyle w:val="TerminalDisplay"/>
      </w:pPr>
      <w:r w:rsidRPr="00C72537">
        <w:rPr>
          <w:rStyle w:val="StyleLatinCourierNewDarkRed"/>
        </w:rPr>
        <w:t>[R1-ospf-1-area-0.0.0.1]stub</w:t>
      </w:r>
    </w:p>
    <w:p w:rsidR="00C25762" w:rsidRDefault="00EC108B">
      <w:pPr>
        <w:pStyle w:val="Heading4"/>
        <w:rPr>
          <w:rStyle w:val="StyleBoldAccent2"/>
          <w:color w:val="0090C8"/>
        </w:rPr>
      </w:pPr>
      <w:r w:rsidRPr="00813B1F">
        <w:rPr>
          <w:rStyle w:val="StyleBoldAccent2"/>
          <w:b w:val="0"/>
          <w:bCs/>
          <w:color w:val="0090C8"/>
        </w:rPr>
        <w:t>Result</w:t>
      </w:r>
    </w:p>
    <w:p w:rsidR="008919F8" w:rsidRPr="00056ED1" w:rsidRDefault="008919F8" w:rsidP="00D14FE4">
      <w:pPr>
        <w:widowControl w:val="0"/>
        <w:autoSpaceDE w:val="0"/>
        <w:autoSpaceDN w:val="0"/>
        <w:adjustRightInd w:val="0"/>
        <w:rPr>
          <w:rStyle w:val="StyleLatinCourierNewDarkRed"/>
        </w:rPr>
      </w:pPr>
      <w:r w:rsidRPr="00C04BCC">
        <w:rPr>
          <w:bCs/>
          <w:iCs/>
        </w:rPr>
        <w:t xml:space="preserve">Verify whether </w:t>
      </w:r>
      <w:r>
        <w:rPr>
          <w:bCs/>
          <w:iCs/>
        </w:rPr>
        <w:t>n</w:t>
      </w:r>
      <w:r w:rsidRPr="00C04BCC">
        <w:rPr>
          <w:bCs/>
          <w:iCs/>
        </w:rPr>
        <w:t>eighbor relation has been established between R1 and R3.</w:t>
      </w:r>
    </w:p>
    <w:p w:rsidR="00C67258" w:rsidRDefault="00C72537">
      <w:pPr>
        <w:pStyle w:val="TerminalDisplay"/>
        <w:rPr>
          <w:rStyle w:val="StyleLatinCourierNewDarkRed"/>
        </w:rPr>
      </w:pPr>
      <w:r w:rsidRPr="00C72537">
        <w:rPr>
          <w:rStyle w:val="StyleLatinCourierNewDarkRed"/>
        </w:rPr>
        <w:t xml:space="preserve">[R1]disp ospf peer                                                            </w:t>
      </w:r>
    </w:p>
    <w:p w:rsidR="00C67258" w:rsidRDefault="00C72537">
      <w:pPr>
        <w:pStyle w:val="TerminalDisplay"/>
        <w:rPr>
          <w:rStyle w:val="StyleLatinCourierNewDarkRed"/>
        </w:rPr>
      </w:pPr>
      <w:r w:rsidRPr="00C72537">
        <w:rPr>
          <w:rStyle w:val="StyleLatinCourierNewDarkRed"/>
        </w:rPr>
        <w:t xml:space="preserve">                   </w:t>
      </w:r>
      <w:bookmarkStart w:id="383" w:name="_Toc333231672"/>
      <w:bookmarkStart w:id="384" w:name="_Toc333236979"/>
      <w:bookmarkStart w:id="385" w:name="_Toc333298458"/>
      <w:r w:rsidRPr="00C72537">
        <w:rPr>
          <w:rStyle w:val="StyleLatinCourierNewDarkRed"/>
        </w:rPr>
        <w:t>OSPF Process 1 with Router ID 1.1.1.1</w:t>
      </w:r>
      <w:bookmarkEnd w:id="383"/>
      <w:bookmarkEnd w:id="384"/>
      <w:bookmarkEnd w:id="385"/>
      <w:r w:rsidRPr="00C72537">
        <w:rPr>
          <w:rStyle w:val="StyleLatinCourierNewDarkRed"/>
        </w:rPr>
        <w:t xml:space="preserve">                        </w:t>
      </w:r>
    </w:p>
    <w:p w:rsidR="00C67258" w:rsidRDefault="00C72537">
      <w:pPr>
        <w:pStyle w:val="TerminalDisplay"/>
        <w:rPr>
          <w:rStyle w:val="StyleLatinCourierNewDarkRed"/>
        </w:rPr>
      </w:pPr>
      <w:r w:rsidRPr="00C72537">
        <w:rPr>
          <w:rStyle w:val="StyleLatinCourierNewDarkRed"/>
        </w:rPr>
        <w:t xml:space="preserve">                        Neighbor Brief Information                            </w:t>
      </w:r>
    </w:p>
    <w:p w:rsidR="00C67258" w:rsidRDefault="00C72537">
      <w:pPr>
        <w:pStyle w:val="TerminalDisplay"/>
        <w:rPr>
          <w:rStyle w:val="StyleLatinCourierNewDarkRed"/>
        </w:rPr>
      </w:pPr>
      <w:r w:rsidRPr="00C72537">
        <w:rPr>
          <w:rStyle w:val="StyleLatinCourierNewDarkRed"/>
        </w:rPr>
        <w:t xml:space="preserve"> Area: 0.0.0.0                                                                  </w:t>
      </w:r>
    </w:p>
    <w:p w:rsidR="00C67258" w:rsidRDefault="00C72537">
      <w:pPr>
        <w:pStyle w:val="TerminalDisplay"/>
        <w:rPr>
          <w:rStyle w:val="StyleLatinCourierNewDarkRed"/>
        </w:rPr>
      </w:pPr>
      <w:r w:rsidRPr="00C72537">
        <w:rPr>
          <w:rStyle w:val="StyleLatinCourierNewDarkRed"/>
        </w:rPr>
        <w:t xml:space="preserve"> Router ID       Address         Pri  Dead-Time  Interface     State          </w:t>
      </w:r>
    </w:p>
    <w:p w:rsidR="00C67258" w:rsidRDefault="00C72537">
      <w:pPr>
        <w:pStyle w:val="TerminalDisplay"/>
        <w:rPr>
          <w:rStyle w:val="StyleLatinCourierNewDarkRed"/>
        </w:rPr>
      </w:pPr>
      <w:r w:rsidRPr="00C72537">
        <w:rPr>
          <w:rStyle w:val="StyleLatinCourierNewDarkRed"/>
        </w:rPr>
        <w:t xml:space="preserve"> 2.2.2.2         192.168.1.2     1    33         GE0/0/0      Full/BDR       </w:t>
      </w:r>
    </w:p>
    <w:p w:rsidR="00C67258" w:rsidRDefault="00C72537">
      <w:pPr>
        <w:pStyle w:val="TerminalDisplay"/>
        <w:rPr>
          <w:rStyle w:val="StyleLatinCourierNewDarkRed"/>
        </w:rPr>
      </w:pPr>
      <w:r w:rsidRPr="00C72537">
        <w:rPr>
          <w:rStyle w:val="StyleLatinCourierNewDarkRed"/>
        </w:rPr>
        <w:t xml:space="preserve">                                                                                </w:t>
      </w:r>
    </w:p>
    <w:p w:rsidR="00C67258" w:rsidRDefault="00C72537">
      <w:pPr>
        <w:pStyle w:val="TerminalDisplay"/>
        <w:rPr>
          <w:rStyle w:val="StyleLatinCourierNewDarkRed"/>
        </w:rPr>
      </w:pPr>
      <w:r w:rsidRPr="00C72537">
        <w:rPr>
          <w:rStyle w:val="StyleLatinCourierNewDarkRed"/>
        </w:rPr>
        <w:t xml:space="preserve"> </w:t>
      </w:r>
      <w:bookmarkStart w:id="386" w:name="_Toc333231673"/>
      <w:bookmarkStart w:id="387" w:name="_Toc333236980"/>
      <w:bookmarkStart w:id="388" w:name="_Toc333298459"/>
      <w:r w:rsidRPr="00C72537">
        <w:rPr>
          <w:rStyle w:val="StyleLatinCourierNewDarkRed"/>
        </w:rPr>
        <w:t>Area: 0.0.0.1</w:t>
      </w:r>
      <w:bookmarkEnd w:id="386"/>
      <w:bookmarkEnd w:id="387"/>
      <w:bookmarkEnd w:id="388"/>
      <w:r w:rsidRPr="00C72537">
        <w:rPr>
          <w:rStyle w:val="StyleLatinCourierNewDarkRed"/>
        </w:rPr>
        <w:t xml:space="preserve">                                                                  </w:t>
      </w:r>
    </w:p>
    <w:p w:rsidR="00C67258" w:rsidRDefault="00C72537">
      <w:pPr>
        <w:pStyle w:val="TerminalDisplay"/>
        <w:rPr>
          <w:rStyle w:val="StyleLatinCourierNewDarkRed"/>
        </w:rPr>
      </w:pPr>
      <w:r w:rsidRPr="00C72537">
        <w:rPr>
          <w:rStyle w:val="StyleLatinCourierNewDarkRed"/>
        </w:rPr>
        <w:t xml:space="preserve"> Router ID       Address         Pri  Dead-Time  Interface     State          </w:t>
      </w:r>
    </w:p>
    <w:p w:rsidR="008919F8" w:rsidRPr="00075988" w:rsidRDefault="00C72537" w:rsidP="005C41CF">
      <w:pPr>
        <w:widowControl w:val="0"/>
        <w:autoSpaceDE w:val="0"/>
        <w:autoSpaceDN w:val="0"/>
        <w:adjustRightInd w:val="0"/>
      </w:pPr>
      <w:r w:rsidRPr="00C72537">
        <w:rPr>
          <w:rStyle w:val="StyleLatinCourierNewDarkRed"/>
          <w:highlight w:val="lightGray"/>
        </w:rPr>
        <w:t xml:space="preserve"> 3.3.3.3         192.168.2.2     1    39         GE0/0/1      Full/DR </w:t>
      </w:r>
    </w:p>
    <w:p w:rsidR="00C25762" w:rsidRDefault="008919F8">
      <w:pPr>
        <w:pStyle w:val="Heading3"/>
      </w:pPr>
      <w:bookmarkStart w:id="389" w:name="_Toc342565223"/>
      <w:r w:rsidRPr="00CF3102">
        <w:t xml:space="preserve">Problem 13: OSPF area configured as stub on one router and </w:t>
      </w:r>
      <w:r w:rsidR="004604A1">
        <w:t>NSSA</w:t>
      </w:r>
      <w:r w:rsidR="004604A1" w:rsidRPr="00CF3102">
        <w:t xml:space="preserve"> </w:t>
      </w:r>
      <w:r w:rsidRPr="00CF3102">
        <w:t>on adjoining router</w:t>
      </w:r>
      <w:bookmarkEnd w:id="389"/>
    </w:p>
    <w:p w:rsidR="00C25762" w:rsidRDefault="00F94806">
      <w:r>
        <w:t>N</w:t>
      </w:r>
      <w:r w:rsidR="001E26E9" w:rsidRPr="000845DC">
        <w:t xml:space="preserve">eighbor relation </w:t>
      </w:r>
      <w:r w:rsidR="005C41CF">
        <w:t>is never</w:t>
      </w:r>
      <w:r w:rsidR="001E26E9">
        <w:t xml:space="preserve"> established</w:t>
      </w:r>
      <w:r w:rsidR="001E26E9" w:rsidRPr="000845DC">
        <w:t xml:space="preserve"> if one router is configured as </w:t>
      </w:r>
      <w:r w:rsidR="00DE2050">
        <w:t>STUB</w:t>
      </w:r>
      <w:r w:rsidR="001E26E9" w:rsidRPr="000845DC">
        <w:t xml:space="preserve"> and the other router is configured as </w:t>
      </w:r>
      <w:r w:rsidR="001D1EC1">
        <w:t>NSSA</w:t>
      </w:r>
      <w:r w:rsidR="001E26E9" w:rsidRPr="000845DC">
        <w:t>.</w:t>
      </w:r>
      <w:r w:rsidR="001E26E9">
        <w:t xml:space="preserve"> </w:t>
      </w:r>
      <w:r w:rsidR="001E26E9" w:rsidRPr="000845DC">
        <w:t>In</w:t>
      </w:r>
      <w:r w:rsidR="005C41CF">
        <w:t xml:space="preserve"> </w:t>
      </w:r>
      <w:fldSimple w:instr=" REF _Ref333842993 \r \h  \* MERGEFORMAT ">
        <w:r w:rsidR="001B502D">
          <w:rPr>
            <w:rStyle w:val="Reference-R0G144B200"/>
          </w:rPr>
          <w:t>Figure 14</w:t>
        </w:r>
      </w:fldSimple>
      <w:r w:rsidR="001E26E9">
        <w:t>,</w:t>
      </w:r>
      <w:r w:rsidR="001E26E9" w:rsidRPr="000845DC">
        <w:t xml:space="preserve"> area 1 of R1 is configured as </w:t>
      </w:r>
      <w:r w:rsidR="00DE2050">
        <w:t>NSSA</w:t>
      </w:r>
      <w:r w:rsidR="001E26E9" w:rsidRPr="000845DC">
        <w:t xml:space="preserve"> while area 1 of R3 is configured as </w:t>
      </w:r>
      <w:r w:rsidR="00DE2050">
        <w:t>STUB</w:t>
      </w:r>
      <w:r w:rsidR="001E26E9" w:rsidRPr="000845DC">
        <w:t>.</w:t>
      </w:r>
    </w:p>
    <w:p w:rsidR="00C25762" w:rsidRDefault="001E26E9">
      <w:pPr>
        <w:pStyle w:val="FigureDescription"/>
        <w:ind w:left="879" w:firstLine="0"/>
      </w:pPr>
      <w:bookmarkStart w:id="390" w:name="_Ref333842993"/>
      <w:r>
        <w:t>STUB/NSSA configuration</w:t>
      </w:r>
      <w:bookmarkEnd w:id="390"/>
    </w:p>
    <w:p w:rsidR="008919F8" w:rsidRDefault="007D783A" w:rsidP="008919F8">
      <w:pPr>
        <w:widowControl w:val="0"/>
        <w:autoSpaceDE w:val="0"/>
        <w:autoSpaceDN w:val="0"/>
        <w:adjustRightInd w:val="0"/>
      </w:pPr>
      <w:r>
        <w:rPr>
          <w:noProof/>
          <w:lang w:eastAsia="en-US"/>
        </w:rPr>
        <w:drawing>
          <wp:inline distT="0" distB="0" distL="0" distR="0">
            <wp:extent cx="5723526" cy="1543792"/>
            <wp:effectExtent l="19050" t="0" r="0" b="0"/>
            <wp:docPr id="242" name="Picture 241" descr="Figure_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4.png"/>
                    <pic:cNvPicPr/>
                  </pic:nvPicPr>
                  <pic:blipFill>
                    <a:blip r:embed="rId27" cstate="print"/>
                    <a:stretch>
                      <a:fillRect/>
                    </a:stretch>
                  </pic:blipFill>
                  <pic:spPr>
                    <a:xfrm>
                      <a:off x="0" y="0"/>
                      <a:ext cx="5732680" cy="1546261"/>
                    </a:xfrm>
                    <a:prstGeom prst="rect">
                      <a:avLst/>
                    </a:prstGeom>
                  </pic:spPr>
                </pic:pic>
              </a:graphicData>
            </a:graphic>
          </wp:inline>
        </w:drawing>
      </w:r>
    </w:p>
    <w:p w:rsidR="008919F8" w:rsidRPr="000845DC" w:rsidRDefault="008919F8" w:rsidP="008919F8">
      <w:pPr>
        <w:widowControl w:val="0"/>
        <w:autoSpaceDE w:val="0"/>
        <w:autoSpaceDN w:val="0"/>
        <w:adjustRightInd w:val="0"/>
        <w:rPr>
          <w:rFonts w:eastAsia="FangSong"/>
        </w:rPr>
      </w:pPr>
    </w:p>
    <w:p w:rsidR="00C25762" w:rsidRDefault="00D2677B">
      <w:pPr>
        <w:pStyle w:val="Heading4"/>
        <w:rPr>
          <w:rStyle w:val="StyleBoldAccent2"/>
          <w:b w:val="0"/>
          <w:color w:val="0090C8"/>
        </w:rPr>
      </w:pPr>
      <w:bookmarkStart w:id="391" w:name="_Toc333231675"/>
      <w:bookmarkStart w:id="392" w:name="_Toc333236982"/>
      <w:bookmarkStart w:id="393" w:name="_Toc333298461"/>
      <w:r w:rsidRPr="00215C09">
        <w:rPr>
          <w:rStyle w:val="StyleBoldAccent2"/>
          <w:b w:val="0"/>
          <w:bCs/>
          <w:color w:val="0090C8"/>
        </w:rPr>
        <w:t>Problem</w:t>
      </w:r>
    </w:p>
    <w:p w:rsidR="008919F8" w:rsidRPr="00215C09" w:rsidRDefault="00C72537" w:rsidP="008919F8">
      <w:pPr>
        <w:widowControl w:val="0"/>
        <w:autoSpaceDE w:val="0"/>
        <w:autoSpaceDN w:val="0"/>
        <w:adjustRightInd w:val="0"/>
        <w:outlineLvl w:val="0"/>
        <w:rPr>
          <w:rStyle w:val="BoldText"/>
        </w:rPr>
      </w:pPr>
      <w:r w:rsidRPr="00C72537">
        <w:rPr>
          <w:rStyle w:val="BoldText"/>
        </w:rPr>
        <w:t>Neighbor table of R3 does not display R1 as its neighbor</w:t>
      </w:r>
      <w:bookmarkEnd w:id="391"/>
      <w:bookmarkEnd w:id="392"/>
      <w:bookmarkEnd w:id="393"/>
    </w:p>
    <w:p w:rsidR="00C25762" w:rsidRDefault="008919F8">
      <w:pPr>
        <w:widowControl w:val="0"/>
        <w:autoSpaceDE w:val="0"/>
        <w:autoSpaceDN w:val="0"/>
        <w:adjustRightInd w:val="0"/>
        <w:outlineLvl w:val="0"/>
        <w:rPr>
          <w:rStyle w:val="StyleLatinCourierNewDarkRed"/>
        </w:rPr>
      </w:pPr>
      <w:bookmarkStart w:id="394" w:name="_Toc333231676"/>
      <w:bookmarkStart w:id="395" w:name="_Toc333236983"/>
      <w:bookmarkStart w:id="396" w:name="_Toc333298462"/>
      <w:r>
        <w:rPr>
          <w:rFonts w:eastAsia="FangSong"/>
        </w:rPr>
        <w:t>Shown below</w:t>
      </w:r>
      <w:r w:rsidRPr="000845DC">
        <w:rPr>
          <w:rFonts w:eastAsia="FangSong"/>
        </w:rPr>
        <w:t xml:space="preserve"> is the Neighbor table of R3 which is empty</w:t>
      </w:r>
      <w:r>
        <w:rPr>
          <w:rFonts w:eastAsia="FangSong"/>
        </w:rPr>
        <w:t>:</w:t>
      </w:r>
      <w:bookmarkEnd w:id="394"/>
      <w:bookmarkEnd w:id="395"/>
      <w:bookmarkEnd w:id="396"/>
    </w:p>
    <w:p w:rsidR="008931D3" w:rsidRDefault="00C72537" w:rsidP="008931D3">
      <w:pPr>
        <w:pStyle w:val="TerminalDisplay"/>
        <w:rPr>
          <w:rStyle w:val="StyleLatinCourierNewDarkRed"/>
        </w:rPr>
      </w:pPr>
      <w:r w:rsidRPr="00C72537">
        <w:rPr>
          <w:rStyle w:val="StyleLatinCourierNewDarkRed"/>
        </w:rPr>
        <w:t xml:space="preserve">&lt;R3&gt;disp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397" w:name="_Toc333231677"/>
      <w:bookmarkStart w:id="398" w:name="_Toc333236984"/>
      <w:bookmarkStart w:id="399" w:name="_Toc333298463"/>
      <w:r w:rsidRPr="00C72537">
        <w:rPr>
          <w:rStyle w:val="StyleLatinCourierNewDarkRed"/>
        </w:rPr>
        <w:t>OSPF Process 1 with Router ID 3.3.3.3</w:t>
      </w:r>
      <w:bookmarkEnd w:id="397"/>
      <w:bookmarkEnd w:id="398"/>
      <w:bookmarkEnd w:id="399"/>
      <w:r w:rsidRPr="00C72537">
        <w:rPr>
          <w:rStyle w:val="StyleLatinCourierNewDarkRed"/>
        </w:rPr>
        <w:t xml:space="preserve">                        </w:t>
      </w:r>
    </w:p>
    <w:p w:rsidR="008931D3" w:rsidRDefault="00C72537" w:rsidP="008931D3">
      <w:pPr>
        <w:pStyle w:val="TerminalDisplay"/>
        <w:rPr>
          <w:lang w:val="zh-CN"/>
        </w:rPr>
      </w:pPr>
      <w:r w:rsidRPr="00C72537">
        <w:rPr>
          <w:rStyle w:val="StyleLatinCourierNewDarkRed"/>
        </w:rPr>
        <w:t xml:space="preserve">                        Neighbor Brief Information</w:t>
      </w:r>
      <w:r w:rsidR="008919F8" w:rsidRPr="00825B80">
        <w:rPr>
          <w:lang w:val="zh-CN"/>
        </w:rPr>
        <w:t xml:space="preserve">                              </w:t>
      </w:r>
    </w:p>
    <w:p w:rsidR="00F81DE2" w:rsidRDefault="00843D3E">
      <w:pPr>
        <w:pStyle w:val="Heading4"/>
        <w:rPr>
          <w:rStyle w:val="StyleBoldAccent2"/>
          <w:bCs/>
          <w:color w:val="0090C8"/>
        </w:rPr>
      </w:pPr>
      <w:bookmarkStart w:id="400" w:name="_Toc333231678"/>
      <w:bookmarkStart w:id="401" w:name="_Toc333236985"/>
      <w:bookmarkStart w:id="402" w:name="_Toc333298464"/>
      <w:r w:rsidRPr="00215C09">
        <w:rPr>
          <w:rStyle w:val="StyleBoldAccent2"/>
          <w:b w:val="0"/>
          <w:bCs/>
          <w:color w:val="0090C8"/>
        </w:rPr>
        <w:lastRenderedPageBreak/>
        <w:t>Diagnosis</w:t>
      </w:r>
      <w:bookmarkEnd w:id="400"/>
      <w:bookmarkEnd w:id="401"/>
      <w:bookmarkEnd w:id="402"/>
    </w:p>
    <w:p w:rsidR="008919F8" w:rsidRPr="000845DC" w:rsidRDefault="008919F8" w:rsidP="008919F8">
      <w:pPr>
        <w:widowControl w:val="0"/>
        <w:autoSpaceDE w:val="0"/>
        <w:autoSpaceDN w:val="0"/>
        <w:adjustRightInd w:val="0"/>
        <w:outlineLvl w:val="0"/>
        <w:rPr>
          <w:bCs/>
        </w:rPr>
      </w:pPr>
      <w:bookmarkStart w:id="403" w:name="_Toc333231679"/>
      <w:bookmarkStart w:id="404" w:name="_Toc333236986"/>
      <w:bookmarkStart w:id="405" w:name="_Toc333298465"/>
      <w:r w:rsidRPr="000845DC">
        <w:rPr>
          <w:bCs/>
        </w:rPr>
        <w:t>Check the OSPF configuration on both R1 and R3</w:t>
      </w:r>
      <w:r>
        <w:rPr>
          <w:bCs/>
        </w:rPr>
        <w:t>.</w:t>
      </w:r>
      <w:bookmarkEnd w:id="403"/>
      <w:bookmarkEnd w:id="404"/>
      <w:bookmarkEnd w:id="405"/>
    </w:p>
    <w:p w:rsidR="008919F8" w:rsidRPr="00D14FE4" w:rsidRDefault="00657C49" w:rsidP="008919F8">
      <w:pPr>
        <w:widowControl w:val="0"/>
        <w:autoSpaceDE w:val="0"/>
        <w:autoSpaceDN w:val="0"/>
        <w:adjustRightInd w:val="0"/>
        <w:outlineLvl w:val="0"/>
        <w:rPr>
          <w:rStyle w:val="BoldText"/>
        </w:rPr>
      </w:pPr>
      <w:bookmarkStart w:id="406" w:name="_Toc333231680"/>
      <w:bookmarkStart w:id="407" w:name="_Toc333236987"/>
      <w:bookmarkStart w:id="408" w:name="_Toc333298466"/>
      <w:r w:rsidRPr="00657C49">
        <w:rPr>
          <w:rStyle w:val="BoldText"/>
        </w:rPr>
        <w:t>For R3:</w:t>
      </w:r>
      <w:bookmarkEnd w:id="406"/>
      <w:bookmarkEnd w:id="407"/>
      <w:bookmarkEnd w:id="408"/>
    </w:p>
    <w:p w:rsidR="008931D3" w:rsidRDefault="00657C49" w:rsidP="008931D3">
      <w:pPr>
        <w:pStyle w:val="TerminalDisplay"/>
        <w:rPr>
          <w:rStyle w:val="StyleLatinCourierNewDarkRed"/>
        </w:rPr>
      </w:pPr>
      <w:r w:rsidRPr="00657C49">
        <w:rPr>
          <w:rStyle w:val="StyleLatinCourierNewDarkRed"/>
        </w:rPr>
        <w:t>&lt;R3&gt; display current-configuration | begin ospf</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network 192.168.2.0 0.0.0.255                                                </w:t>
      </w:r>
    </w:p>
    <w:p w:rsidR="008919F8" w:rsidRDefault="00C72537" w:rsidP="00CC2258">
      <w:pPr>
        <w:widowControl w:val="0"/>
        <w:autoSpaceDE w:val="0"/>
        <w:autoSpaceDN w:val="0"/>
        <w:adjustRightInd w:val="0"/>
        <w:rPr>
          <w:b/>
          <w:bCs/>
        </w:rPr>
      </w:pPr>
      <w:r w:rsidRPr="00C72537">
        <w:rPr>
          <w:rStyle w:val="StyleLatinCourierNewDarkRed"/>
        </w:rPr>
        <w:t xml:space="preserve">        </w:t>
      </w:r>
      <w:r w:rsidRPr="00C72537">
        <w:rPr>
          <w:rStyle w:val="StyleLatinCourierNewDarkRed"/>
          <w:highlight w:val="lightGray"/>
        </w:rPr>
        <w:t>stub</w:t>
      </w:r>
    </w:p>
    <w:p w:rsidR="008919F8" w:rsidRPr="00D14FE4" w:rsidRDefault="00C72537" w:rsidP="008919F8">
      <w:pPr>
        <w:widowControl w:val="0"/>
        <w:autoSpaceDE w:val="0"/>
        <w:autoSpaceDN w:val="0"/>
        <w:adjustRightInd w:val="0"/>
        <w:outlineLvl w:val="0"/>
        <w:rPr>
          <w:rStyle w:val="BoldText"/>
        </w:rPr>
      </w:pPr>
      <w:bookmarkStart w:id="409" w:name="_Toc333231681"/>
      <w:bookmarkStart w:id="410" w:name="_Toc333236988"/>
      <w:bookmarkStart w:id="411" w:name="_Toc333298467"/>
      <w:r w:rsidRPr="00C72537">
        <w:rPr>
          <w:rStyle w:val="BoldText"/>
        </w:rPr>
        <w:t>For R1:</w:t>
      </w:r>
      <w:bookmarkEnd w:id="409"/>
      <w:bookmarkEnd w:id="410"/>
      <w:bookmarkEnd w:id="411"/>
    </w:p>
    <w:p w:rsidR="008931D3" w:rsidRDefault="00C72537" w:rsidP="008931D3">
      <w:pPr>
        <w:pStyle w:val="TerminalDisplay"/>
        <w:rPr>
          <w:rStyle w:val="StyleLatinCourierNewDarkRed"/>
        </w:rPr>
      </w:pPr>
      <w:r w:rsidRPr="00C72537">
        <w:rPr>
          <w:rStyle w:val="StyleLatinCourierNewDarkRed"/>
        </w:rPr>
        <w:t>&lt;R1&gt; display current-configuration | begin ospf</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192.168.1.0 0.0.0.255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network 192.168.2.0 0.0.0.255                                                 </w:t>
      </w:r>
    </w:p>
    <w:p w:rsidR="008919F8" w:rsidRPr="00825B80" w:rsidRDefault="00C72537" w:rsidP="00D14FE4">
      <w:pPr>
        <w:widowControl w:val="0"/>
        <w:autoSpaceDE w:val="0"/>
        <w:autoSpaceDN w:val="0"/>
        <w:adjustRightInd w:val="0"/>
      </w:pPr>
      <w:r w:rsidRPr="00C72537">
        <w:rPr>
          <w:rStyle w:val="StyleLatinCourierNewDarkRed"/>
        </w:rPr>
        <w:t xml:space="preserve">      </w:t>
      </w:r>
      <w:r w:rsidRPr="00C72537">
        <w:rPr>
          <w:rStyle w:val="StyleLatinCourierNewDarkRed"/>
          <w:highlight w:val="lightGray"/>
        </w:rPr>
        <w:t>nssa</w:t>
      </w:r>
      <w:r w:rsidRPr="00C72537">
        <w:rPr>
          <w:rStyle w:val="StyleLatinCourierNewDarkRed"/>
        </w:rPr>
        <w:t xml:space="preserve"> </w:t>
      </w:r>
    </w:p>
    <w:p w:rsidR="00C25762" w:rsidRDefault="008919F8">
      <w:pPr>
        <w:widowControl w:val="0"/>
        <w:autoSpaceDE w:val="0"/>
        <w:autoSpaceDN w:val="0"/>
        <w:adjustRightInd w:val="0"/>
        <w:outlineLvl w:val="0"/>
      </w:pPr>
      <w:bookmarkStart w:id="412" w:name="_Toc333231682"/>
      <w:bookmarkStart w:id="413" w:name="_Toc333236989"/>
      <w:bookmarkStart w:id="414" w:name="_Toc333298468"/>
      <w:r>
        <w:rPr>
          <w:lang w:val="zh-CN"/>
        </w:rPr>
        <w:t xml:space="preserve">R3 is configured as </w:t>
      </w:r>
      <w:r>
        <w:t>s</w:t>
      </w:r>
      <w:r>
        <w:rPr>
          <w:lang w:val="zh-CN"/>
        </w:rPr>
        <w:t xml:space="preserve">tub </w:t>
      </w:r>
      <w:r>
        <w:t xml:space="preserve">while </w:t>
      </w:r>
      <w:r w:rsidRPr="00825B80">
        <w:rPr>
          <w:lang w:val="zh-CN"/>
        </w:rPr>
        <w:t>R1 is configured as nssa</w:t>
      </w:r>
      <w:r>
        <w:t>.</w:t>
      </w:r>
      <w:bookmarkEnd w:id="412"/>
      <w:bookmarkEnd w:id="413"/>
      <w:bookmarkEnd w:id="414"/>
    </w:p>
    <w:p w:rsidR="00C25762" w:rsidRDefault="00EC108B">
      <w:pPr>
        <w:pStyle w:val="Heading4"/>
        <w:rPr>
          <w:rStyle w:val="StyleBoldAccent2"/>
          <w:bCs/>
          <w:color w:val="0090C8"/>
        </w:rPr>
      </w:pPr>
      <w:r w:rsidRPr="00215C09">
        <w:rPr>
          <w:rStyle w:val="StyleBoldAccent2"/>
          <w:b w:val="0"/>
          <w:bCs/>
          <w:color w:val="0090C8"/>
        </w:rPr>
        <w:t>Resolution</w:t>
      </w:r>
    </w:p>
    <w:p w:rsidR="008919F8" w:rsidRPr="006D7A7E" w:rsidRDefault="008919F8" w:rsidP="008919F8">
      <w:pPr>
        <w:widowControl w:val="0"/>
        <w:autoSpaceDE w:val="0"/>
        <w:autoSpaceDN w:val="0"/>
        <w:adjustRightInd w:val="0"/>
      </w:pPr>
      <w:r w:rsidRPr="006D7A7E">
        <w:rPr>
          <w:bCs/>
        </w:rPr>
        <w:t>Either configure Area 1 of R1 as stub or area 1 of R3 as nssa</w:t>
      </w:r>
      <w:r>
        <w:rPr>
          <w:bCs/>
        </w:rPr>
        <w:t>. The example below configures area 1 of R1 as stub.</w:t>
      </w:r>
    </w:p>
    <w:p w:rsidR="008931D3" w:rsidRDefault="00C72537" w:rsidP="008931D3">
      <w:pPr>
        <w:pStyle w:val="TerminalDisplay"/>
        <w:rPr>
          <w:rStyle w:val="StyleLatinCourierNewDarkRed"/>
        </w:rPr>
      </w:pPr>
      <w:r w:rsidRPr="00C72537">
        <w:rPr>
          <w:rStyle w:val="StyleLatinCourierNewDarkRed"/>
        </w:rPr>
        <w:t xml:space="preserve">[R1]ospf 1                                                                      </w:t>
      </w:r>
    </w:p>
    <w:p w:rsidR="008931D3" w:rsidRDefault="00C72537" w:rsidP="008931D3">
      <w:pPr>
        <w:pStyle w:val="TerminalDisplay"/>
        <w:rPr>
          <w:rStyle w:val="StyleLatinCourierNewDarkRed"/>
        </w:rPr>
      </w:pPr>
      <w:r w:rsidRPr="00C72537">
        <w:rPr>
          <w:rStyle w:val="StyleLatinCourierNewDarkRed"/>
        </w:rPr>
        <w:t xml:space="preserve">[R1-ospf-1]area 1                                                               </w:t>
      </w:r>
    </w:p>
    <w:p w:rsidR="008931D3" w:rsidRDefault="00C72537" w:rsidP="008931D3">
      <w:pPr>
        <w:pStyle w:val="TerminalDisplay"/>
        <w:rPr>
          <w:rStyle w:val="StyleLatinCourierNewDarkRed"/>
        </w:rPr>
      </w:pPr>
      <w:r w:rsidRPr="00C72537">
        <w:rPr>
          <w:rStyle w:val="StyleLatinCourierNewDarkRed"/>
        </w:rPr>
        <w:t>[R1-ospf-1-area-0.0.0.1]undo nssa</w:t>
      </w:r>
    </w:p>
    <w:p w:rsidR="008919F8" w:rsidRPr="00056ED1" w:rsidRDefault="00C72537" w:rsidP="00215C09">
      <w:pPr>
        <w:widowControl w:val="0"/>
        <w:autoSpaceDE w:val="0"/>
        <w:autoSpaceDN w:val="0"/>
        <w:adjustRightInd w:val="0"/>
        <w:rPr>
          <w:rStyle w:val="StyleBoldAccent2"/>
        </w:rPr>
      </w:pPr>
      <w:r w:rsidRPr="00C72537">
        <w:rPr>
          <w:rStyle w:val="StyleLatinCourierNewDarkRed"/>
        </w:rPr>
        <w:t>[R1-ospf-1-area-0.0.0.1]stub</w:t>
      </w:r>
    </w:p>
    <w:p w:rsidR="00C25762" w:rsidRDefault="00EC108B">
      <w:pPr>
        <w:pStyle w:val="Heading4"/>
        <w:rPr>
          <w:rStyle w:val="StyleBoldAccent2"/>
          <w:color w:val="0090C8"/>
        </w:rPr>
      </w:pPr>
      <w:r w:rsidRPr="00215C09">
        <w:rPr>
          <w:rStyle w:val="StyleBoldAccent2"/>
          <w:b w:val="0"/>
          <w:bCs/>
          <w:color w:val="0090C8"/>
        </w:rPr>
        <w:t>Result</w:t>
      </w:r>
    </w:p>
    <w:p w:rsidR="008919F8" w:rsidRPr="006D7A7E" w:rsidRDefault="008919F8" w:rsidP="008919F8">
      <w:pPr>
        <w:widowControl w:val="0"/>
        <w:autoSpaceDE w:val="0"/>
        <w:autoSpaceDN w:val="0"/>
        <w:adjustRightInd w:val="0"/>
        <w:outlineLvl w:val="0"/>
      </w:pPr>
      <w:bookmarkStart w:id="415" w:name="_Toc333231685"/>
      <w:bookmarkStart w:id="416" w:name="_Toc333236992"/>
      <w:bookmarkStart w:id="417" w:name="_Toc333298471"/>
      <w:r w:rsidRPr="006D7A7E">
        <w:t>R3 has formed FULL neighbor relation with R3</w:t>
      </w:r>
      <w:r>
        <w:t>.</w:t>
      </w:r>
      <w:bookmarkEnd w:id="415"/>
      <w:bookmarkEnd w:id="416"/>
      <w:bookmarkEnd w:id="417"/>
    </w:p>
    <w:p w:rsidR="008931D3" w:rsidRDefault="00C72537" w:rsidP="008931D3">
      <w:pPr>
        <w:pStyle w:val="TerminalDisplay"/>
        <w:rPr>
          <w:rStyle w:val="StyleLatinCourierNewDarkRed"/>
        </w:rPr>
      </w:pPr>
      <w:r w:rsidRPr="00C72537">
        <w:rPr>
          <w:rStyle w:val="StyleLatinCourierNewDarkRed"/>
        </w:rPr>
        <w:t xml:space="preserve">&lt;R3&gt;disp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418" w:name="_Toc333231686"/>
      <w:bookmarkStart w:id="419" w:name="_Toc333236993"/>
      <w:bookmarkStart w:id="420" w:name="_Toc333298472"/>
      <w:r w:rsidRPr="00C72537">
        <w:rPr>
          <w:rStyle w:val="StyleLatinCourierNewDarkRed"/>
        </w:rPr>
        <w:t>OSPF Process 1 with Router ID 3.3.3.3</w:t>
      </w:r>
      <w:bookmarkEnd w:id="418"/>
      <w:bookmarkEnd w:id="419"/>
      <w:bookmarkEnd w:id="420"/>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8931D3" w:rsidRDefault="00C72537" w:rsidP="008931D3">
      <w:pPr>
        <w:pStyle w:val="TerminalDisplay"/>
        <w:rPr>
          <w:lang w:val="zh-CN"/>
        </w:rPr>
      </w:pPr>
      <w:r w:rsidRPr="00C72537">
        <w:rPr>
          <w:rStyle w:val="StyleLatinCourierNewDarkRed"/>
        </w:rPr>
        <w:t xml:space="preserve"> 1.1.1.1         192.168.2.1     1    32         GE0/0        Full/BDR</w:t>
      </w:r>
      <w:r w:rsidR="008919F8" w:rsidRPr="00825B80">
        <w:rPr>
          <w:lang w:val="zh-CN"/>
        </w:rPr>
        <w:t xml:space="preserve">  </w:t>
      </w:r>
    </w:p>
    <w:p w:rsidR="00C25762" w:rsidRDefault="008919F8">
      <w:pPr>
        <w:pStyle w:val="Heading3"/>
      </w:pPr>
      <w:bookmarkStart w:id="421" w:name="_Toc342565224"/>
      <w:r w:rsidRPr="00CF3102">
        <w:t xml:space="preserve">Problem 14: OSPF area configured as </w:t>
      </w:r>
      <w:r w:rsidR="001D7EFD">
        <w:t>NSSA</w:t>
      </w:r>
      <w:r w:rsidR="001D7EFD" w:rsidRPr="00CF3102">
        <w:t xml:space="preserve"> </w:t>
      </w:r>
      <w:r w:rsidRPr="00CF3102">
        <w:t>on one router and normal on the adjoining router</w:t>
      </w:r>
      <w:bookmarkEnd w:id="421"/>
    </w:p>
    <w:p w:rsidR="00C25762" w:rsidRDefault="00B94088">
      <w:r>
        <w:t xml:space="preserve">This scenario is similar to the earlier problem 12. Neighbor relation does not come up if </w:t>
      </w:r>
      <w:r w:rsidR="009B3A2F">
        <w:t>NSSA</w:t>
      </w:r>
      <w:r>
        <w:t xml:space="preserve"> flag is set only at one end, as shown in</w:t>
      </w:r>
      <w:r w:rsidR="00CC2258">
        <w:t xml:space="preserve"> </w:t>
      </w:r>
      <w:fldSimple w:instr=" REF _Ref333843041 \r \h  \* MERGEFORMAT ">
        <w:r w:rsidR="001B502D">
          <w:rPr>
            <w:rStyle w:val="Reference-R0G144B200"/>
          </w:rPr>
          <w:t>Figure 15</w:t>
        </w:r>
      </w:fldSimple>
      <w:r>
        <w:t>.</w:t>
      </w:r>
    </w:p>
    <w:p w:rsidR="00C25762" w:rsidRDefault="00B94088">
      <w:pPr>
        <w:pStyle w:val="FigureDescription"/>
        <w:ind w:left="879" w:firstLine="0"/>
      </w:pPr>
      <w:bookmarkStart w:id="422" w:name="_Ref333843041"/>
      <w:r>
        <w:lastRenderedPageBreak/>
        <w:t>NSSA flag</w:t>
      </w:r>
      <w:bookmarkEnd w:id="422"/>
    </w:p>
    <w:p w:rsidR="008919F8" w:rsidRPr="00825B80" w:rsidRDefault="007D783A" w:rsidP="008919F8">
      <w:pPr>
        <w:widowControl w:val="0"/>
        <w:autoSpaceDE w:val="0"/>
        <w:autoSpaceDN w:val="0"/>
        <w:adjustRightInd w:val="0"/>
      </w:pPr>
      <w:r>
        <w:rPr>
          <w:noProof/>
          <w:lang w:eastAsia="en-US"/>
        </w:rPr>
        <w:drawing>
          <wp:inline distT="0" distB="0" distL="0" distR="0">
            <wp:extent cx="5681106" cy="1355523"/>
            <wp:effectExtent l="19050" t="0" r="0" b="0"/>
            <wp:docPr id="243" name="Picture 242" descr="Figure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5.png"/>
                    <pic:cNvPicPr/>
                  </pic:nvPicPr>
                  <pic:blipFill>
                    <a:blip r:embed="rId28" cstate="print"/>
                    <a:stretch>
                      <a:fillRect/>
                    </a:stretch>
                  </pic:blipFill>
                  <pic:spPr>
                    <a:xfrm>
                      <a:off x="0" y="0"/>
                      <a:ext cx="5680950" cy="1355486"/>
                    </a:xfrm>
                    <a:prstGeom prst="rect">
                      <a:avLst/>
                    </a:prstGeom>
                  </pic:spPr>
                </pic:pic>
              </a:graphicData>
            </a:graphic>
          </wp:inline>
        </w:drawing>
      </w:r>
    </w:p>
    <w:p w:rsidR="008919F8" w:rsidRPr="006D7A7E" w:rsidRDefault="008919F8" w:rsidP="008919F8">
      <w:pPr>
        <w:widowControl w:val="0"/>
        <w:autoSpaceDE w:val="0"/>
        <w:autoSpaceDN w:val="0"/>
        <w:adjustRightInd w:val="0"/>
      </w:pPr>
    </w:p>
    <w:p w:rsidR="00C25762" w:rsidRDefault="00D2677B">
      <w:pPr>
        <w:pStyle w:val="Heading4"/>
        <w:rPr>
          <w:rStyle w:val="StyleBoldAccent2"/>
          <w:b w:val="0"/>
          <w:color w:val="0090C8"/>
        </w:rPr>
      </w:pPr>
      <w:bookmarkStart w:id="423" w:name="_Toc333231688"/>
      <w:bookmarkStart w:id="424" w:name="_Toc333236995"/>
      <w:bookmarkStart w:id="425" w:name="_Toc333298474"/>
      <w:r w:rsidRPr="00462BC1">
        <w:rPr>
          <w:rStyle w:val="StyleBoldAccent2"/>
          <w:b w:val="0"/>
          <w:bCs/>
          <w:color w:val="0090C8"/>
        </w:rPr>
        <w:t>Problem</w:t>
      </w:r>
    </w:p>
    <w:p w:rsidR="008919F8" w:rsidRPr="00462BC1" w:rsidRDefault="00C72537" w:rsidP="008919F8">
      <w:pPr>
        <w:widowControl w:val="0"/>
        <w:autoSpaceDE w:val="0"/>
        <w:autoSpaceDN w:val="0"/>
        <w:adjustRightInd w:val="0"/>
        <w:outlineLvl w:val="0"/>
        <w:rPr>
          <w:rStyle w:val="BoldText"/>
        </w:rPr>
      </w:pPr>
      <w:r w:rsidRPr="00C72537">
        <w:rPr>
          <w:rStyle w:val="BoldText"/>
        </w:rPr>
        <w:t>Neighbor table of R3 does not display R1 as its neighbor</w:t>
      </w:r>
      <w:bookmarkEnd w:id="423"/>
      <w:bookmarkEnd w:id="424"/>
      <w:bookmarkEnd w:id="425"/>
    </w:p>
    <w:p w:rsidR="008919F8" w:rsidRPr="00E459BA" w:rsidRDefault="008919F8" w:rsidP="008919F8">
      <w:pPr>
        <w:widowControl w:val="0"/>
        <w:autoSpaceDE w:val="0"/>
        <w:autoSpaceDN w:val="0"/>
        <w:adjustRightInd w:val="0"/>
        <w:outlineLvl w:val="0"/>
        <w:rPr>
          <w:rFonts w:eastAsia="FangSong"/>
        </w:rPr>
      </w:pPr>
      <w:bookmarkStart w:id="426" w:name="_Toc333231689"/>
      <w:bookmarkStart w:id="427" w:name="_Toc333236996"/>
      <w:bookmarkStart w:id="428" w:name="_Toc333298475"/>
      <w:r w:rsidRPr="000845DC">
        <w:rPr>
          <w:rFonts w:eastAsia="FangSong"/>
        </w:rPr>
        <w:t>Below is the Neighbor table of R3</w:t>
      </w:r>
      <w:r w:rsidR="00BF669A">
        <w:rPr>
          <w:rFonts w:eastAsia="FangSong"/>
        </w:rPr>
        <w:t>,</w:t>
      </w:r>
      <w:r w:rsidRPr="000845DC">
        <w:rPr>
          <w:rFonts w:eastAsia="FangSong"/>
        </w:rPr>
        <w:t xml:space="preserve"> which is empty</w:t>
      </w:r>
      <w:r w:rsidR="00F0462E">
        <w:rPr>
          <w:rFonts w:eastAsia="FangSong"/>
        </w:rPr>
        <w:t>.</w:t>
      </w:r>
      <w:bookmarkEnd w:id="426"/>
      <w:bookmarkEnd w:id="427"/>
      <w:bookmarkEnd w:id="428"/>
    </w:p>
    <w:p w:rsidR="008931D3" w:rsidRDefault="00C72537" w:rsidP="008931D3">
      <w:pPr>
        <w:pStyle w:val="TerminalDisplay"/>
        <w:rPr>
          <w:rStyle w:val="StyleLatinCourierNewDarkRed"/>
        </w:rPr>
      </w:pPr>
      <w:r w:rsidRPr="00C72537">
        <w:rPr>
          <w:rStyle w:val="StyleLatinCourierNewDarkRed"/>
        </w:rPr>
        <w:t xml:space="preserve">&lt;R3&gt;disp ospf peer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bookmarkStart w:id="429" w:name="_Toc333231690"/>
      <w:bookmarkStart w:id="430" w:name="_Toc333236997"/>
      <w:bookmarkStart w:id="431" w:name="_Toc333298476"/>
      <w:r w:rsidRPr="00C72537">
        <w:rPr>
          <w:rStyle w:val="StyleLatinCourierNewDarkRed"/>
        </w:rPr>
        <w:t>OSPF Process 1 with Router ID 3.3.3.3</w:t>
      </w:r>
      <w:bookmarkEnd w:id="429"/>
      <w:bookmarkEnd w:id="430"/>
      <w:bookmarkEnd w:id="431"/>
      <w:r w:rsidRPr="00C72537">
        <w:rPr>
          <w:rStyle w:val="StyleLatinCourierNewDarkRed"/>
        </w:rPr>
        <w:t xml:space="preserve">                        </w:t>
      </w:r>
    </w:p>
    <w:p w:rsidR="008931D3" w:rsidRDefault="00C72537" w:rsidP="008931D3">
      <w:pPr>
        <w:pStyle w:val="TerminalDisplay"/>
        <w:rPr>
          <w:lang w:val="zh-CN"/>
        </w:rPr>
      </w:pPr>
      <w:r w:rsidRPr="00C72537">
        <w:rPr>
          <w:rStyle w:val="StyleLatinCourierNewDarkRed"/>
        </w:rPr>
        <w:t xml:space="preserve">                        Neighbor Brief Information</w:t>
      </w:r>
      <w:r w:rsidR="008919F8" w:rsidRPr="00825B80">
        <w:rPr>
          <w:lang w:val="zh-CN"/>
        </w:rPr>
        <w:t xml:space="preserve">         </w:t>
      </w:r>
    </w:p>
    <w:p w:rsidR="00C25762" w:rsidRDefault="00843D3E">
      <w:pPr>
        <w:pStyle w:val="Heading4"/>
        <w:rPr>
          <w:rStyle w:val="StyleBoldAccent2"/>
          <w:bCs/>
          <w:color w:val="0090C8"/>
        </w:rPr>
      </w:pPr>
      <w:bookmarkStart w:id="432" w:name="_Toc333231691"/>
      <w:bookmarkStart w:id="433" w:name="_Toc333236998"/>
      <w:bookmarkStart w:id="434" w:name="_Toc333298477"/>
      <w:r w:rsidRPr="00462BC1">
        <w:rPr>
          <w:rStyle w:val="StyleBoldAccent2"/>
          <w:b w:val="0"/>
          <w:bCs/>
          <w:color w:val="0090C8"/>
        </w:rPr>
        <w:t>Diagnosis</w:t>
      </w:r>
      <w:bookmarkEnd w:id="432"/>
      <w:bookmarkEnd w:id="433"/>
      <w:bookmarkEnd w:id="434"/>
    </w:p>
    <w:p w:rsidR="00C25762" w:rsidRDefault="008919F8">
      <w:pPr>
        <w:widowControl w:val="0"/>
        <w:autoSpaceDE w:val="0"/>
        <w:autoSpaceDN w:val="0"/>
        <w:adjustRightInd w:val="0"/>
        <w:outlineLvl w:val="0"/>
      </w:pPr>
      <w:bookmarkStart w:id="435" w:name="_Toc333231692"/>
      <w:bookmarkStart w:id="436" w:name="_Toc333236999"/>
      <w:bookmarkStart w:id="437" w:name="_Toc333298478"/>
      <w:r w:rsidRPr="000845DC">
        <w:rPr>
          <w:bCs/>
        </w:rPr>
        <w:t>Check the OSPF configuration on both R1 and R3</w:t>
      </w:r>
      <w:r>
        <w:rPr>
          <w:bCs/>
        </w:rPr>
        <w:t>.</w:t>
      </w:r>
      <w:bookmarkEnd w:id="435"/>
      <w:bookmarkEnd w:id="436"/>
      <w:bookmarkEnd w:id="437"/>
    </w:p>
    <w:p w:rsidR="008919F8" w:rsidRPr="00D14FE4" w:rsidRDefault="00657C49" w:rsidP="008919F8">
      <w:pPr>
        <w:widowControl w:val="0"/>
        <w:autoSpaceDE w:val="0"/>
        <w:autoSpaceDN w:val="0"/>
        <w:adjustRightInd w:val="0"/>
        <w:outlineLvl w:val="0"/>
        <w:rPr>
          <w:rStyle w:val="BoldText"/>
        </w:rPr>
      </w:pPr>
      <w:bookmarkStart w:id="438" w:name="_Toc333231693"/>
      <w:bookmarkStart w:id="439" w:name="_Toc333237000"/>
      <w:bookmarkStart w:id="440" w:name="_Toc333298479"/>
      <w:r w:rsidRPr="00657C49">
        <w:rPr>
          <w:rStyle w:val="BoldText"/>
        </w:rPr>
        <w:t>For R1:</w:t>
      </w:r>
      <w:bookmarkEnd w:id="438"/>
      <w:bookmarkEnd w:id="439"/>
      <w:bookmarkEnd w:id="440"/>
    </w:p>
    <w:p w:rsidR="008931D3" w:rsidRDefault="00657C49" w:rsidP="008931D3">
      <w:pPr>
        <w:pStyle w:val="TerminalDisplay"/>
        <w:rPr>
          <w:rStyle w:val="StyleLatinCourierNewDarkRed"/>
        </w:rPr>
      </w:pPr>
      <w:r w:rsidRPr="00657C49">
        <w:rPr>
          <w:rStyle w:val="StyleLatinCourierNewDarkRed"/>
        </w:rPr>
        <w:t>&lt;R1&gt; display current-configuration | begin ospf</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network 192.168.1.0 0.0.0.255                                                 </w:t>
      </w:r>
    </w:p>
    <w:p w:rsidR="008931D3" w:rsidRDefault="00657C49" w:rsidP="008931D3">
      <w:pPr>
        <w:pStyle w:val="TerminalDisplay"/>
        <w:rPr>
          <w:rStyle w:val="StyleLatinCourierNewDarkRed"/>
        </w:rPr>
      </w:pPr>
      <w:r w:rsidRPr="00657C49">
        <w:rPr>
          <w:rStyle w:val="StyleLatinCourierNewDarkRed"/>
        </w:rPr>
        <w:t xml:space="preserve">  area 0.0.0.1                                                                   </w:t>
      </w:r>
    </w:p>
    <w:p w:rsidR="008931D3" w:rsidRDefault="00657C49" w:rsidP="008931D3">
      <w:pPr>
        <w:pStyle w:val="TerminalDisplay"/>
        <w:rPr>
          <w:rStyle w:val="StyleLatinCourierNewDarkRed"/>
        </w:rPr>
      </w:pPr>
      <w:r w:rsidRPr="00657C49">
        <w:rPr>
          <w:rStyle w:val="StyleLatinCourierNewDarkRed"/>
        </w:rPr>
        <w:t xml:space="preserve">    network 192.168.2.0 0.0.0.255                                                 </w:t>
      </w:r>
    </w:p>
    <w:p w:rsidR="008919F8" w:rsidRPr="00825B80" w:rsidRDefault="00657C49" w:rsidP="00BF669A">
      <w:pPr>
        <w:widowControl w:val="0"/>
        <w:autoSpaceDE w:val="0"/>
        <w:autoSpaceDN w:val="0"/>
        <w:adjustRightInd w:val="0"/>
        <w:rPr>
          <w:b/>
          <w:bCs/>
        </w:rPr>
      </w:pPr>
      <w:r w:rsidRPr="00657C49">
        <w:rPr>
          <w:rStyle w:val="StyleLatinCourierNewDarkRed"/>
        </w:rPr>
        <w:t xml:space="preserve">    </w:t>
      </w:r>
      <w:r w:rsidRPr="00657C49">
        <w:rPr>
          <w:rStyle w:val="StyleLatinCourierNewDarkRed"/>
          <w:highlight w:val="lightGray"/>
        </w:rPr>
        <w:t>nssa</w:t>
      </w:r>
      <w:r w:rsidRPr="00657C49">
        <w:rPr>
          <w:rStyle w:val="StyleLatinCourierNewDarkRed"/>
        </w:rPr>
        <w:t xml:space="preserve">    </w:t>
      </w:r>
    </w:p>
    <w:p w:rsidR="008919F8" w:rsidRPr="00D14FE4" w:rsidRDefault="00657C49" w:rsidP="008919F8">
      <w:pPr>
        <w:widowControl w:val="0"/>
        <w:autoSpaceDE w:val="0"/>
        <w:autoSpaceDN w:val="0"/>
        <w:adjustRightInd w:val="0"/>
        <w:outlineLvl w:val="0"/>
        <w:rPr>
          <w:rStyle w:val="BoldText"/>
        </w:rPr>
      </w:pPr>
      <w:bookmarkStart w:id="441" w:name="_Toc333231694"/>
      <w:bookmarkStart w:id="442" w:name="_Toc333237001"/>
      <w:bookmarkStart w:id="443" w:name="_Toc333298480"/>
      <w:r w:rsidRPr="00657C49">
        <w:rPr>
          <w:rStyle w:val="BoldText"/>
        </w:rPr>
        <w:t>For R3:</w:t>
      </w:r>
      <w:bookmarkEnd w:id="441"/>
      <w:bookmarkEnd w:id="442"/>
      <w:bookmarkEnd w:id="443"/>
    </w:p>
    <w:p w:rsidR="008931D3" w:rsidRDefault="00657C49" w:rsidP="008931D3">
      <w:pPr>
        <w:pStyle w:val="TerminalDisplay"/>
        <w:rPr>
          <w:rStyle w:val="StyleLatinCourierNewDarkRed"/>
        </w:rPr>
      </w:pPr>
      <w:r w:rsidRPr="00657C49">
        <w:rPr>
          <w:rStyle w:val="StyleLatinCourierNewDarkRed"/>
        </w:rPr>
        <w:t>&lt;R3&gt; display current-configuration | begin ospf</w:t>
      </w:r>
    </w:p>
    <w:p w:rsidR="008931D3" w:rsidRDefault="00657C49" w:rsidP="008931D3">
      <w:pPr>
        <w:pStyle w:val="TerminalDisplay"/>
        <w:rPr>
          <w:rStyle w:val="StyleLatinCourierNewDarkRed"/>
        </w:rPr>
      </w:pPr>
      <w:r w:rsidRPr="00657C49">
        <w:rPr>
          <w:rStyle w:val="StyleLatinCourierNewDarkRed"/>
        </w:rPr>
        <w:t xml:space="preserve">ospf 1                                                                          </w:t>
      </w:r>
    </w:p>
    <w:p w:rsidR="008931D3" w:rsidRDefault="00657C49" w:rsidP="008931D3">
      <w:pPr>
        <w:pStyle w:val="TerminalDisplay"/>
        <w:rPr>
          <w:rStyle w:val="StyleLatinCourierNewDarkRed"/>
        </w:rPr>
      </w:pPr>
      <w:r w:rsidRPr="00657C49">
        <w:rPr>
          <w:rStyle w:val="StyleLatinCourierNewDarkRed"/>
        </w:rPr>
        <w:t xml:space="preserve">   area 0.0.0.1                                                                   </w:t>
      </w:r>
    </w:p>
    <w:p w:rsidR="008919F8" w:rsidRPr="00BF669A" w:rsidRDefault="00657C49" w:rsidP="00BF669A">
      <w:pPr>
        <w:widowControl w:val="0"/>
        <w:autoSpaceDE w:val="0"/>
        <w:autoSpaceDN w:val="0"/>
        <w:adjustRightInd w:val="0"/>
      </w:pPr>
      <w:r w:rsidRPr="00657C49">
        <w:rPr>
          <w:rStyle w:val="StyleLatinCourierNewDarkRed"/>
        </w:rPr>
        <w:t xml:space="preserve">      network 192.168.2.0 0.0.0.255</w:t>
      </w:r>
    </w:p>
    <w:p w:rsidR="008919F8" w:rsidRPr="00D14FE4" w:rsidRDefault="00657C49" w:rsidP="008919F8">
      <w:pPr>
        <w:widowControl w:val="0"/>
        <w:autoSpaceDE w:val="0"/>
        <w:autoSpaceDN w:val="0"/>
        <w:adjustRightInd w:val="0"/>
        <w:outlineLvl w:val="0"/>
        <w:rPr>
          <w:rStyle w:val="BoldText"/>
        </w:rPr>
      </w:pPr>
      <w:bookmarkStart w:id="444" w:name="_Toc333231695"/>
      <w:bookmarkStart w:id="445" w:name="_Toc333237002"/>
      <w:bookmarkStart w:id="446" w:name="_Toc333298481"/>
      <w:r w:rsidRPr="00657C49">
        <w:rPr>
          <w:rStyle w:val="BoldText"/>
        </w:rPr>
        <w:t>Listed below is the debug output of R1.</w:t>
      </w:r>
      <w:bookmarkEnd w:id="444"/>
      <w:bookmarkEnd w:id="445"/>
      <w:bookmarkEnd w:id="446"/>
    </w:p>
    <w:p w:rsidR="008919F8" w:rsidRPr="00056ED1" w:rsidRDefault="00657C49" w:rsidP="00F94806">
      <w:pPr>
        <w:pStyle w:val="TerminalDisplay"/>
        <w:rPr>
          <w:rStyle w:val="StyleLatinCourierNewDarkRed"/>
        </w:rPr>
      </w:pPr>
      <w:r w:rsidRPr="00657C49">
        <w:rPr>
          <w:rStyle w:val="StyleLatinCourierNewDarkRed"/>
        </w:rPr>
        <w:t>&lt;R1&gt;debug ospf packet</w:t>
      </w:r>
    </w:p>
    <w:p w:rsidR="008931D3" w:rsidRDefault="00657C49" w:rsidP="008931D3">
      <w:pPr>
        <w:pStyle w:val="TerminalDisplay"/>
        <w:rPr>
          <w:rStyle w:val="StyleLatinCourierNewDarkRed"/>
        </w:rPr>
      </w:pPr>
      <w:bookmarkStart w:id="447" w:name="_Toc333231696"/>
      <w:bookmarkStart w:id="448" w:name="_Toc333237003"/>
      <w:bookmarkStart w:id="449" w:name="_Toc333298482"/>
      <w:r w:rsidRPr="00657C49">
        <w:rPr>
          <w:rStyle w:val="StyleLatinCourierNewDarkRed"/>
        </w:rPr>
        <w:t>&lt;R1&gt;terminal debugging</w:t>
      </w:r>
      <w:bookmarkEnd w:id="447"/>
      <w:bookmarkEnd w:id="448"/>
      <w:bookmarkEnd w:id="449"/>
      <w:r w:rsidRPr="00657C49">
        <w:rPr>
          <w:rStyle w:val="StyleLatinCourierNewDarkRed"/>
        </w:rPr>
        <w:t xml:space="preserve">                                                                            </w:t>
      </w:r>
    </w:p>
    <w:p w:rsidR="008931D3" w:rsidRDefault="00657C49" w:rsidP="008931D3">
      <w:pPr>
        <w:pStyle w:val="TerminalDisplay"/>
      </w:pPr>
      <w:r w:rsidRPr="00657C49">
        <w:rPr>
          <w:rStyle w:val="StyleLatinCourierNewDarkRed"/>
        </w:rPr>
        <w:t xml:space="preserve">&lt;R1&gt;terminal monitor                                                                           </w:t>
      </w:r>
    </w:p>
    <w:p w:rsidR="008931D3" w:rsidRDefault="00657C49" w:rsidP="008931D3">
      <w:pPr>
        <w:pStyle w:val="TerminalDisplay"/>
        <w:rPr>
          <w:rStyle w:val="StyleLatinCourierNewDarkRed"/>
        </w:rPr>
      </w:pPr>
      <w:r w:rsidRPr="00657C49">
        <w:rPr>
          <w:rStyle w:val="StyleLatinCourierNewDarkRed"/>
        </w:rPr>
        <w:t xml:space="preserve">*Apr 26 13:15:19:708 2000 R1 RM/6/RMDEBUG: OSPF 1: </w:t>
      </w:r>
      <w:r w:rsidRPr="00657C49">
        <w:rPr>
          <w:rStyle w:val="StyleLatinCourierNewDarkRed"/>
          <w:highlight w:val="lightGray"/>
        </w:rPr>
        <w:t>RECV Packet</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*Apr 26 13:15:19:708 2000 R1 RM/6/RMDEBUG: Source Address: </w:t>
      </w:r>
      <w:r w:rsidRPr="00657C49">
        <w:rPr>
          <w:rStyle w:val="StyleLatinCourierNewDarkRed"/>
          <w:highlight w:val="lightGray"/>
        </w:rPr>
        <w:t>192.168.2.2</w:t>
      </w:r>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*Apr 26 13:15:19:708 2000 R1 RM/6/RMDEBUG: Destination Address: 224.0.0.5       </w:t>
      </w:r>
    </w:p>
    <w:p w:rsidR="008931D3" w:rsidRDefault="00657C49" w:rsidP="008931D3">
      <w:pPr>
        <w:pStyle w:val="TerminalDisplay"/>
        <w:rPr>
          <w:rStyle w:val="StyleLatinCourierNewDarkRed"/>
        </w:rPr>
      </w:pPr>
      <w:r w:rsidRPr="00657C49">
        <w:rPr>
          <w:rStyle w:val="StyleLatinCourierNewDarkRed"/>
        </w:rPr>
        <w:t xml:space="preserve">*Apr 26 13:15:19:708 2000 R1 RM/6/RMDEBUG: Ver# 2, Type: 1, Length:44.         </w:t>
      </w:r>
    </w:p>
    <w:p w:rsidR="008931D3" w:rsidRDefault="00657C49" w:rsidP="008931D3">
      <w:pPr>
        <w:pStyle w:val="TerminalDisplay"/>
        <w:rPr>
          <w:rStyle w:val="StyleLatinCourierNewDarkRed"/>
        </w:rPr>
      </w:pPr>
      <w:r w:rsidRPr="00657C49">
        <w:rPr>
          <w:rStyle w:val="StyleLatinCourierNewDarkRed"/>
        </w:rPr>
        <w:t xml:space="preserve">*Apr 26 13:15:19:708 2000 R1 RM/6/RMDEBUG: Router: 3.3.3.3, Area: 0.0.0.1, Checksum: 13293.                                                                     </w:t>
      </w:r>
    </w:p>
    <w:p w:rsidR="008931D3" w:rsidRDefault="00657C49" w:rsidP="008931D3">
      <w:pPr>
        <w:pStyle w:val="TerminalDisplay"/>
        <w:rPr>
          <w:rStyle w:val="StyleLatinCourierNewDarkRed"/>
        </w:rPr>
      </w:pPr>
      <w:r w:rsidRPr="00657C49">
        <w:rPr>
          <w:rStyle w:val="StyleLatinCourierNewDarkRed"/>
        </w:rPr>
        <w:t xml:space="preserve">*Apr 26 13:15:19:708 2000 R1 RM/6/RMDEBUG: AuType: 00, Key(ascii): 0 0 0 0 0 0 00.    </w:t>
      </w:r>
    </w:p>
    <w:p w:rsidR="008931D3" w:rsidRDefault="00657C49" w:rsidP="008931D3">
      <w:pPr>
        <w:pStyle w:val="TerminalDisplay"/>
        <w:rPr>
          <w:rStyle w:val="StyleLatinCourierNewDarkRed"/>
        </w:rPr>
      </w:pPr>
      <w:r w:rsidRPr="00657C49">
        <w:rPr>
          <w:rStyle w:val="StyleLatinCourierNewDarkRed"/>
        </w:rPr>
        <w:t xml:space="preserve">*Apr 26 13:15:19:708 2000 R1 RM/6/RMDEBUG: </w:t>
      </w:r>
      <w:r w:rsidRPr="00657C49">
        <w:rPr>
          <w:rStyle w:val="StyleLatinCourierNewDarkRed"/>
          <w:highlight w:val="lightGray"/>
        </w:rPr>
        <w:t>Hello: extern option mismatch.</w:t>
      </w:r>
    </w:p>
    <w:p w:rsidR="008919F8" w:rsidRDefault="008919F8" w:rsidP="00462BC1">
      <w:pPr>
        <w:widowControl w:val="0"/>
        <w:autoSpaceDE w:val="0"/>
        <w:autoSpaceDN w:val="0"/>
        <w:adjustRightInd w:val="0"/>
        <w:rPr>
          <w:b/>
          <w:bCs/>
        </w:rPr>
      </w:pPr>
      <w:r>
        <w:lastRenderedPageBreak/>
        <w:t>The debug output shows that R1 has received an OSPF packet with Hello parameters mismatched.</w:t>
      </w:r>
    </w:p>
    <w:p w:rsidR="00F81DE2" w:rsidRDefault="00EC108B">
      <w:pPr>
        <w:pStyle w:val="Heading4"/>
        <w:rPr>
          <w:rStyle w:val="StyleBoldAccent2"/>
          <w:bCs/>
          <w:color w:val="0090C8"/>
        </w:rPr>
      </w:pPr>
      <w:r w:rsidRPr="00462BC1">
        <w:rPr>
          <w:rStyle w:val="StyleBoldAccent2"/>
          <w:b w:val="0"/>
          <w:bCs/>
          <w:color w:val="0090C8"/>
        </w:rPr>
        <w:t>Resolution</w:t>
      </w:r>
    </w:p>
    <w:p w:rsidR="008919F8" w:rsidRPr="00E459BA" w:rsidRDefault="008919F8" w:rsidP="008919F8">
      <w:pPr>
        <w:widowControl w:val="0"/>
        <w:autoSpaceDE w:val="0"/>
        <w:autoSpaceDN w:val="0"/>
        <w:adjustRightInd w:val="0"/>
        <w:outlineLvl w:val="0"/>
        <w:rPr>
          <w:bCs/>
        </w:rPr>
      </w:pPr>
      <w:bookmarkStart w:id="450" w:name="_Toc333231698"/>
      <w:bookmarkStart w:id="451" w:name="_Toc333237005"/>
      <w:bookmarkStart w:id="452" w:name="_Toc333298484"/>
      <w:r w:rsidRPr="00E459BA">
        <w:rPr>
          <w:bCs/>
        </w:rPr>
        <w:t>Make the following changes on R1</w:t>
      </w:r>
      <w:r>
        <w:rPr>
          <w:bCs/>
        </w:rPr>
        <w:t>:</w:t>
      </w:r>
      <w:bookmarkEnd w:id="450"/>
      <w:bookmarkEnd w:id="451"/>
      <w:bookmarkEnd w:id="452"/>
    </w:p>
    <w:p w:rsidR="008931D3" w:rsidRDefault="00657C49" w:rsidP="008931D3">
      <w:pPr>
        <w:pStyle w:val="TerminalDisplay"/>
        <w:rPr>
          <w:rStyle w:val="StyleLatinCourierNewDarkRed"/>
        </w:rPr>
      </w:pPr>
      <w:r w:rsidRPr="00657C49">
        <w:rPr>
          <w:rStyle w:val="StyleLatinCourierNewDarkRed"/>
        </w:rPr>
        <w:t xml:space="preserve">[R1]ospf 1                                                                      </w:t>
      </w:r>
    </w:p>
    <w:p w:rsidR="008931D3" w:rsidRDefault="00657C49" w:rsidP="008931D3">
      <w:pPr>
        <w:pStyle w:val="TerminalDisplay"/>
        <w:rPr>
          <w:rStyle w:val="StyleLatinCourierNewDarkRed"/>
        </w:rPr>
      </w:pPr>
      <w:r w:rsidRPr="00657C49">
        <w:rPr>
          <w:rStyle w:val="StyleLatinCourierNewDarkRed"/>
        </w:rPr>
        <w:t xml:space="preserve">[R1-ospf-1]area 1                                                               </w:t>
      </w:r>
    </w:p>
    <w:p w:rsidR="008931D3" w:rsidRDefault="00657C49" w:rsidP="008931D3">
      <w:pPr>
        <w:pStyle w:val="TerminalDisplay"/>
        <w:rPr>
          <w:rStyle w:val="StyleLatinCourierNewDarkRed"/>
        </w:rPr>
      </w:pPr>
      <w:r w:rsidRPr="00657C49">
        <w:rPr>
          <w:rStyle w:val="StyleLatinCourierNewDarkRed"/>
        </w:rPr>
        <w:t>[R1-ospf-1-area-0.0.0.1]undo nssa</w:t>
      </w:r>
    </w:p>
    <w:p w:rsidR="008919F8" w:rsidRPr="00056ED1" w:rsidRDefault="008919F8" w:rsidP="00462BC1">
      <w:pPr>
        <w:widowControl w:val="0"/>
        <w:autoSpaceDE w:val="0"/>
        <w:autoSpaceDN w:val="0"/>
        <w:adjustRightInd w:val="0"/>
        <w:rPr>
          <w:rStyle w:val="StyleBoldAccent2"/>
        </w:rPr>
      </w:pPr>
      <w:r>
        <w:t>Area 1 of R1 is now a normal area.</w:t>
      </w:r>
    </w:p>
    <w:p w:rsidR="00F81DE2" w:rsidRDefault="00EC108B">
      <w:pPr>
        <w:pStyle w:val="Heading4"/>
        <w:rPr>
          <w:rStyle w:val="StyleBoldAccent2"/>
          <w:color w:val="0090C8"/>
        </w:rPr>
      </w:pPr>
      <w:r w:rsidRPr="00462BC1">
        <w:rPr>
          <w:rStyle w:val="StyleBoldAccent2"/>
          <w:b w:val="0"/>
          <w:bCs/>
          <w:color w:val="0090C8"/>
        </w:rPr>
        <w:t>Result</w:t>
      </w:r>
    </w:p>
    <w:p w:rsidR="008931D3" w:rsidRDefault="00657C49" w:rsidP="008931D3">
      <w:pPr>
        <w:pStyle w:val="TerminalDisplay"/>
        <w:rPr>
          <w:rStyle w:val="StyleLatinCourierNewDarkRed"/>
        </w:rPr>
      </w:pPr>
      <w:r w:rsidRPr="00657C49">
        <w:rPr>
          <w:rStyle w:val="StyleLatinCourierNewDarkRed"/>
        </w:rPr>
        <w:t xml:space="preserve">&lt;R3&gt;disp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453" w:name="_Toc333231700"/>
      <w:bookmarkStart w:id="454" w:name="_Toc333237007"/>
      <w:bookmarkStart w:id="455" w:name="_Toc333298486"/>
      <w:r w:rsidRPr="00657C49">
        <w:rPr>
          <w:rStyle w:val="StyleLatinCourierNewDarkRed"/>
        </w:rPr>
        <w:t>OSPF Process 1 with Router ID 3.3.3.3</w:t>
      </w:r>
      <w:bookmarkEnd w:id="453"/>
      <w:bookmarkEnd w:id="454"/>
      <w:bookmarkEnd w:id="455"/>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0.0.0.1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31D3" w:rsidRDefault="00657C49" w:rsidP="008931D3">
      <w:pPr>
        <w:pStyle w:val="TerminalDisplay"/>
        <w:rPr>
          <w:rStyle w:val="StyleLatinCourierNewDarkRed"/>
        </w:rPr>
      </w:pPr>
      <w:r w:rsidRPr="00657C49">
        <w:rPr>
          <w:rStyle w:val="StyleLatinCourierNewDarkRed"/>
        </w:rPr>
        <w:t xml:space="preserve"> 1.1.1.1         192.168.2.1     1    36         GE0/0       Full/BDR  </w:t>
      </w:r>
    </w:p>
    <w:p w:rsidR="00C25762" w:rsidRDefault="008919F8">
      <w:pPr>
        <w:widowControl w:val="0"/>
        <w:autoSpaceDE w:val="0"/>
        <w:autoSpaceDN w:val="0"/>
        <w:adjustRightInd w:val="0"/>
      </w:pPr>
      <w:r>
        <w:t>R3 has established Neighbor relationship with R1.</w:t>
      </w:r>
    </w:p>
    <w:p w:rsidR="00C25762" w:rsidRDefault="008919F8">
      <w:pPr>
        <w:pStyle w:val="Heading3"/>
      </w:pPr>
      <w:bookmarkStart w:id="456" w:name="_Toc342565225"/>
      <w:r w:rsidRPr="00E459BA">
        <w:t xml:space="preserve">Problem 15: Duplicate </w:t>
      </w:r>
      <w:r w:rsidR="00AA36D0">
        <w:t>Router ID</w:t>
      </w:r>
      <w:r w:rsidRPr="00E459BA">
        <w:t xml:space="preserve"> configured</w:t>
      </w:r>
      <w:bookmarkEnd w:id="456"/>
    </w:p>
    <w:p w:rsidR="00C25762" w:rsidRDefault="00B94088">
      <w:r>
        <w:t xml:space="preserve">One common mistake that recurs in a network is duplicate ip addresses and </w:t>
      </w:r>
      <w:r w:rsidR="00AA36D0">
        <w:t>Router ID</w:t>
      </w:r>
      <w:r>
        <w:t xml:space="preserve">s. This results in many routing problems. If the adjoining routers are configured with the same </w:t>
      </w:r>
      <w:r w:rsidR="00AA36D0">
        <w:t>Router ID</w:t>
      </w:r>
      <w:r>
        <w:t>, as shown in</w:t>
      </w:r>
      <w:r w:rsidR="00BF669A">
        <w:t xml:space="preserve"> </w:t>
      </w:r>
      <w:fldSimple w:instr=" REF _Ref333760078 \r \h  \* MERGEFORMAT ">
        <w:r w:rsidR="001B502D">
          <w:rPr>
            <w:rStyle w:val="Reference-R0G144B200"/>
          </w:rPr>
          <w:t>Figure 16</w:t>
        </w:r>
      </w:fldSimple>
      <w:r>
        <w:t>, they are not able to form adjacency between them.</w:t>
      </w:r>
    </w:p>
    <w:p w:rsidR="00C25762" w:rsidRDefault="00B94088">
      <w:pPr>
        <w:pStyle w:val="FigureDescription"/>
        <w:ind w:left="879" w:firstLine="0"/>
      </w:pPr>
      <w:bookmarkStart w:id="457" w:name="_Ref333760078"/>
      <w:r>
        <w:t xml:space="preserve">Duplicate </w:t>
      </w:r>
      <w:bookmarkEnd w:id="457"/>
      <w:r w:rsidR="00AA36D0">
        <w:t>Router ID</w:t>
      </w:r>
    </w:p>
    <w:p w:rsidR="008919F8" w:rsidRPr="00825B80" w:rsidRDefault="007D783A" w:rsidP="008919F8">
      <w:pPr>
        <w:widowControl w:val="0"/>
        <w:autoSpaceDE w:val="0"/>
        <w:autoSpaceDN w:val="0"/>
        <w:adjustRightInd w:val="0"/>
        <w:rPr>
          <w:b/>
          <w:bCs/>
          <w:lang w:val="zh-CN"/>
        </w:rPr>
      </w:pPr>
      <w:r>
        <w:rPr>
          <w:noProof/>
          <w:lang w:eastAsia="en-US"/>
        </w:rPr>
        <w:drawing>
          <wp:inline distT="0" distB="0" distL="0" distR="0">
            <wp:extent cx="3514725" cy="952500"/>
            <wp:effectExtent l="19050" t="0" r="9525" b="0"/>
            <wp:docPr id="244" name="Picture 243" descr="Figure_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6.png"/>
                    <pic:cNvPicPr/>
                  </pic:nvPicPr>
                  <pic:blipFill>
                    <a:blip r:embed="rId29" cstate="print"/>
                    <a:stretch>
                      <a:fillRect/>
                    </a:stretch>
                  </pic:blipFill>
                  <pic:spPr>
                    <a:xfrm>
                      <a:off x="0" y="0"/>
                      <a:ext cx="3514725" cy="952500"/>
                    </a:xfrm>
                    <a:prstGeom prst="rect">
                      <a:avLst/>
                    </a:prstGeom>
                  </pic:spPr>
                </pic:pic>
              </a:graphicData>
            </a:graphic>
          </wp:inline>
        </w:drawing>
      </w:r>
    </w:p>
    <w:p w:rsidR="00C25762" w:rsidRDefault="00C25762"/>
    <w:p w:rsidR="00C25762" w:rsidRDefault="00D2677B">
      <w:pPr>
        <w:pStyle w:val="Heading4"/>
        <w:rPr>
          <w:rStyle w:val="StyleBoldAccent2"/>
          <w:b w:val="0"/>
          <w:color w:val="0090C8"/>
        </w:rPr>
      </w:pPr>
      <w:bookmarkStart w:id="458" w:name="_Toc333231702"/>
      <w:bookmarkStart w:id="459" w:name="_Toc333237009"/>
      <w:bookmarkStart w:id="460" w:name="_Toc333298488"/>
      <w:r w:rsidRPr="00963DC3">
        <w:rPr>
          <w:rStyle w:val="StyleBoldAccent2"/>
          <w:b w:val="0"/>
          <w:bCs/>
          <w:color w:val="0090C8"/>
        </w:rPr>
        <w:t>Problem</w:t>
      </w:r>
    </w:p>
    <w:p w:rsidR="008919F8" w:rsidRPr="00963DC3" w:rsidRDefault="00C72537" w:rsidP="008919F8">
      <w:pPr>
        <w:widowControl w:val="0"/>
        <w:autoSpaceDE w:val="0"/>
        <w:autoSpaceDN w:val="0"/>
        <w:adjustRightInd w:val="0"/>
        <w:outlineLvl w:val="0"/>
        <w:rPr>
          <w:rStyle w:val="BoldText"/>
        </w:rPr>
      </w:pPr>
      <w:r w:rsidRPr="00C72537">
        <w:rPr>
          <w:rStyle w:val="BoldText"/>
        </w:rPr>
        <w:t>Neighbor table of R1 does not display R2 as its neighbor</w:t>
      </w:r>
      <w:bookmarkEnd w:id="458"/>
      <w:bookmarkEnd w:id="459"/>
      <w:bookmarkEnd w:id="460"/>
    </w:p>
    <w:p w:rsidR="008919F8" w:rsidRPr="00056ED1" w:rsidRDefault="006D25C4" w:rsidP="00596560">
      <w:pPr>
        <w:widowControl w:val="0"/>
        <w:autoSpaceDE w:val="0"/>
        <w:autoSpaceDN w:val="0"/>
        <w:adjustRightInd w:val="0"/>
        <w:rPr>
          <w:rStyle w:val="StyleLatinCourierNewDarkRed"/>
        </w:rPr>
      </w:pPr>
      <w:r>
        <w:rPr>
          <w:rFonts w:eastAsia="FangSong"/>
        </w:rPr>
        <w:t>The</w:t>
      </w:r>
      <w:r w:rsidR="008919F8">
        <w:rPr>
          <w:rFonts w:eastAsia="FangSong"/>
        </w:rPr>
        <w:t xml:space="preserve"> Neighbor table of R1</w:t>
      </w:r>
      <w:r>
        <w:rPr>
          <w:rFonts w:eastAsia="FangSong"/>
        </w:rPr>
        <w:t xml:space="preserve"> is as follows:</w:t>
      </w:r>
    </w:p>
    <w:p w:rsidR="008931D3" w:rsidRDefault="00C72537" w:rsidP="008931D3">
      <w:pPr>
        <w:pStyle w:val="TerminalDisplay"/>
        <w:rPr>
          <w:rStyle w:val="StyleLatinCourierNewDarkRed"/>
        </w:rPr>
      </w:pPr>
      <w:r w:rsidRPr="00C72537">
        <w:rPr>
          <w:rStyle w:val="StyleLatinCourierNewDarkRed"/>
        </w:rPr>
        <w:t xml:space="preserve">&lt;R1&gt;disp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461" w:name="_Toc333231703"/>
      <w:bookmarkStart w:id="462" w:name="_Toc333237010"/>
      <w:bookmarkStart w:id="463" w:name="_Toc333298489"/>
      <w:r w:rsidRPr="00C72537">
        <w:rPr>
          <w:rStyle w:val="StyleLatinCourierNewDarkRed"/>
        </w:rPr>
        <w:t>OSPF Process 1 with Router ID 1.1.1.1</w:t>
      </w:r>
      <w:bookmarkEnd w:id="461"/>
      <w:bookmarkEnd w:id="462"/>
      <w:bookmarkEnd w:id="463"/>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19F8" w:rsidRPr="00056ED1" w:rsidRDefault="008919F8" w:rsidP="006D25C4">
      <w:pPr>
        <w:widowControl w:val="0"/>
        <w:autoSpaceDE w:val="0"/>
        <w:autoSpaceDN w:val="0"/>
        <w:adjustRightInd w:val="0"/>
        <w:rPr>
          <w:rStyle w:val="StyleBoldAccent2"/>
        </w:rPr>
      </w:pPr>
      <w:r w:rsidRPr="00825B80">
        <w:rPr>
          <w:lang w:val="zh-CN"/>
        </w:rPr>
        <w:t>R1 shows an empty neighbor table.</w:t>
      </w:r>
    </w:p>
    <w:p w:rsidR="00C25762" w:rsidRDefault="00843D3E">
      <w:pPr>
        <w:pStyle w:val="Heading4"/>
        <w:rPr>
          <w:rStyle w:val="StyleBoldAccent2"/>
          <w:color w:val="0090C8"/>
        </w:rPr>
      </w:pPr>
      <w:bookmarkStart w:id="464" w:name="_Toc333231704"/>
      <w:bookmarkStart w:id="465" w:name="_Toc333237011"/>
      <w:bookmarkStart w:id="466" w:name="_Toc333298490"/>
      <w:r w:rsidRPr="00963DC3">
        <w:rPr>
          <w:rStyle w:val="StyleBoldAccent2"/>
          <w:b w:val="0"/>
          <w:bCs/>
          <w:color w:val="0090C8"/>
        </w:rPr>
        <w:t>Diagnosis</w:t>
      </w:r>
      <w:bookmarkEnd w:id="464"/>
      <w:bookmarkEnd w:id="465"/>
      <w:bookmarkEnd w:id="466"/>
    </w:p>
    <w:p w:rsidR="008919F8" w:rsidRPr="00412317" w:rsidRDefault="008919F8" w:rsidP="008919F8">
      <w:pPr>
        <w:widowControl w:val="0"/>
        <w:autoSpaceDE w:val="0"/>
        <w:autoSpaceDN w:val="0"/>
        <w:adjustRightInd w:val="0"/>
        <w:outlineLvl w:val="0"/>
      </w:pPr>
      <w:bookmarkStart w:id="467" w:name="_Toc333231705"/>
      <w:bookmarkStart w:id="468" w:name="_Toc333237012"/>
      <w:bookmarkStart w:id="469" w:name="_Toc333298491"/>
      <w:r w:rsidRPr="00412317">
        <w:t>Run the debug command on R1</w:t>
      </w:r>
      <w:r w:rsidR="002A0879">
        <w:t>.</w:t>
      </w:r>
      <w:bookmarkEnd w:id="467"/>
      <w:bookmarkEnd w:id="468"/>
      <w:bookmarkEnd w:id="469"/>
    </w:p>
    <w:p w:rsidR="008931D3" w:rsidRDefault="00C72537" w:rsidP="008931D3">
      <w:pPr>
        <w:pStyle w:val="TerminalDisplay"/>
        <w:rPr>
          <w:rStyle w:val="StyleLatinCourierNewDarkRed"/>
        </w:rPr>
      </w:pPr>
      <w:r w:rsidRPr="00C72537">
        <w:rPr>
          <w:rStyle w:val="StyleLatinCourierNewDarkRed"/>
        </w:rPr>
        <w:t xml:space="preserve">&lt;R1&gt;debugging ospf event                                                        </w:t>
      </w:r>
    </w:p>
    <w:p w:rsidR="008931D3" w:rsidRDefault="00C72537" w:rsidP="008931D3">
      <w:pPr>
        <w:pStyle w:val="TerminalDisplay"/>
        <w:rPr>
          <w:rStyle w:val="StyleLatinCourierNewDarkRed"/>
        </w:rPr>
      </w:pPr>
      <w:r w:rsidRPr="00C72537">
        <w:rPr>
          <w:rStyle w:val="StyleLatinCourierNewDarkRed"/>
        </w:rPr>
        <w:t xml:space="preserve">&lt;R1&gt; terminal debugging                                                                           </w:t>
      </w:r>
    </w:p>
    <w:p w:rsidR="008919F8" w:rsidRPr="00AD6588" w:rsidRDefault="00C72537" w:rsidP="00AD6588">
      <w:pPr>
        <w:widowControl w:val="0"/>
        <w:autoSpaceDE w:val="0"/>
        <w:autoSpaceDN w:val="0"/>
        <w:adjustRightInd w:val="0"/>
      </w:pPr>
      <w:r w:rsidRPr="00C72537">
        <w:rPr>
          <w:rStyle w:val="StyleLatinCourierNewDarkRed"/>
        </w:rPr>
        <w:t xml:space="preserve">  OSPF 1 :OSPF received packet having </w:t>
      </w:r>
      <w:r w:rsidRPr="00C72537">
        <w:rPr>
          <w:rStyle w:val="StyleLatinCourierNewDarkRed"/>
          <w:highlight w:val="lightGray"/>
        </w:rPr>
        <w:t xml:space="preserve">conflicted Router ID :1.1.1.1 </w:t>
      </w:r>
      <w:r w:rsidRPr="00C72537">
        <w:rPr>
          <w:rStyle w:val="StyleLatinCourierNewDarkRed"/>
        </w:rPr>
        <w:t xml:space="preserve">from interface GigabitEthernet0/0/0.  </w:t>
      </w:r>
    </w:p>
    <w:p w:rsidR="008919F8" w:rsidRPr="00825B80" w:rsidRDefault="008919F8" w:rsidP="008919F8">
      <w:pPr>
        <w:widowControl w:val="0"/>
        <w:autoSpaceDE w:val="0"/>
        <w:autoSpaceDN w:val="0"/>
        <w:adjustRightInd w:val="0"/>
        <w:rPr>
          <w:lang w:val="zh-CN"/>
        </w:rPr>
      </w:pPr>
      <w:r w:rsidRPr="00825B80">
        <w:rPr>
          <w:lang w:val="zh-CN"/>
        </w:rPr>
        <w:t>The debug command shows that there is a conflict in router-id configured.</w:t>
      </w:r>
    </w:p>
    <w:p w:rsidR="00C25762" w:rsidRDefault="008919F8">
      <w:pPr>
        <w:widowControl w:val="0"/>
        <w:autoSpaceDE w:val="0"/>
        <w:autoSpaceDN w:val="0"/>
        <w:adjustRightInd w:val="0"/>
        <w:rPr>
          <w:b/>
          <w:bCs/>
        </w:rPr>
      </w:pPr>
      <w:r>
        <w:lastRenderedPageBreak/>
        <w:t xml:space="preserve">Check the OSPF configuration on both R1 and R2. Use the command </w:t>
      </w:r>
      <w:r w:rsidR="008931D3" w:rsidRPr="008931D3">
        <w:rPr>
          <w:b/>
        </w:rPr>
        <w:t>display ospf brief</w:t>
      </w:r>
      <w:r>
        <w:rPr>
          <w:b/>
        </w:rPr>
        <w:t>.</w:t>
      </w:r>
      <w:r>
        <w:t xml:space="preserve"> This command displays the </w:t>
      </w:r>
      <w:r w:rsidR="001F613B">
        <w:t>Router ID</w:t>
      </w:r>
      <w:r>
        <w:t xml:space="preserve"> configured.</w:t>
      </w:r>
    </w:p>
    <w:p w:rsidR="008919F8" w:rsidRPr="00596560" w:rsidRDefault="00C72537" w:rsidP="008919F8">
      <w:pPr>
        <w:widowControl w:val="0"/>
        <w:autoSpaceDE w:val="0"/>
        <w:autoSpaceDN w:val="0"/>
        <w:adjustRightInd w:val="0"/>
        <w:outlineLvl w:val="0"/>
        <w:rPr>
          <w:rStyle w:val="BoldText"/>
        </w:rPr>
      </w:pPr>
      <w:bookmarkStart w:id="470" w:name="_Toc333231706"/>
      <w:bookmarkStart w:id="471" w:name="_Toc333237013"/>
      <w:bookmarkStart w:id="472" w:name="_Toc333298492"/>
      <w:r w:rsidRPr="00C72537">
        <w:rPr>
          <w:rStyle w:val="BoldText"/>
        </w:rPr>
        <w:t>For R1</w:t>
      </w:r>
      <w:bookmarkEnd w:id="470"/>
      <w:bookmarkEnd w:id="471"/>
      <w:bookmarkEnd w:id="472"/>
    </w:p>
    <w:p w:rsidR="008931D3" w:rsidRDefault="00C72537" w:rsidP="008931D3">
      <w:pPr>
        <w:pStyle w:val="TerminalDisplay"/>
        <w:rPr>
          <w:rStyle w:val="StyleLatinCourierNewDarkRed"/>
        </w:rPr>
      </w:pPr>
      <w:r w:rsidRPr="00C72537">
        <w:rPr>
          <w:rStyle w:val="StyleLatinCourierNewDarkRed"/>
        </w:rPr>
        <w:t xml:space="preserve">&lt;R1&gt;disp ospf brief  </w:t>
      </w:r>
    </w:p>
    <w:p w:rsidR="008931D3" w:rsidRDefault="00C72537" w:rsidP="008931D3">
      <w:pPr>
        <w:pStyle w:val="TerminalDisplay"/>
        <w:rPr>
          <w:rStyle w:val="StyleLatinCourierNewDarkRed"/>
        </w:rPr>
      </w:pPr>
      <w:r w:rsidRPr="00C72537">
        <w:rPr>
          <w:rStyle w:val="StyleLatinCourierNewDarkRed"/>
        </w:rPr>
        <w:t xml:space="preserve">OSPF Process 1 with Router ID 1.1.1.1                                 </w:t>
      </w:r>
    </w:p>
    <w:p w:rsidR="008931D3" w:rsidRDefault="00C72537" w:rsidP="008931D3">
      <w:pPr>
        <w:pStyle w:val="TerminalDisplay"/>
        <w:rPr>
          <w:rStyle w:val="StyleLatinCourierNewDarkRed"/>
        </w:rPr>
      </w:pPr>
      <w:r w:rsidRPr="00C72537">
        <w:rPr>
          <w:rStyle w:val="StyleLatinCourierNewDarkRed"/>
        </w:rPr>
        <w:t xml:space="preserve">                  OSPF Protocol Information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 xml:space="preserve">RouterID: 1.1.1.1 </w:t>
      </w:r>
      <w:r w:rsidRPr="00C72537">
        <w:rPr>
          <w:rStyle w:val="StyleLatinCourierNewDarkRed"/>
        </w:rPr>
        <w:t xml:space="preserve">         Router Type:                                        </w:t>
      </w:r>
    </w:p>
    <w:p w:rsidR="008931D3" w:rsidRDefault="00C72537" w:rsidP="008931D3">
      <w:pPr>
        <w:pStyle w:val="TerminalDisplay"/>
        <w:rPr>
          <w:rStyle w:val="StyleLatinCourierNewDarkRed"/>
        </w:rPr>
      </w:pPr>
      <w:r w:rsidRPr="00C72537">
        <w:rPr>
          <w:rStyle w:val="StyleLatinCourierNewDarkRed"/>
        </w:rPr>
        <w:t xml:space="preserve"> Route Tag: 0                                                                   </w:t>
      </w:r>
    </w:p>
    <w:p w:rsidR="008931D3" w:rsidRDefault="00C72537" w:rsidP="008931D3">
      <w:pPr>
        <w:pStyle w:val="TerminalDisplay"/>
        <w:rPr>
          <w:rStyle w:val="StyleLatinCourierNewDarkRed"/>
        </w:rPr>
      </w:pPr>
      <w:r w:rsidRPr="00C72537">
        <w:rPr>
          <w:rStyle w:val="StyleLatinCourierNewDarkRed"/>
        </w:rPr>
        <w:t xml:space="preserve"> Multi-VPN-Instance is not enabled                                              </w:t>
      </w:r>
    </w:p>
    <w:p w:rsidR="008931D3" w:rsidRDefault="00C72537" w:rsidP="008931D3">
      <w:pPr>
        <w:pStyle w:val="TerminalDisplay"/>
        <w:rPr>
          <w:rStyle w:val="StyleLatinCourierNewDarkRed"/>
        </w:rPr>
      </w:pPr>
      <w:r w:rsidRPr="00C72537">
        <w:rPr>
          <w:rStyle w:val="StyleLatinCourierNewDarkRed"/>
        </w:rPr>
        <w:t xml:space="preserve"> Applications Supported: MPLS Traffic-Engineering                               </w:t>
      </w:r>
    </w:p>
    <w:p w:rsidR="008931D3" w:rsidRDefault="00C72537" w:rsidP="008931D3">
      <w:pPr>
        <w:pStyle w:val="TerminalDisplay"/>
        <w:rPr>
          <w:rStyle w:val="StyleLatinCourierNewDarkRed"/>
        </w:rPr>
      </w:pPr>
      <w:r w:rsidRPr="00C72537">
        <w:rPr>
          <w:rStyle w:val="StyleLatinCourierNewDarkRed"/>
        </w:rPr>
        <w:t xml:space="preserve"> ISPF is not enabled                                                            </w:t>
      </w:r>
    </w:p>
    <w:p w:rsidR="008931D3" w:rsidRDefault="00C72537" w:rsidP="008931D3">
      <w:pPr>
        <w:pStyle w:val="TerminalDisplay"/>
        <w:rPr>
          <w:rStyle w:val="StyleLatinCourierNewDarkRed"/>
        </w:rPr>
      </w:pPr>
      <w:r w:rsidRPr="00C72537">
        <w:rPr>
          <w:rStyle w:val="StyleLatinCourierNewDarkRed"/>
        </w:rPr>
        <w:t xml:space="preserve"> SPF-schedule-interval: 5                                                       </w:t>
      </w:r>
    </w:p>
    <w:p w:rsidR="008931D3" w:rsidRDefault="00C72537" w:rsidP="008931D3">
      <w:pPr>
        <w:pStyle w:val="TerminalDisplay"/>
        <w:rPr>
          <w:rStyle w:val="StyleLatinCourierNewDarkRed"/>
        </w:rPr>
      </w:pPr>
      <w:r w:rsidRPr="00C72537">
        <w:rPr>
          <w:rStyle w:val="StyleLatinCourierNewDarkRed"/>
        </w:rPr>
        <w:t xml:space="preserve"> LSA generation interval: 5                                                     </w:t>
      </w:r>
    </w:p>
    <w:p w:rsidR="008931D3" w:rsidRDefault="00C72537" w:rsidP="008931D3">
      <w:pPr>
        <w:pStyle w:val="TerminalDisplay"/>
        <w:rPr>
          <w:rStyle w:val="StyleLatinCourierNewDarkRed"/>
        </w:rPr>
      </w:pPr>
      <w:r w:rsidRPr="00C72537">
        <w:rPr>
          <w:rStyle w:val="StyleLatinCourierNewDarkRed"/>
        </w:rPr>
        <w:t xml:space="preserve"> LSA arrival interval: 1000                                                     </w:t>
      </w:r>
    </w:p>
    <w:p w:rsidR="008931D3" w:rsidRDefault="00C72537" w:rsidP="008931D3">
      <w:pPr>
        <w:pStyle w:val="TerminalDisplay"/>
        <w:rPr>
          <w:rStyle w:val="StyleLatinCourierNewDarkRed"/>
        </w:rPr>
      </w:pPr>
      <w:r w:rsidRPr="00C72537">
        <w:rPr>
          <w:rStyle w:val="StyleLatinCourierNewDarkRed"/>
        </w:rPr>
        <w:t xml:space="preserve"> Transmit pacing: Interval: 20 Count: 3                                         </w:t>
      </w:r>
    </w:p>
    <w:p w:rsidR="008931D3" w:rsidRDefault="00C72537" w:rsidP="008931D3">
      <w:pPr>
        <w:pStyle w:val="TerminalDisplay"/>
        <w:rPr>
          <w:rStyle w:val="StyleLatinCourierNewDarkRed"/>
        </w:rPr>
      </w:pPr>
      <w:r w:rsidRPr="00C72537">
        <w:rPr>
          <w:rStyle w:val="StyleLatinCourierNewDarkRed"/>
        </w:rPr>
        <w:t xml:space="preserve"> Default ASE parameters: Metric: 1 Tag: 1 Type: 2                               </w:t>
      </w:r>
    </w:p>
    <w:p w:rsidR="008931D3" w:rsidRDefault="00C72537" w:rsidP="008931D3">
      <w:pPr>
        <w:pStyle w:val="TerminalDisplay"/>
        <w:rPr>
          <w:rStyle w:val="StyleLatinCourierNewDarkRed"/>
        </w:rPr>
      </w:pPr>
      <w:r w:rsidRPr="00C72537">
        <w:rPr>
          <w:rStyle w:val="StyleLatinCourierNewDarkRed"/>
        </w:rPr>
        <w:t xml:space="preserve"> Route Preference: 10                                                           </w:t>
      </w:r>
    </w:p>
    <w:p w:rsidR="008931D3" w:rsidRDefault="00C72537" w:rsidP="008931D3">
      <w:pPr>
        <w:pStyle w:val="TerminalDisplay"/>
        <w:rPr>
          <w:rStyle w:val="StyleLatinCourierNewDarkRed"/>
        </w:rPr>
      </w:pPr>
      <w:r w:rsidRPr="00C72537">
        <w:rPr>
          <w:rStyle w:val="StyleLatinCourierNewDarkRed"/>
        </w:rPr>
        <w:t xml:space="preserve"> ASE Route Preference: 150                                                      </w:t>
      </w:r>
    </w:p>
    <w:p w:rsidR="008931D3" w:rsidRDefault="00C72537" w:rsidP="008931D3">
      <w:pPr>
        <w:pStyle w:val="TerminalDisplay"/>
        <w:rPr>
          <w:rStyle w:val="StyleLatinCourierNewDarkRed"/>
        </w:rPr>
      </w:pPr>
      <w:r w:rsidRPr="00C72537">
        <w:rPr>
          <w:rStyle w:val="StyleLatinCourierNewDarkRed"/>
        </w:rPr>
        <w:t xml:space="preserve"> SPF Computation Count: 14                                                      </w:t>
      </w:r>
    </w:p>
    <w:p w:rsidR="008931D3" w:rsidRDefault="00C72537" w:rsidP="008931D3">
      <w:pPr>
        <w:pStyle w:val="TerminalDisplay"/>
        <w:rPr>
          <w:rStyle w:val="StyleLatinCourierNewDarkRed"/>
        </w:rPr>
      </w:pPr>
      <w:r w:rsidRPr="00C72537">
        <w:rPr>
          <w:rStyle w:val="StyleLatinCourierNewDarkRed"/>
        </w:rPr>
        <w:t xml:space="preserve"> RFC 1583 Compatible                                                            </w:t>
      </w:r>
    </w:p>
    <w:p w:rsidR="008931D3" w:rsidRDefault="00C72537" w:rsidP="008931D3">
      <w:pPr>
        <w:pStyle w:val="TerminalDisplay"/>
        <w:rPr>
          <w:rStyle w:val="StyleLatinCourierNewDarkRed"/>
        </w:rPr>
      </w:pPr>
      <w:r w:rsidRPr="00C72537">
        <w:rPr>
          <w:rStyle w:val="StyleLatinCourierNewDarkRed"/>
        </w:rPr>
        <w:t xml:space="preserve"> Graceful restart interval: 120                                                 </w:t>
      </w:r>
    </w:p>
    <w:p w:rsidR="008931D3" w:rsidRDefault="00C72537" w:rsidP="008931D3">
      <w:pPr>
        <w:pStyle w:val="TerminalDisplay"/>
        <w:rPr>
          <w:rStyle w:val="StyleLatinCourierNewDarkRed"/>
        </w:rPr>
      </w:pPr>
      <w:r w:rsidRPr="00C72537">
        <w:rPr>
          <w:rStyle w:val="StyleLatinCourierNewDarkRed"/>
        </w:rPr>
        <w:t xml:space="preserve"> Area Count: 1   Nssa Area Count: 0                                             </w:t>
      </w:r>
    </w:p>
    <w:p w:rsidR="00C25762" w:rsidRDefault="00C72537">
      <w:pPr>
        <w:widowControl w:val="0"/>
        <w:autoSpaceDE w:val="0"/>
        <w:autoSpaceDN w:val="0"/>
        <w:adjustRightInd w:val="0"/>
        <w:rPr>
          <w:b/>
          <w:bCs/>
        </w:rPr>
      </w:pPr>
      <w:r w:rsidRPr="00C72537">
        <w:rPr>
          <w:rStyle w:val="StyleLatinCourierNewDarkRed"/>
        </w:rPr>
        <w:t xml:space="preserve"> ExChange/Loading Neighbors: 0</w:t>
      </w:r>
      <w:r w:rsidR="008919F8" w:rsidRPr="00825B80">
        <w:rPr>
          <w:lang w:val="zh-CN"/>
        </w:rPr>
        <w:t xml:space="preserve"> </w:t>
      </w:r>
      <w:r w:rsidR="008919F8" w:rsidRPr="00825B80">
        <w:rPr>
          <w:b/>
          <w:bCs/>
          <w:lang w:val="zh-CN"/>
        </w:rPr>
        <w:t xml:space="preserve">                                                 </w:t>
      </w:r>
    </w:p>
    <w:p w:rsidR="008919F8" w:rsidRPr="00596560" w:rsidRDefault="00C72537" w:rsidP="008919F8">
      <w:pPr>
        <w:widowControl w:val="0"/>
        <w:autoSpaceDE w:val="0"/>
        <w:autoSpaceDN w:val="0"/>
        <w:adjustRightInd w:val="0"/>
        <w:outlineLvl w:val="0"/>
        <w:rPr>
          <w:rStyle w:val="BoldText"/>
        </w:rPr>
      </w:pPr>
      <w:bookmarkStart w:id="473" w:name="_Toc333231707"/>
      <w:bookmarkStart w:id="474" w:name="_Toc333237014"/>
      <w:bookmarkStart w:id="475" w:name="_Toc333298493"/>
      <w:r w:rsidRPr="00C72537">
        <w:rPr>
          <w:rStyle w:val="BoldText"/>
        </w:rPr>
        <w:t>For R2:</w:t>
      </w:r>
      <w:bookmarkEnd w:id="473"/>
      <w:bookmarkEnd w:id="474"/>
      <w:bookmarkEnd w:id="475"/>
    </w:p>
    <w:p w:rsidR="008931D3" w:rsidRDefault="00C72537" w:rsidP="008931D3">
      <w:pPr>
        <w:pStyle w:val="TerminalDisplay"/>
        <w:rPr>
          <w:rStyle w:val="StyleLatinCourierNewDarkRed"/>
        </w:rPr>
      </w:pPr>
      <w:r w:rsidRPr="00C72537">
        <w:rPr>
          <w:rStyle w:val="StyleLatinCourierNewDarkRed"/>
        </w:rPr>
        <w:t xml:space="preserve">&lt;R2&gt;disp ospf brief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bookmarkStart w:id="476" w:name="_Toc333231708"/>
      <w:bookmarkStart w:id="477" w:name="_Toc333237015"/>
      <w:bookmarkStart w:id="478" w:name="_Toc333298494"/>
      <w:r w:rsidRPr="00C72537">
        <w:rPr>
          <w:rStyle w:val="StyleLatinCourierNewDarkRed"/>
        </w:rPr>
        <w:t>OSPF Process 1 with Router ID 1.1.1.1</w:t>
      </w:r>
      <w:bookmarkEnd w:id="476"/>
      <w:bookmarkEnd w:id="477"/>
      <w:bookmarkEnd w:id="478"/>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OSPF Protocol Information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highlight w:val="lightGray"/>
        </w:rPr>
        <w:t xml:space="preserve"> RouterID: 1.1.1.1   </w:t>
      </w:r>
      <w:r w:rsidRPr="00C72537">
        <w:rPr>
          <w:rStyle w:val="StyleLatinCourierNewDarkRed"/>
        </w:rPr>
        <w:t xml:space="preserve">       Router Type:                                        </w:t>
      </w:r>
    </w:p>
    <w:p w:rsidR="008931D3" w:rsidRDefault="00C72537" w:rsidP="008931D3">
      <w:pPr>
        <w:pStyle w:val="TerminalDisplay"/>
        <w:rPr>
          <w:rStyle w:val="StyleLatinCourierNewDarkRed"/>
        </w:rPr>
      </w:pPr>
      <w:r w:rsidRPr="00C72537">
        <w:rPr>
          <w:rStyle w:val="StyleLatinCourierNewDarkRed"/>
        </w:rPr>
        <w:t xml:space="preserve"> Route Tag: 0                                                                   </w:t>
      </w:r>
    </w:p>
    <w:p w:rsidR="008931D3" w:rsidRDefault="00C72537" w:rsidP="008931D3">
      <w:pPr>
        <w:pStyle w:val="TerminalDisplay"/>
        <w:rPr>
          <w:rStyle w:val="StyleLatinCourierNewDarkRed"/>
        </w:rPr>
      </w:pPr>
      <w:r w:rsidRPr="00C72537">
        <w:rPr>
          <w:rStyle w:val="StyleLatinCourierNewDarkRed"/>
        </w:rPr>
        <w:t xml:space="preserve"> Multi-VPN-Instance is not enabled                                              </w:t>
      </w:r>
    </w:p>
    <w:p w:rsidR="008931D3" w:rsidRDefault="00C72537" w:rsidP="008931D3">
      <w:pPr>
        <w:pStyle w:val="TerminalDisplay"/>
        <w:rPr>
          <w:rStyle w:val="StyleLatinCourierNewDarkRed"/>
        </w:rPr>
      </w:pPr>
      <w:r w:rsidRPr="00C72537">
        <w:rPr>
          <w:rStyle w:val="StyleLatinCourierNewDarkRed"/>
        </w:rPr>
        <w:t xml:space="preserve"> Applications Supported: MPLS Traffic-Engineering                               </w:t>
      </w:r>
    </w:p>
    <w:p w:rsidR="008931D3" w:rsidRDefault="00C72537" w:rsidP="008931D3">
      <w:pPr>
        <w:pStyle w:val="TerminalDisplay"/>
        <w:rPr>
          <w:rStyle w:val="StyleLatinCourierNewDarkRed"/>
        </w:rPr>
      </w:pPr>
      <w:r w:rsidRPr="00C72537">
        <w:rPr>
          <w:rStyle w:val="StyleLatinCourierNewDarkRed"/>
        </w:rPr>
        <w:t xml:space="preserve"> ISPF is not enabled                                                            </w:t>
      </w:r>
    </w:p>
    <w:p w:rsidR="008931D3" w:rsidRDefault="00C72537" w:rsidP="008931D3">
      <w:pPr>
        <w:pStyle w:val="TerminalDisplay"/>
        <w:rPr>
          <w:rStyle w:val="StyleLatinCourierNewDarkRed"/>
        </w:rPr>
      </w:pPr>
      <w:r w:rsidRPr="00C72537">
        <w:rPr>
          <w:rStyle w:val="StyleLatinCourierNewDarkRed"/>
        </w:rPr>
        <w:t xml:space="preserve"> SPF-schedule-interval: 5                                                       </w:t>
      </w:r>
    </w:p>
    <w:p w:rsidR="008931D3" w:rsidRDefault="00C72537" w:rsidP="008931D3">
      <w:pPr>
        <w:pStyle w:val="TerminalDisplay"/>
        <w:rPr>
          <w:rStyle w:val="StyleLatinCourierNewDarkRed"/>
        </w:rPr>
      </w:pPr>
      <w:r w:rsidRPr="00C72537">
        <w:rPr>
          <w:rStyle w:val="StyleLatinCourierNewDarkRed"/>
        </w:rPr>
        <w:t xml:space="preserve"> LSA generation interval: 5                                                     </w:t>
      </w:r>
    </w:p>
    <w:p w:rsidR="008931D3" w:rsidRDefault="00C72537" w:rsidP="008931D3">
      <w:pPr>
        <w:pStyle w:val="TerminalDisplay"/>
        <w:rPr>
          <w:rStyle w:val="StyleLatinCourierNewDarkRed"/>
        </w:rPr>
      </w:pPr>
      <w:r w:rsidRPr="00C72537">
        <w:rPr>
          <w:rStyle w:val="StyleLatinCourierNewDarkRed"/>
        </w:rPr>
        <w:t xml:space="preserve"> LSA arrival interval: 1000                                                     </w:t>
      </w:r>
    </w:p>
    <w:p w:rsidR="008931D3" w:rsidRDefault="00C72537" w:rsidP="008931D3">
      <w:pPr>
        <w:pStyle w:val="TerminalDisplay"/>
        <w:rPr>
          <w:rStyle w:val="StyleLatinCourierNewDarkRed"/>
        </w:rPr>
      </w:pPr>
      <w:r w:rsidRPr="00C72537">
        <w:rPr>
          <w:rStyle w:val="StyleLatinCourierNewDarkRed"/>
        </w:rPr>
        <w:t xml:space="preserve"> Transmit pacing: Interval: 20 Count: 3                                         </w:t>
      </w:r>
    </w:p>
    <w:p w:rsidR="008931D3" w:rsidRDefault="00C72537" w:rsidP="008931D3">
      <w:pPr>
        <w:pStyle w:val="TerminalDisplay"/>
        <w:rPr>
          <w:rStyle w:val="StyleLatinCourierNewDarkRed"/>
        </w:rPr>
      </w:pPr>
      <w:r w:rsidRPr="00C72537">
        <w:rPr>
          <w:rStyle w:val="StyleLatinCourierNewDarkRed"/>
        </w:rPr>
        <w:t xml:space="preserve"> Default ASE parameters: Metric: 1 Tag: 1 Type: 2                               </w:t>
      </w:r>
    </w:p>
    <w:p w:rsidR="008931D3" w:rsidRDefault="00C72537" w:rsidP="008931D3">
      <w:pPr>
        <w:pStyle w:val="TerminalDisplay"/>
        <w:rPr>
          <w:rStyle w:val="StyleLatinCourierNewDarkRed"/>
        </w:rPr>
      </w:pPr>
      <w:r w:rsidRPr="00C72537">
        <w:rPr>
          <w:rStyle w:val="StyleLatinCourierNewDarkRed"/>
        </w:rPr>
        <w:t xml:space="preserve"> Route Preference: 10                                                           </w:t>
      </w:r>
    </w:p>
    <w:p w:rsidR="008931D3" w:rsidRDefault="00C72537" w:rsidP="008931D3">
      <w:pPr>
        <w:pStyle w:val="TerminalDisplay"/>
        <w:rPr>
          <w:rStyle w:val="StyleLatinCourierNewDarkRed"/>
        </w:rPr>
      </w:pPr>
      <w:r w:rsidRPr="00C72537">
        <w:rPr>
          <w:rStyle w:val="StyleLatinCourierNewDarkRed"/>
        </w:rPr>
        <w:t xml:space="preserve"> ASE Route Preference: 150                                                      </w:t>
      </w:r>
    </w:p>
    <w:p w:rsidR="008931D3" w:rsidRDefault="00C72537" w:rsidP="008931D3">
      <w:pPr>
        <w:pStyle w:val="TerminalDisplay"/>
        <w:rPr>
          <w:rStyle w:val="StyleLatinCourierNewDarkRed"/>
        </w:rPr>
      </w:pPr>
      <w:r w:rsidRPr="00C72537">
        <w:rPr>
          <w:rStyle w:val="StyleLatinCourierNewDarkRed"/>
        </w:rPr>
        <w:t xml:space="preserve"> SPF Computation Count: 2                                                       </w:t>
      </w:r>
    </w:p>
    <w:p w:rsidR="008931D3" w:rsidRDefault="00C72537" w:rsidP="008931D3">
      <w:pPr>
        <w:pStyle w:val="TerminalDisplay"/>
        <w:rPr>
          <w:rStyle w:val="StyleLatinCourierNewDarkRed"/>
        </w:rPr>
      </w:pPr>
      <w:r w:rsidRPr="00C72537">
        <w:rPr>
          <w:rStyle w:val="StyleLatinCourierNewDarkRed"/>
        </w:rPr>
        <w:t xml:space="preserve"> RFC 1583 Compatible                                                            </w:t>
      </w:r>
    </w:p>
    <w:p w:rsidR="008931D3" w:rsidRDefault="00C72537" w:rsidP="008931D3">
      <w:pPr>
        <w:pStyle w:val="TerminalDisplay"/>
        <w:rPr>
          <w:rStyle w:val="StyleLatinCourierNewDarkRed"/>
        </w:rPr>
      </w:pPr>
      <w:r w:rsidRPr="00C72537">
        <w:rPr>
          <w:rStyle w:val="StyleLatinCourierNewDarkRed"/>
        </w:rPr>
        <w:t xml:space="preserve"> Graceful restart interval: 120                                                 </w:t>
      </w:r>
    </w:p>
    <w:p w:rsidR="008931D3" w:rsidRDefault="00C72537" w:rsidP="008931D3">
      <w:pPr>
        <w:pStyle w:val="TerminalDisplay"/>
        <w:rPr>
          <w:rStyle w:val="StyleLatinCourierNewDarkRed"/>
        </w:rPr>
      </w:pPr>
      <w:r w:rsidRPr="00C72537">
        <w:rPr>
          <w:rStyle w:val="StyleLatinCourierNewDarkRed"/>
        </w:rPr>
        <w:t xml:space="preserve"> Area Count: 1   Nssa Area Count: 0                                             </w:t>
      </w:r>
    </w:p>
    <w:p w:rsidR="008919F8" w:rsidRDefault="00C72537" w:rsidP="00991F1C">
      <w:pPr>
        <w:widowControl w:val="0"/>
        <w:autoSpaceDE w:val="0"/>
        <w:autoSpaceDN w:val="0"/>
        <w:adjustRightInd w:val="0"/>
      </w:pPr>
      <w:r w:rsidRPr="00C72537">
        <w:rPr>
          <w:rStyle w:val="StyleLatinCourierNewDarkRed"/>
        </w:rPr>
        <w:t xml:space="preserve"> ExChange/Loading Neighbors: 0</w:t>
      </w:r>
      <w:r w:rsidR="008919F8" w:rsidRPr="00825B80">
        <w:rPr>
          <w:lang w:val="zh-CN"/>
        </w:rPr>
        <w:t xml:space="preserve">                  </w:t>
      </w:r>
    </w:p>
    <w:p w:rsidR="00C25762" w:rsidRDefault="008919F8">
      <w:pPr>
        <w:widowControl w:val="0"/>
        <w:autoSpaceDE w:val="0"/>
        <w:autoSpaceDN w:val="0"/>
        <w:adjustRightInd w:val="0"/>
        <w:outlineLvl w:val="0"/>
        <w:rPr>
          <w:b/>
          <w:bCs/>
        </w:rPr>
      </w:pPr>
      <w:bookmarkStart w:id="479" w:name="_Toc333231709"/>
      <w:bookmarkStart w:id="480" w:name="_Toc333237016"/>
      <w:bookmarkStart w:id="481" w:name="_Toc333298495"/>
      <w:r w:rsidRPr="00825B80">
        <w:rPr>
          <w:lang w:val="zh-CN"/>
        </w:rPr>
        <w:lastRenderedPageBreak/>
        <w:t xml:space="preserve">The </w:t>
      </w:r>
      <w:r w:rsidR="008931D3" w:rsidRPr="008931D3">
        <w:rPr>
          <w:b/>
        </w:rPr>
        <w:t>disp</w:t>
      </w:r>
      <w:r w:rsidR="00F94806">
        <w:rPr>
          <w:b/>
        </w:rPr>
        <w:t>lay</w:t>
      </w:r>
      <w:r w:rsidR="008931D3" w:rsidRPr="008931D3">
        <w:rPr>
          <w:b/>
        </w:rPr>
        <w:t xml:space="preserve"> ospf brief</w:t>
      </w:r>
      <w:r w:rsidRPr="00825B80">
        <w:rPr>
          <w:lang w:val="zh-CN"/>
        </w:rPr>
        <w:t xml:space="preserve"> command shows that the </w:t>
      </w:r>
      <w:r w:rsidR="001F613B">
        <w:rPr>
          <w:lang w:val="zh-CN"/>
        </w:rPr>
        <w:t>Router ID</w:t>
      </w:r>
      <w:r>
        <w:rPr>
          <w:lang w:val="zh-CN"/>
        </w:rPr>
        <w:t xml:space="preserve"> configured</w:t>
      </w:r>
      <w:r>
        <w:t xml:space="preserve"> on R1 and R2 </w:t>
      </w:r>
      <w:r w:rsidRPr="00825B80">
        <w:rPr>
          <w:lang w:val="zh-CN"/>
        </w:rPr>
        <w:t xml:space="preserve">are </w:t>
      </w:r>
      <w:r w:rsidR="002A0879">
        <w:t xml:space="preserve">the </w:t>
      </w:r>
      <w:r w:rsidRPr="00825B80">
        <w:rPr>
          <w:lang w:val="zh-CN"/>
        </w:rPr>
        <w:t>same.</w:t>
      </w:r>
      <w:bookmarkEnd w:id="479"/>
      <w:bookmarkEnd w:id="480"/>
      <w:bookmarkEnd w:id="481"/>
    </w:p>
    <w:p w:rsidR="00C25762" w:rsidRDefault="00EC108B">
      <w:pPr>
        <w:pStyle w:val="Heading4"/>
        <w:rPr>
          <w:rStyle w:val="StyleBoldAccent2"/>
          <w:bCs/>
          <w:color w:val="0090C8"/>
        </w:rPr>
      </w:pPr>
      <w:r w:rsidRPr="00963DC3">
        <w:rPr>
          <w:rStyle w:val="StyleBoldAccent2"/>
          <w:b w:val="0"/>
          <w:bCs/>
          <w:color w:val="0090C8"/>
        </w:rPr>
        <w:t>Resolution</w:t>
      </w:r>
    </w:p>
    <w:p w:rsidR="008919F8" w:rsidRPr="00392E40" w:rsidRDefault="008919F8" w:rsidP="008919F8">
      <w:pPr>
        <w:widowControl w:val="0"/>
        <w:autoSpaceDE w:val="0"/>
        <w:autoSpaceDN w:val="0"/>
        <w:adjustRightInd w:val="0"/>
      </w:pPr>
      <w:r w:rsidRPr="00392E40">
        <w:t xml:space="preserve">Configure different </w:t>
      </w:r>
      <w:r w:rsidR="001F613B">
        <w:t>Router IDs</w:t>
      </w:r>
      <w:r w:rsidRPr="00392E40">
        <w:t xml:space="preserve"> on both routers. </w:t>
      </w:r>
      <w:r>
        <w:t xml:space="preserve">The following </w:t>
      </w:r>
      <w:r w:rsidRPr="00392E40">
        <w:t>example change</w:t>
      </w:r>
      <w:r>
        <w:t>s</w:t>
      </w:r>
      <w:r w:rsidRPr="00392E40">
        <w:t xml:space="preserve"> </w:t>
      </w:r>
      <w:r>
        <w:t xml:space="preserve">the </w:t>
      </w:r>
      <w:r w:rsidR="006C4786">
        <w:t>Router ID</w:t>
      </w:r>
      <w:r>
        <w:t xml:space="preserve"> configured on R2:</w:t>
      </w:r>
    </w:p>
    <w:p w:rsidR="008931D3" w:rsidRDefault="00C72537" w:rsidP="008931D3">
      <w:pPr>
        <w:pStyle w:val="TerminalDisplay"/>
        <w:rPr>
          <w:rStyle w:val="StyleLatinCourierNewDarkRed"/>
        </w:rPr>
      </w:pPr>
      <w:r w:rsidRPr="00C72537">
        <w:rPr>
          <w:rStyle w:val="StyleLatinCourierNewDarkRed"/>
        </w:rPr>
        <w:t xml:space="preserve">[R2]int lo 0                                                                    </w:t>
      </w:r>
    </w:p>
    <w:p w:rsidR="008931D3" w:rsidRDefault="00C72537" w:rsidP="008931D3">
      <w:pPr>
        <w:pStyle w:val="TerminalDisplay"/>
        <w:rPr>
          <w:rStyle w:val="StyleLatinCourierNewDarkRed"/>
        </w:rPr>
      </w:pPr>
      <w:r w:rsidRPr="00C72537">
        <w:rPr>
          <w:rStyle w:val="StyleLatinCourierNewDarkRed"/>
        </w:rPr>
        <w:t>[R2-LoopBack0]ip add 2.2.2.2 32</w:t>
      </w:r>
    </w:p>
    <w:p w:rsidR="008931D3" w:rsidRDefault="00C72537" w:rsidP="008931D3">
      <w:pPr>
        <w:pStyle w:val="TerminalDisplay"/>
        <w:rPr>
          <w:rStyle w:val="StyleLatinCourierNewDarkRed"/>
        </w:rPr>
      </w:pPr>
      <w:r w:rsidRPr="00C72537">
        <w:rPr>
          <w:rStyle w:val="StyleLatinCourierNewDarkRed"/>
        </w:rPr>
        <w:t>[R2-LoopBack0]quit</w:t>
      </w:r>
    </w:p>
    <w:p w:rsidR="008931D3" w:rsidRDefault="00C72537" w:rsidP="008931D3">
      <w:pPr>
        <w:pStyle w:val="TerminalDisplay"/>
        <w:rPr>
          <w:rStyle w:val="StyleLatinCourierNewDarkRed"/>
        </w:rPr>
      </w:pPr>
      <w:r w:rsidRPr="00C72537">
        <w:rPr>
          <w:rStyle w:val="StyleLatinCourierNewDarkRed"/>
        </w:rPr>
        <w:t>[R2]router id 2.2.2.2</w:t>
      </w:r>
    </w:p>
    <w:p w:rsidR="008919F8" w:rsidRPr="00392E40" w:rsidRDefault="008919F8" w:rsidP="008919F8">
      <w:pPr>
        <w:widowControl w:val="0"/>
        <w:autoSpaceDE w:val="0"/>
        <w:autoSpaceDN w:val="0"/>
        <w:adjustRightInd w:val="0"/>
        <w:rPr>
          <w:lang w:val="zh-CN"/>
        </w:rPr>
      </w:pPr>
      <w:r>
        <w:t>After</w:t>
      </w:r>
      <w:r w:rsidRPr="00392E40">
        <w:t xml:space="preserve"> the </w:t>
      </w:r>
      <w:r w:rsidR="001F613B">
        <w:t>Router ID</w:t>
      </w:r>
      <w:r w:rsidRPr="00392E40">
        <w:t xml:space="preserve"> is changed</w:t>
      </w:r>
      <w:r>
        <w:t>,</w:t>
      </w:r>
      <w:r w:rsidRPr="00392E40">
        <w:t xml:space="preserve"> reset the ospf process</w:t>
      </w:r>
      <w:r w:rsidRPr="00392E40">
        <w:rPr>
          <w:lang w:val="zh-CN"/>
        </w:rPr>
        <w:t xml:space="preserve"> </w:t>
      </w:r>
      <w:r w:rsidRPr="00392E40">
        <w:t>to bring it in effect</w:t>
      </w:r>
      <w:r>
        <w:t>:</w:t>
      </w:r>
    </w:p>
    <w:p w:rsidR="008931D3" w:rsidRDefault="00C72537" w:rsidP="008931D3">
      <w:pPr>
        <w:pStyle w:val="TerminalDisplay"/>
        <w:rPr>
          <w:rStyle w:val="StyleLatinCourierNewDarkRed"/>
        </w:rPr>
      </w:pPr>
      <w:r w:rsidRPr="00C72537">
        <w:rPr>
          <w:rStyle w:val="StyleLatinCourierNewDarkRed"/>
        </w:rPr>
        <w:t xml:space="preserve">&lt;R2&gt;reset ospf process                                                          </w:t>
      </w:r>
    </w:p>
    <w:p w:rsidR="008919F8" w:rsidRPr="00056ED1" w:rsidRDefault="00C72537" w:rsidP="00963DC3">
      <w:pPr>
        <w:widowControl w:val="0"/>
        <w:autoSpaceDE w:val="0"/>
        <w:autoSpaceDN w:val="0"/>
        <w:adjustRightInd w:val="0"/>
        <w:rPr>
          <w:rStyle w:val="StyleLatinCourierNewDarkRed"/>
        </w:rPr>
      </w:pPr>
      <w:r w:rsidRPr="00C72537">
        <w:rPr>
          <w:rStyle w:val="StyleLatinCourierNewDarkRed"/>
        </w:rPr>
        <w:t xml:space="preserve">Warning : Reset OSPF process? [Y/N]:y </w:t>
      </w:r>
    </w:p>
    <w:p w:rsidR="00C25762" w:rsidRDefault="00EC108B">
      <w:pPr>
        <w:pStyle w:val="Heading4"/>
        <w:rPr>
          <w:rStyle w:val="StyleBoldAccent2"/>
          <w:color w:val="0090C8"/>
        </w:rPr>
      </w:pPr>
      <w:r w:rsidRPr="00963DC3">
        <w:rPr>
          <w:rStyle w:val="StyleBoldAccent2"/>
          <w:b w:val="0"/>
          <w:bCs/>
          <w:color w:val="0090C8"/>
        </w:rPr>
        <w:t>Result</w:t>
      </w:r>
    </w:p>
    <w:p w:rsidR="008919F8" w:rsidRPr="00392E40" w:rsidRDefault="008919F8" w:rsidP="008919F8">
      <w:pPr>
        <w:widowControl w:val="0"/>
        <w:autoSpaceDE w:val="0"/>
        <w:autoSpaceDN w:val="0"/>
        <w:adjustRightInd w:val="0"/>
        <w:outlineLvl w:val="0"/>
      </w:pPr>
      <w:bookmarkStart w:id="482" w:name="_Toc333231712"/>
      <w:bookmarkStart w:id="483" w:name="_Toc333237019"/>
      <w:bookmarkStart w:id="484" w:name="_Toc333298498"/>
      <w:r>
        <w:t>Verify the Neighbor relation between R1 and R2</w:t>
      </w:r>
      <w:r w:rsidR="00596560">
        <w:t>.</w:t>
      </w:r>
      <w:bookmarkEnd w:id="482"/>
      <w:bookmarkEnd w:id="483"/>
      <w:bookmarkEnd w:id="484"/>
    </w:p>
    <w:p w:rsidR="008931D3" w:rsidRDefault="00C72537" w:rsidP="008931D3">
      <w:pPr>
        <w:pStyle w:val="TerminalDisplay"/>
        <w:rPr>
          <w:rStyle w:val="StyleLatinCourierNewDarkRed"/>
        </w:rPr>
      </w:pPr>
      <w:r w:rsidRPr="00C72537">
        <w:rPr>
          <w:rStyle w:val="StyleLatinCourierNewDarkRed"/>
        </w:rPr>
        <w:t xml:space="preserve">&lt;R2&gt;disp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485" w:name="_Toc333231713"/>
      <w:bookmarkStart w:id="486" w:name="_Toc333237020"/>
      <w:bookmarkStart w:id="487" w:name="_Toc333298499"/>
      <w:r w:rsidRPr="00C72537">
        <w:rPr>
          <w:rStyle w:val="StyleLatinCourierNewDarkRed"/>
        </w:rPr>
        <w:t>OSPF Process 1 with Router ID 2.2.2.2</w:t>
      </w:r>
      <w:bookmarkEnd w:id="485"/>
      <w:bookmarkEnd w:id="486"/>
      <w:bookmarkEnd w:id="487"/>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C25762" w:rsidRDefault="00C72537">
      <w:pPr>
        <w:widowControl w:val="0"/>
        <w:autoSpaceDE w:val="0"/>
        <w:autoSpaceDN w:val="0"/>
        <w:adjustRightInd w:val="0"/>
      </w:pPr>
      <w:r w:rsidRPr="00C72537">
        <w:rPr>
          <w:rStyle w:val="StyleLatinCourierNewDarkRed"/>
        </w:rPr>
        <w:t xml:space="preserve"> 1.1.1.1         192.168.1.1     1    39         GE0/0         Full/DR  </w:t>
      </w:r>
    </w:p>
    <w:p w:rsidR="00C25762" w:rsidRDefault="008919F8">
      <w:pPr>
        <w:pStyle w:val="Heading3"/>
      </w:pPr>
      <w:bookmarkStart w:id="488" w:name="_Toc342565226"/>
      <w:r w:rsidRPr="00392E40">
        <w:t>Problem 16: Network-type mismatch</w:t>
      </w:r>
      <w:bookmarkEnd w:id="488"/>
      <w:r w:rsidRPr="00392E40">
        <w:rPr>
          <w:lang w:val="zh-CN"/>
        </w:rPr>
        <w:t xml:space="preserve"> </w:t>
      </w:r>
    </w:p>
    <w:p w:rsidR="00C25762" w:rsidRDefault="00B94088">
      <w:r>
        <w:rPr>
          <w:bCs/>
        </w:rPr>
        <w:t xml:space="preserve">If the network-type configured under the interface does not match the adjoining router’s interface configuration, </w:t>
      </w:r>
      <w:r w:rsidR="002F0A42">
        <w:rPr>
          <w:bCs/>
        </w:rPr>
        <w:t>as shown in</w:t>
      </w:r>
      <w:r w:rsidR="004A0B22">
        <w:rPr>
          <w:bCs/>
        </w:rPr>
        <w:t xml:space="preserve"> </w:t>
      </w:r>
      <w:fldSimple w:instr=" REF _Ref333760150 \r \h  \* MERGEFORMAT ">
        <w:r w:rsidR="001B502D">
          <w:rPr>
            <w:rStyle w:val="Reference-R0G144B200"/>
          </w:rPr>
          <w:t>Figure 17</w:t>
        </w:r>
      </w:fldSimple>
      <w:r w:rsidR="002F0A42">
        <w:rPr>
          <w:bCs/>
        </w:rPr>
        <w:t xml:space="preserve">, </w:t>
      </w:r>
      <w:r>
        <w:rPr>
          <w:bCs/>
        </w:rPr>
        <w:t>then the neighbor relation does not establish between them.</w:t>
      </w:r>
    </w:p>
    <w:p w:rsidR="00C25762" w:rsidRDefault="00B94088">
      <w:pPr>
        <w:pStyle w:val="FigureDescription"/>
        <w:ind w:left="879" w:firstLine="0"/>
      </w:pPr>
      <w:bookmarkStart w:id="489" w:name="_Ref333760150"/>
      <w:r>
        <w:t>Network-type mismatch</w:t>
      </w:r>
      <w:bookmarkEnd w:id="489"/>
    </w:p>
    <w:p w:rsidR="008919F8" w:rsidRPr="00825B80" w:rsidRDefault="007D783A" w:rsidP="008919F8">
      <w:pPr>
        <w:widowControl w:val="0"/>
        <w:autoSpaceDE w:val="0"/>
        <w:autoSpaceDN w:val="0"/>
        <w:adjustRightInd w:val="0"/>
        <w:rPr>
          <w:b/>
          <w:bCs/>
          <w:lang w:val="zh-CN"/>
        </w:rPr>
      </w:pPr>
      <w:r>
        <w:rPr>
          <w:noProof/>
          <w:lang w:eastAsia="en-US"/>
        </w:rPr>
        <w:drawing>
          <wp:inline distT="0" distB="0" distL="0" distR="0">
            <wp:extent cx="5188146" cy="2688569"/>
            <wp:effectExtent l="19050" t="0" r="0" b="0"/>
            <wp:docPr id="56" name="Picture 55" descr="Figure_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7.png"/>
                    <pic:cNvPicPr/>
                  </pic:nvPicPr>
                  <pic:blipFill>
                    <a:blip r:embed="rId30" cstate="print"/>
                    <a:stretch>
                      <a:fillRect/>
                    </a:stretch>
                  </pic:blipFill>
                  <pic:spPr>
                    <a:xfrm>
                      <a:off x="0" y="0"/>
                      <a:ext cx="5188146" cy="2688569"/>
                    </a:xfrm>
                    <a:prstGeom prst="rect">
                      <a:avLst/>
                    </a:prstGeom>
                  </pic:spPr>
                </pic:pic>
              </a:graphicData>
            </a:graphic>
          </wp:inline>
        </w:drawing>
      </w:r>
    </w:p>
    <w:p w:rsidR="00C25762" w:rsidRDefault="007A264A">
      <w:pPr>
        <w:rPr>
          <w:b/>
          <w:bCs/>
          <w:lang w:val="zh-CN"/>
        </w:rPr>
      </w:pPr>
      <w:r>
        <w:rPr>
          <w:bCs/>
        </w:rPr>
        <w:t xml:space="preserve">You </w:t>
      </w:r>
      <w:r w:rsidR="008919F8">
        <w:rPr>
          <w:bCs/>
        </w:rPr>
        <w:t xml:space="preserve">can modify the network-type of an interface using the command </w:t>
      </w:r>
      <w:r w:rsidR="008931D3" w:rsidRPr="008931D3">
        <w:rPr>
          <w:b/>
        </w:rPr>
        <w:t>ospf network-type &lt;network&gt;.</w:t>
      </w:r>
    </w:p>
    <w:p w:rsidR="00C25762" w:rsidRDefault="00D2677B">
      <w:pPr>
        <w:pStyle w:val="Heading4"/>
        <w:rPr>
          <w:rStyle w:val="StyleBoldAccent2"/>
          <w:b w:val="0"/>
          <w:color w:val="0090C8"/>
        </w:rPr>
      </w:pPr>
      <w:bookmarkStart w:id="490" w:name="_Toc333231715"/>
      <w:bookmarkStart w:id="491" w:name="_Toc333237022"/>
      <w:bookmarkStart w:id="492" w:name="_Toc333298501"/>
      <w:r w:rsidRPr="00963DC3">
        <w:rPr>
          <w:rStyle w:val="StyleBoldAccent2"/>
          <w:b w:val="0"/>
          <w:bCs/>
          <w:color w:val="0090C8"/>
        </w:rPr>
        <w:t>Problem</w:t>
      </w:r>
    </w:p>
    <w:p w:rsidR="008919F8" w:rsidRPr="00963DC3" w:rsidRDefault="00C72537" w:rsidP="008919F8">
      <w:pPr>
        <w:widowControl w:val="0"/>
        <w:autoSpaceDE w:val="0"/>
        <w:autoSpaceDN w:val="0"/>
        <w:adjustRightInd w:val="0"/>
        <w:outlineLvl w:val="0"/>
        <w:rPr>
          <w:rStyle w:val="BoldText"/>
        </w:rPr>
      </w:pPr>
      <w:r w:rsidRPr="00C72537">
        <w:rPr>
          <w:rStyle w:val="BoldText"/>
        </w:rPr>
        <w:t>Neighbor table of R1 does not display R2 as its neighbor</w:t>
      </w:r>
      <w:bookmarkEnd w:id="490"/>
      <w:bookmarkEnd w:id="491"/>
      <w:bookmarkEnd w:id="492"/>
    </w:p>
    <w:p w:rsidR="008919F8" w:rsidRPr="00BB172A" w:rsidRDefault="00BF23E0" w:rsidP="008919F8">
      <w:pPr>
        <w:widowControl w:val="0"/>
        <w:autoSpaceDE w:val="0"/>
        <w:autoSpaceDN w:val="0"/>
        <w:adjustRightInd w:val="0"/>
        <w:outlineLvl w:val="0"/>
        <w:rPr>
          <w:bCs/>
          <w:iCs/>
        </w:rPr>
      </w:pPr>
      <w:bookmarkStart w:id="493" w:name="_Toc333231716"/>
      <w:bookmarkStart w:id="494" w:name="_Toc333237023"/>
      <w:bookmarkStart w:id="495" w:name="_Toc333298502"/>
      <w:r>
        <w:rPr>
          <w:bCs/>
          <w:iCs/>
        </w:rPr>
        <w:lastRenderedPageBreak/>
        <w:t>The</w:t>
      </w:r>
      <w:r w:rsidR="008919F8" w:rsidRPr="00BB172A">
        <w:rPr>
          <w:bCs/>
          <w:iCs/>
        </w:rPr>
        <w:t xml:space="preserve"> neighbor table of R1</w:t>
      </w:r>
      <w:r w:rsidR="008919F8">
        <w:rPr>
          <w:bCs/>
          <w:iCs/>
        </w:rPr>
        <w:t>, which is empty</w:t>
      </w:r>
      <w:r>
        <w:rPr>
          <w:bCs/>
          <w:iCs/>
        </w:rPr>
        <w:t>, is as follows</w:t>
      </w:r>
      <w:r w:rsidR="008919F8">
        <w:rPr>
          <w:bCs/>
          <w:iCs/>
        </w:rPr>
        <w:t>:</w:t>
      </w:r>
      <w:bookmarkEnd w:id="493"/>
      <w:bookmarkEnd w:id="494"/>
      <w:bookmarkEnd w:id="495"/>
    </w:p>
    <w:p w:rsidR="008931D3" w:rsidRDefault="00C72537" w:rsidP="008931D3">
      <w:pPr>
        <w:pStyle w:val="TerminalDisplay"/>
        <w:rPr>
          <w:rStyle w:val="StyleLatinCourierNewDarkRed"/>
        </w:rPr>
      </w:pPr>
      <w:r w:rsidRPr="00C72537">
        <w:rPr>
          <w:rStyle w:val="StyleLatinCourierNewDarkRed"/>
        </w:rPr>
        <w:t xml:space="preserve">[R1]disp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496" w:name="_Toc333231717"/>
      <w:bookmarkStart w:id="497" w:name="_Toc333237024"/>
      <w:bookmarkStart w:id="498" w:name="_Toc333298503"/>
      <w:r w:rsidRPr="00C72537">
        <w:rPr>
          <w:rStyle w:val="StyleLatinCourierNewDarkRed"/>
        </w:rPr>
        <w:t>OSPF Process 1 with Router ID 1.1.1.1</w:t>
      </w:r>
      <w:bookmarkEnd w:id="496"/>
      <w:bookmarkEnd w:id="497"/>
      <w:bookmarkEnd w:id="498"/>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C25762" w:rsidRDefault="00843D3E">
      <w:pPr>
        <w:pStyle w:val="Heading4"/>
        <w:rPr>
          <w:rStyle w:val="StyleBoldAccent2"/>
          <w:bCs/>
          <w:color w:val="0090C8"/>
        </w:rPr>
      </w:pPr>
      <w:bookmarkStart w:id="499" w:name="_Toc333231718"/>
      <w:bookmarkStart w:id="500" w:name="_Toc333237025"/>
      <w:bookmarkStart w:id="501" w:name="_Toc333298504"/>
      <w:r w:rsidRPr="00963DC3">
        <w:rPr>
          <w:rStyle w:val="StyleBoldAccent2"/>
          <w:b w:val="0"/>
          <w:bCs/>
          <w:color w:val="0090C8"/>
        </w:rPr>
        <w:t>Diagnosis</w:t>
      </w:r>
      <w:bookmarkEnd w:id="499"/>
      <w:bookmarkEnd w:id="500"/>
      <w:bookmarkEnd w:id="501"/>
    </w:p>
    <w:p w:rsidR="008919F8" w:rsidRPr="00B57656" w:rsidRDefault="008919F8" w:rsidP="008919F8">
      <w:pPr>
        <w:widowControl w:val="0"/>
        <w:autoSpaceDE w:val="0"/>
        <w:autoSpaceDN w:val="0"/>
        <w:adjustRightInd w:val="0"/>
        <w:outlineLvl w:val="0"/>
        <w:rPr>
          <w:bCs/>
        </w:rPr>
      </w:pPr>
      <w:bookmarkStart w:id="502" w:name="_Toc333231719"/>
      <w:bookmarkStart w:id="503" w:name="_Toc333237026"/>
      <w:bookmarkStart w:id="504" w:name="_Toc333298505"/>
      <w:r w:rsidRPr="00BB172A">
        <w:rPr>
          <w:bCs/>
          <w:lang w:val="zh-CN"/>
        </w:rPr>
        <w:t>Check the OSPF and the inter</w:t>
      </w:r>
      <w:r>
        <w:rPr>
          <w:bCs/>
          <w:lang w:val="zh-CN"/>
        </w:rPr>
        <w:t>face configuration at R1 and R2</w:t>
      </w:r>
      <w:r w:rsidR="00596560">
        <w:rPr>
          <w:bCs/>
        </w:rPr>
        <w:t>.</w:t>
      </w:r>
      <w:bookmarkEnd w:id="502"/>
      <w:bookmarkEnd w:id="503"/>
      <w:bookmarkEnd w:id="504"/>
    </w:p>
    <w:p w:rsidR="008919F8" w:rsidRPr="00596560" w:rsidRDefault="00C72537" w:rsidP="008919F8">
      <w:pPr>
        <w:widowControl w:val="0"/>
        <w:autoSpaceDE w:val="0"/>
        <w:autoSpaceDN w:val="0"/>
        <w:adjustRightInd w:val="0"/>
        <w:outlineLvl w:val="0"/>
        <w:rPr>
          <w:rStyle w:val="BoldText"/>
        </w:rPr>
      </w:pPr>
      <w:bookmarkStart w:id="505" w:name="_Toc333231720"/>
      <w:bookmarkStart w:id="506" w:name="_Toc333237027"/>
      <w:bookmarkStart w:id="507" w:name="_Toc333298506"/>
      <w:r w:rsidRPr="00C72537">
        <w:rPr>
          <w:rStyle w:val="BoldText"/>
        </w:rPr>
        <w:t>For R1:</w:t>
      </w:r>
      <w:bookmarkEnd w:id="505"/>
      <w:bookmarkEnd w:id="506"/>
      <w:bookmarkEnd w:id="507"/>
    </w:p>
    <w:p w:rsidR="008931D3" w:rsidRDefault="00C72537" w:rsidP="008931D3">
      <w:pPr>
        <w:pStyle w:val="TerminalDisplay"/>
        <w:rPr>
          <w:rStyle w:val="StyleLatinCourierNewDarkRed"/>
        </w:rPr>
      </w:pPr>
      <w:r w:rsidRPr="00C72537">
        <w:rPr>
          <w:rStyle w:val="StyleLatinCourierNewDarkRed"/>
        </w:rPr>
        <w:t>&lt;R1&gt;display current-configuration</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interface GigabitEthernet0/0/0                                                  </w:t>
      </w:r>
    </w:p>
    <w:p w:rsidR="008931D3" w:rsidRDefault="00C72537" w:rsidP="008931D3">
      <w:pPr>
        <w:pStyle w:val="TerminalDisplay"/>
        <w:rPr>
          <w:rStyle w:val="StyleLatinCourierNewDarkRed"/>
        </w:rPr>
      </w:pPr>
      <w:r w:rsidRPr="00C72537">
        <w:rPr>
          <w:rStyle w:val="StyleLatinCourierNewDarkRed"/>
        </w:rPr>
        <w:t xml:space="preserve"> ip address 192.168.1.1 255.255.255.0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192.168.1.0 0.0.0.255                                                 </w:t>
      </w:r>
    </w:p>
    <w:p w:rsidR="008931D3" w:rsidRDefault="00C72537" w:rsidP="008931D3">
      <w:pPr>
        <w:pStyle w:val="TerminalDisplay"/>
        <w:rPr>
          <w:b/>
        </w:rPr>
      </w:pPr>
      <w:r w:rsidRPr="00C72537">
        <w:rPr>
          <w:rStyle w:val="StyleLatinCourierNewDarkRed"/>
        </w:rPr>
        <w:t xml:space="preserve">  network 200.1.1.0 0.0.0.255   </w:t>
      </w:r>
    </w:p>
    <w:p w:rsidR="008919F8" w:rsidRPr="00596560" w:rsidRDefault="00C72537" w:rsidP="008919F8">
      <w:pPr>
        <w:widowControl w:val="0"/>
        <w:autoSpaceDE w:val="0"/>
        <w:autoSpaceDN w:val="0"/>
        <w:adjustRightInd w:val="0"/>
        <w:outlineLvl w:val="0"/>
        <w:rPr>
          <w:rStyle w:val="BoldText"/>
        </w:rPr>
      </w:pPr>
      <w:bookmarkStart w:id="508" w:name="_Toc333231721"/>
      <w:bookmarkStart w:id="509" w:name="_Toc333237028"/>
      <w:bookmarkStart w:id="510" w:name="_Toc333298507"/>
      <w:r w:rsidRPr="00C72537">
        <w:rPr>
          <w:rStyle w:val="BoldText"/>
        </w:rPr>
        <w:t>For R2:</w:t>
      </w:r>
      <w:bookmarkEnd w:id="508"/>
      <w:bookmarkEnd w:id="509"/>
      <w:bookmarkEnd w:id="510"/>
    </w:p>
    <w:p w:rsidR="008931D3" w:rsidRDefault="00C72537" w:rsidP="008931D3">
      <w:pPr>
        <w:pStyle w:val="TerminalDisplay"/>
        <w:rPr>
          <w:rStyle w:val="StyleLatinCourierNewDarkRed"/>
        </w:rPr>
      </w:pPr>
      <w:r w:rsidRPr="00C72537">
        <w:rPr>
          <w:rStyle w:val="StyleLatinCourierNewDarkRed"/>
        </w:rPr>
        <w:t xml:space="preserve">&lt;R2&gt;display current-configuration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interface GigabitEthernet0/0                                                    </w:t>
      </w:r>
    </w:p>
    <w:p w:rsidR="008931D3" w:rsidRDefault="00C72537" w:rsidP="008931D3">
      <w:pPr>
        <w:pStyle w:val="TerminalDisplay"/>
        <w:rPr>
          <w:rStyle w:val="StyleLatinCourierNewDarkRed"/>
        </w:rPr>
      </w:pPr>
      <w:r w:rsidRPr="00C72537">
        <w:rPr>
          <w:rStyle w:val="StyleLatinCourierNewDarkRed"/>
        </w:rPr>
        <w:t xml:space="preserve"> port link-mode route                                                           </w:t>
      </w:r>
    </w:p>
    <w:p w:rsidR="008931D3" w:rsidRDefault="00C72537" w:rsidP="008931D3">
      <w:pPr>
        <w:pStyle w:val="TerminalDisplay"/>
        <w:rPr>
          <w:rStyle w:val="StyleLatinCourierNewDarkRed"/>
        </w:rPr>
      </w:pPr>
      <w:r w:rsidRPr="00C72537">
        <w:rPr>
          <w:rStyle w:val="StyleLatinCourierNewDarkRed"/>
        </w:rPr>
        <w:t xml:space="preserve"> ip address 192.168.1.2 255.255.255.0                                           </w:t>
      </w:r>
    </w:p>
    <w:p w:rsidR="008931D3" w:rsidRDefault="00C72537" w:rsidP="008931D3">
      <w:pPr>
        <w:pStyle w:val="TerminalDisplay"/>
        <w:rPr>
          <w:rStyle w:val="StyleLatinCourierNewDarkRed"/>
        </w:rPr>
      </w:pPr>
      <w:r w:rsidRPr="00C72537">
        <w:rPr>
          <w:rStyle w:val="StyleLatinCourierNewDarkRed"/>
          <w:highlight w:val="lightGray"/>
        </w:rPr>
        <w:t xml:space="preserve"> ospf network-type p2mp </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19F8" w:rsidRPr="00BF23E0" w:rsidRDefault="00C72537" w:rsidP="00BF23E0">
      <w:pPr>
        <w:widowControl w:val="0"/>
        <w:autoSpaceDE w:val="0"/>
        <w:autoSpaceDN w:val="0"/>
        <w:adjustRightInd w:val="0"/>
      </w:pPr>
      <w:r w:rsidRPr="00C72537">
        <w:rPr>
          <w:rStyle w:val="StyleLatinCourierNewDarkRed"/>
        </w:rPr>
        <w:t xml:space="preserve">  network 192.168.1.0 0.0.0.255   </w:t>
      </w:r>
    </w:p>
    <w:p w:rsidR="008919F8" w:rsidRDefault="008919F8" w:rsidP="00963DC3">
      <w:pPr>
        <w:widowControl w:val="0"/>
        <w:autoSpaceDE w:val="0"/>
        <w:autoSpaceDN w:val="0"/>
        <w:adjustRightInd w:val="0"/>
        <w:rPr>
          <w:b/>
          <w:bCs/>
        </w:rPr>
      </w:pPr>
      <w:r w:rsidRPr="00825B80">
        <w:rPr>
          <w:lang w:val="zh-CN"/>
        </w:rPr>
        <w:t>The interface configuration of R2 shows that it i</w:t>
      </w:r>
      <w:r>
        <w:rPr>
          <w:lang w:val="zh-CN"/>
        </w:rPr>
        <w:t>s configured as a p2mp network</w:t>
      </w:r>
      <w:r>
        <w:t xml:space="preserve">, whereas no network-type is configured for the R1-interface. Because the R1-interface is an Ethernet interface, </w:t>
      </w:r>
      <w:r w:rsidR="00F94806">
        <w:t>OSPF</w:t>
      </w:r>
      <w:r>
        <w:t xml:space="preserve"> chooses the default network-type for R1-interface as broadcast. Because of</w:t>
      </w:r>
      <w:r w:rsidRPr="00825B80">
        <w:rPr>
          <w:lang w:val="zh-CN"/>
        </w:rPr>
        <w:t xml:space="preserve"> t</w:t>
      </w:r>
      <w:r>
        <w:rPr>
          <w:lang w:val="zh-CN"/>
        </w:rPr>
        <w:t>he mismatch in the network type</w:t>
      </w:r>
      <w:r>
        <w:t xml:space="preserve"> between R1 and R2, they are not able to establish adjacency between them.</w:t>
      </w:r>
    </w:p>
    <w:p w:rsidR="003451D5" w:rsidRDefault="003451D5">
      <w:pPr>
        <w:pStyle w:val="Heading4"/>
      </w:pPr>
    </w:p>
    <w:p w:rsidR="00C25762" w:rsidRDefault="00EC108B">
      <w:pPr>
        <w:pStyle w:val="Heading4"/>
      </w:pPr>
      <w:r w:rsidRPr="00963DC3">
        <w:t>Resolution</w:t>
      </w:r>
    </w:p>
    <w:p w:rsidR="008919F8" w:rsidRPr="00BB172A" w:rsidRDefault="008919F8" w:rsidP="008919F8">
      <w:pPr>
        <w:widowControl w:val="0"/>
        <w:autoSpaceDE w:val="0"/>
        <w:autoSpaceDN w:val="0"/>
        <w:adjustRightInd w:val="0"/>
        <w:rPr>
          <w:bCs/>
        </w:rPr>
      </w:pPr>
      <w:r w:rsidRPr="00BB172A">
        <w:rPr>
          <w:bCs/>
          <w:lang w:val="zh-CN"/>
        </w:rPr>
        <w:t>Configure same network-type at both ends.</w:t>
      </w:r>
      <w:r>
        <w:rPr>
          <w:bCs/>
        </w:rPr>
        <w:t xml:space="preserve"> The following example configures the interface of R1 as p2mp:</w:t>
      </w:r>
    </w:p>
    <w:p w:rsidR="008931D3" w:rsidRDefault="00C72537" w:rsidP="008931D3">
      <w:pPr>
        <w:pStyle w:val="TerminalDisplay"/>
        <w:rPr>
          <w:rStyle w:val="StyleLatinCourierNewDarkRed"/>
        </w:rPr>
      </w:pPr>
      <w:r w:rsidRPr="00C72537">
        <w:rPr>
          <w:rStyle w:val="StyleLatinCourierNewDarkRed"/>
        </w:rPr>
        <w:t xml:space="preserve">[R1]int gi 0/0/0                                                                             </w:t>
      </w:r>
    </w:p>
    <w:p w:rsidR="008919F8" w:rsidRPr="00056ED1" w:rsidRDefault="00C72537" w:rsidP="00963DC3">
      <w:pPr>
        <w:widowControl w:val="0"/>
        <w:autoSpaceDE w:val="0"/>
        <w:autoSpaceDN w:val="0"/>
        <w:adjustRightInd w:val="0"/>
        <w:rPr>
          <w:rStyle w:val="StyleBoldAccent2"/>
        </w:rPr>
      </w:pPr>
      <w:r w:rsidRPr="00C72537">
        <w:rPr>
          <w:rStyle w:val="StyleLatinCourierNewDarkRed"/>
        </w:rPr>
        <w:t xml:space="preserve">[R1-GigabitEthernet0/0/0]ospf network-type p2mp </w:t>
      </w:r>
    </w:p>
    <w:p w:rsidR="00C25762" w:rsidRDefault="00EC108B">
      <w:pPr>
        <w:pStyle w:val="Heading4"/>
        <w:rPr>
          <w:rStyle w:val="StyleBoldAccent2"/>
          <w:color w:val="0090C8"/>
        </w:rPr>
      </w:pPr>
      <w:r w:rsidRPr="00963DC3">
        <w:rPr>
          <w:rStyle w:val="StyleBoldAccent2"/>
          <w:b w:val="0"/>
          <w:bCs/>
          <w:color w:val="0090C8"/>
        </w:rPr>
        <w:t>Result</w:t>
      </w:r>
    </w:p>
    <w:p w:rsidR="008919F8" w:rsidRDefault="008919F8" w:rsidP="008919F8">
      <w:pPr>
        <w:widowControl w:val="0"/>
        <w:autoSpaceDE w:val="0"/>
        <w:autoSpaceDN w:val="0"/>
        <w:adjustRightInd w:val="0"/>
        <w:outlineLvl w:val="0"/>
      </w:pPr>
      <w:bookmarkStart w:id="511" w:name="_Toc333231724"/>
      <w:bookmarkStart w:id="512" w:name="_Toc333237031"/>
      <w:bookmarkStart w:id="513" w:name="_Toc333298510"/>
      <w:r>
        <w:t>Verify the neighbor relation between R1 and R2</w:t>
      </w:r>
      <w:bookmarkEnd w:id="511"/>
      <w:bookmarkEnd w:id="512"/>
      <w:bookmarkEnd w:id="513"/>
      <w:r w:rsidR="00596560">
        <w:t>.</w:t>
      </w:r>
    </w:p>
    <w:p w:rsidR="008931D3" w:rsidRDefault="00C72537" w:rsidP="008931D3">
      <w:pPr>
        <w:pStyle w:val="TerminalDisplay"/>
        <w:rPr>
          <w:rStyle w:val="StyleLatinCourierNewDarkRed"/>
        </w:rPr>
      </w:pPr>
      <w:r w:rsidRPr="00C72537">
        <w:rPr>
          <w:rStyle w:val="StyleLatinCourierNewDarkRed"/>
        </w:rPr>
        <w:t xml:space="preserve">&lt;R2&gt;disp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514" w:name="_Toc333231725"/>
      <w:bookmarkStart w:id="515" w:name="_Toc333237032"/>
      <w:bookmarkStart w:id="516" w:name="_Toc333298511"/>
      <w:r w:rsidRPr="00C72537">
        <w:rPr>
          <w:rStyle w:val="StyleLatinCourierNewDarkRed"/>
        </w:rPr>
        <w:t>OSPF Process 1 with Router ID 192.168.1.2</w:t>
      </w:r>
      <w:bookmarkEnd w:id="514"/>
      <w:bookmarkEnd w:id="515"/>
      <w:bookmarkEnd w:id="516"/>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bookmarkStart w:id="517" w:name="_Toc333231726"/>
      <w:bookmarkStart w:id="518" w:name="_Toc333237033"/>
      <w:bookmarkStart w:id="519" w:name="_Toc333298512"/>
      <w:r w:rsidRPr="00C72537">
        <w:rPr>
          <w:rStyle w:val="StyleLatinCourierNewDarkRed"/>
        </w:rPr>
        <w:t>Area: 0.0.0.0</w:t>
      </w:r>
      <w:bookmarkEnd w:id="517"/>
      <w:bookmarkEnd w:id="518"/>
      <w:bookmarkEnd w:id="519"/>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C25762" w:rsidRDefault="00C72537">
      <w:pPr>
        <w:widowControl w:val="0"/>
        <w:autoSpaceDE w:val="0"/>
        <w:autoSpaceDN w:val="0"/>
        <w:adjustRightInd w:val="0"/>
        <w:rPr>
          <w:b/>
        </w:rPr>
      </w:pPr>
      <w:r w:rsidRPr="00C72537">
        <w:rPr>
          <w:rStyle w:val="StyleLatinCourierNewDarkRed"/>
        </w:rPr>
        <w:t xml:space="preserve"> 1.1.1.1         192.168.1.1     1    94         GE0/0         Full/ -       </w:t>
      </w:r>
    </w:p>
    <w:p w:rsidR="00815C52" w:rsidRDefault="00815C52" w:rsidP="00815C52">
      <w:pPr>
        <w:pStyle w:val="Heading4"/>
      </w:pPr>
    </w:p>
    <w:p w:rsidR="00C25762" w:rsidRPr="005C0878" w:rsidRDefault="008931D3" w:rsidP="00815C52">
      <w:pPr>
        <w:pStyle w:val="Heading4"/>
      </w:pPr>
      <w:r w:rsidRPr="005C0878">
        <w:t>Quick reference</w:t>
      </w:r>
    </w:p>
    <w:p w:rsidR="00A24FF2" w:rsidRPr="005C0878" w:rsidRDefault="008931D3" w:rsidP="008919F8">
      <w:pPr>
        <w:widowControl w:val="0"/>
        <w:autoSpaceDE w:val="0"/>
        <w:autoSpaceDN w:val="0"/>
        <w:adjustRightInd w:val="0"/>
      </w:pPr>
      <w:r w:rsidRPr="005C0878">
        <w:t xml:space="preserve">These examples cover various issues that result in an empty neighbor table or the neighbor table not displaying its adjoining router. </w:t>
      </w:r>
    </w:p>
    <w:p w:rsidR="008919F8" w:rsidRPr="005C0878" w:rsidRDefault="008931D3" w:rsidP="008919F8">
      <w:pPr>
        <w:widowControl w:val="0"/>
        <w:autoSpaceDE w:val="0"/>
        <w:autoSpaceDN w:val="0"/>
        <w:adjustRightInd w:val="0"/>
        <w:rPr>
          <w:rStyle w:val="BoldText"/>
        </w:rPr>
      </w:pPr>
      <w:r w:rsidRPr="005C0878">
        <w:rPr>
          <w:rStyle w:val="BoldText"/>
        </w:rPr>
        <w:t>Troubleshooting the problem of Router not displaying adjoining RID in its neighbor table.</w:t>
      </w:r>
    </w:p>
    <w:p w:rsidR="00C25762" w:rsidRPr="005C0878" w:rsidRDefault="008931D3">
      <w:pPr>
        <w:pStyle w:val="Itemstep"/>
        <w:rPr>
          <w:lang w:val="zh-CN"/>
        </w:rPr>
      </w:pPr>
      <w:r w:rsidRPr="005C0878">
        <w:t>Check the ospf configuration on both routers.</w:t>
      </w:r>
    </w:p>
    <w:p w:rsidR="00C25762" w:rsidRPr="005C0878" w:rsidRDefault="008931D3">
      <w:pPr>
        <w:pStyle w:val="ItemList2"/>
        <w:rPr>
          <w:lang w:val="zh-CN"/>
        </w:rPr>
      </w:pPr>
      <w:r w:rsidRPr="005C0878">
        <w:t>Verify whether OSPF is enabled on both the routers:</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ospf peer</w:t>
      </w:r>
    </w:p>
    <w:p w:rsidR="00C25762" w:rsidRPr="005C0878" w:rsidRDefault="008931D3">
      <w:pPr>
        <w:pStyle w:val="ItemIndent2"/>
        <w:ind w:left="2160"/>
      </w:pPr>
      <w:r w:rsidRPr="005C0878">
        <w:t>display current-configuration</w:t>
      </w:r>
    </w:p>
    <w:p w:rsidR="00C25762" w:rsidRPr="005C0878" w:rsidRDefault="008931D3">
      <w:pPr>
        <w:pStyle w:val="ItemList2"/>
        <w:rPr>
          <w:lang w:val="zh-CN"/>
        </w:rPr>
      </w:pPr>
      <w:r w:rsidRPr="005C0878">
        <w:t>Verify whether interfaces are included under correct area:</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current-configuration | begin ospf</w:t>
      </w:r>
    </w:p>
    <w:p w:rsidR="00C25762" w:rsidRPr="005C0878" w:rsidRDefault="008931D3">
      <w:pPr>
        <w:pStyle w:val="ItemIndent2"/>
        <w:ind w:left="2160"/>
        <w:rPr>
          <w:lang w:val="zh-CN"/>
        </w:rPr>
      </w:pPr>
      <w:r w:rsidRPr="005C0878">
        <w:rPr>
          <w:kern w:val="2"/>
        </w:rPr>
        <w:t>display ospf brief</w:t>
      </w:r>
    </w:p>
    <w:p w:rsidR="00C25762" w:rsidRPr="005C0878" w:rsidRDefault="008931D3">
      <w:pPr>
        <w:pStyle w:val="ItemList2"/>
        <w:rPr>
          <w:lang w:val="zh-CN"/>
        </w:rPr>
      </w:pPr>
      <w:r w:rsidRPr="005C0878">
        <w:t>Verify whether the network command configured include the interface:</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current-configuration | begin ospf</w:t>
      </w:r>
    </w:p>
    <w:p w:rsidR="00C25762" w:rsidRPr="005C0878" w:rsidRDefault="008931D3">
      <w:pPr>
        <w:pStyle w:val="ItemIndent2"/>
        <w:ind w:left="2160"/>
        <w:rPr>
          <w:lang w:val="zh-CN"/>
        </w:rPr>
      </w:pPr>
      <w:r w:rsidRPr="005C0878">
        <w:rPr>
          <w:kern w:val="2"/>
        </w:rPr>
        <w:t>display ip interface &lt;type&gt;&lt;number&gt;</w:t>
      </w:r>
    </w:p>
    <w:p w:rsidR="00C25762" w:rsidRPr="005C0878" w:rsidRDefault="008931D3">
      <w:pPr>
        <w:pStyle w:val="ItemList2"/>
        <w:rPr>
          <w:lang w:val="zh-CN"/>
        </w:rPr>
      </w:pPr>
      <w:r w:rsidRPr="005C0878">
        <w:t>Verify whether stub, nssa flag is set:</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t>display current-configuration | begin ospf</w:t>
      </w:r>
    </w:p>
    <w:p w:rsidR="00C25762" w:rsidRPr="005C0878" w:rsidRDefault="008931D3">
      <w:pPr>
        <w:pStyle w:val="Itemstep"/>
        <w:rPr>
          <w:lang w:val="zh-CN"/>
        </w:rPr>
      </w:pPr>
      <w:r w:rsidRPr="005C0878">
        <w:t>Check the interface configuration.</w:t>
      </w:r>
    </w:p>
    <w:p w:rsidR="00C25762" w:rsidRPr="005C0878" w:rsidRDefault="008931D3">
      <w:pPr>
        <w:pStyle w:val="ItemList2"/>
        <w:rPr>
          <w:lang w:val="zh-CN"/>
        </w:rPr>
      </w:pPr>
      <w:r w:rsidRPr="005C0878">
        <w:t>Verify whether interface is up:</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ip interface &lt;type&gt;&lt;number&gt;</w:t>
      </w:r>
    </w:p>
    <w:p w:rsidR="00C25762" w:rsidRPr="005C0878" w:rsidRDefault="008931D3">
      <w:pPr>
        <w:pStyle w:val="ItemList2"/>
        <w:rPr>
          <w:lang w:val="zh-CN"/>
        </w:rPr>
      </w:pPr>
      <w:r w:rsidRPr="005C0878">
        <w:lastRenderedPageBreak/>
        <w:t>Verify whether both interfaces belong to same subnet:</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ip interface &lt;type&gt;&lt;number&gt;</w:t>
      </w:r>
    </w:p>
    <w:p w:rsidR="00C25762" w:rsidRPr="005C0878" w:rsidRDefault="008931D3">
      <w:pPr>
        <w:pStyle w:val="ItemList2"/>
        <w:rPr>
          <w:lang w:val="zh-CN"/>
        </w:rPr>
      </w:pPr>
      <w:r w:rsidRPr="005C0878">
        <w:t>Verify any ACL is configured on the interface that is blocking ospf packets:</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current-configuration</w:t>
      </w:r>
    </w:p>
    <w:p w:rsidR="00C25762" w:rsidRPr="005C0878" w:rsidRDefault="008931D3">
      <w:pPr>
        <w:pStyle w:val="ItemIndent2"/>
        <w:ind w:left="2160"/>
        <w:rPr>
          <w:lang w:val="zh-CN"/>
        </w:rPr>
      </w:pPr>
      <w:r w:rsidRPr="005C0878">
        <w:rPr>
          <w:kern w:val="2"/>
        </w:rPr>
        <w:t>display acl &lt;acl-number&gt;</w:t>
      </w:r>
    </w:p>
    <w:p w:rsidR="00C25762" w:rsidRPr="005C0878" w:rsidRDefault="008931D3">
      <w:pPr>
        <w:pStyle w:val="ItemList2"/>
        <w:rPr>
          <w:lang w:val="zh-CN"/>
        </w:rPr>
      </w:pPr>
      <w:r w:rsidRPr="005C0878">
        <w:t>Verify the hello and dead timer configured on the interface:</w:t>
      </w:r>
    </w:p>
    <w:p w:rsidR="00C25762" w:rsidRPr="005C0878" w:rsidRDefault="008931D3">
      <w:pPr>
        <w:pStyle w:val="ItemIndent2"/>
      </w:pPr>
      <w:r w:rsidRPr="005C0878">
        <w:t xml:space="preserve"> Commands: </w:t>
      </w:r>
    </w:p>
    <w:p w:rsidR="00C25762" w:rsidRPr="005C0878" w:rsidRDefault="008931D3">
      <w:pPr>
        <w:pStyle w:val="ItemIndent2"/>
        <w:ind w:left="2160"/>
        <w:rPr>
          <w:lang w:val="zh-CN"/>
        </w:rPr>
      </w:pPr>
      <w:r w:rsidRPr="005C0878">
        <w:rPr>
          <w:kern w:val="2"/>
        </w:rPr>
        <w:t>display ospf interface &lt;type&gt;&lt;number&gt;</w:t>
      </w:r>
    </w:p>
    <w:p w:rsidR="00C25762" w:rsidRPr="005C0878" w:rsidRDefault="008931D3">
      <w:pPr>
        <w:pStyle w:val="ItemList2"/>
        <w:rPr>
          <w:lang w:val="zh-CN"/>
        </w:rPr>
      </w:pPr>
      <w:r w:rsidRPr="005C0878">
        <w:t>Verify the network type configured on the interface:</w:t>
      </w:r>
    </w:p>
    <w:p w:rsidR="00C25762" w:rsidRPr="005C0878" w:rsidRDefault="008931D3">
      <w:pPr>
        <w:pStyle w:val="ItemIndent2"/>
      </w:pPr>
      <w:r w:rsidRPr="005C0878">
        <w:t xml:space="preserve"> Commands: </w:t>
      </w:r>
    </w:p>
    <w:p w:rsidR="00C25762" w:rsidRPr="005C0878" w:rsidRDefault="008931D3">
      <w:pPr>
        <w:pStyle w:val="ItemIndent2"/>
        <w:ind w:left="2160"/>
      </w:pPr>
      <w:r w:rsidRPr="005C0878">
        <w:rPr>
          <w:kern w:val="2"/>
        </w:rPr>
        <w:t>display current-configuration</w:t>
      </w:r>
    </w:p>
    <w:p w:rsidR="00C25762" w:rsidRPr="005C0878" w:rsidRDefault="008931D3">
      <w:pPr>
        <w:pStyle w:val="ItemIndent2"/>
        <w:ind w:left="2160"/>
        <w:rPr>
          <w:lang w:val="zh-CN"/>
        </w:rPr>
      </w:pPr>
      <w:r w:rsidRPr="005C0878">
        <w:rPr>
          <w:kern w:val="2"/>
        </w:rPr>
        <w:t>display ip interface &lt;type&gt;&lt;number&gt;</w:t>
      </w:r>
    </w:p>
    <w:p w:rsidR="00C25762" w:rsidRPr="005C0878" w:rsidRDefault="008931D3">
      <w:pPr>
        <w:pStyle w:val="Itemstep"/>
        <w:rPr>
          <w:lang w:val="zh-CN"/>
        </w:rPr>
      </w:pPr>
      <w:r w:rsidRPr="005C0878">
        <w:t>Check the global Router ID configured:</w:t>
      </w:r>
    </w:p>
    <w:p w:rsidR="00C25762" w:rsidRPr="005C0878" w:rsidRDefault="008931D3">
      <w:pPr>
        <w:pStyle w:val="ItemIndent1"/>
      </w:pPr>
      <w:r w:rsidRPr="005C0878">
        <w:t>Command: display current-configuration</w:t>
      </w:r>
      <w:bookmarkStart w:id="520" w:name="_Toc333231728"/>
    </w:p>
    <w:p w:rsidR="00C25762" w:rsidRPr="005C0878" w:rsidRDefault="008931D3">
      <w:r w:rsidRPr="005C0878">
        <w:t>Other useful commands:</w:t>
      </w:r>
      <w:bookmarkEnd w:id="520"/>
    </w:p>
    <w:p w:rsidR="00C25762" w:rsidRPr="005C0878" w:rsidRDefault="008931D3">
      <w:pPr>
        <w:pStyle w:val="ItemList"/>
      </w:pPr>
      <w:r w:rsidRPr="005C0878">
        <w:t>debug ospf packet</w:t>
      </w:r>
    </w:p>
    <w:p w:rsidR="00C25762" w:rsidRPr="005C0878" w:rsidRDefault="008931D3">
      <w:pPr>
        <w:pStyle w:val="ItemList"/>
        <w:rPr>
          <w:b/>
          <w:bCs/>
        </w:rPr>
      </w:pPr>
      <w:r w:rsidRPr="005C0878">
        <w:t>debug ospf event</w:t>
      </w:r>
    </w:p>
    <w:p w:rsidR="00C25762" w:rsidRDefault="008919F8">
      <w:pPr>
        <w:pStyle w:val="Heading2"/>
        <w:rPr>
          <w:bCs w:val="0"/>
          <w:color w:val="548DD4" w:themeColor="text2" w:themeTint="99"/>
        </w:rPr>
      </w:pPr>
      <w:bookmarkStart w:id="521" w:name="_Toc342565227"/>
      <w:r w:rsidRPr="005E2B2C">
        <w:t xml:space="preserve">OSPF </w:t>
      </w:r>
      <w:r w:rsidR="003D4240">
        <w:t>Neighbor</w:t>
      </w:r>
      <w:r w:rsidR="003D4240" w:rsidRPr="005E2B2C">
        <w:t xml:space="preserve"> </w:t>
      </w:r>
      <w:r w:rsidR="006311AE">
        <w:t>relation is stuck in</w:t>
      </w:r>
      <w:r w:rsidRPr="005E2B2C">
        <w:t xml:space="preserve"> INIT </w:t>
      </w:r>
      <w:r w:rsidR="006311AE">
        <w:t>state</w:t>
      </w:r>
      <w:bookmarkEnd w:id="521"/>
    </w:p>
    <w:p w:rsidR="008919F8" w:rsidRDefault="008919F8" w:rsidP="008919F8">
      <w:pPr>
        <w:widowControl w:val="0"/>
        <w:autoSpaceDE w:val="0"/>
        <w:autoSpaceDN w:val="0"/>
        <w:adjustRightInd w:val="0"/>
        <w:rPr>
          <w:bCs/>
        </w:rPr>
      </w:pPr>
      <w:r>
        <w:rPr>
          <w:bCs/>
        </w:rPr>
        <w:t xml:space="preserve">An OSPF router enters into INIT state when it receives a Hello packet from its neighboring router. The Neighbor state of this router remains in INIT until it receives another Hello packet from its neighbor with its </w:t>
      </w:r>
      <w:r w:rsidR="00AA36D0">
        <w:rPr>
          <w:bCs/>
        </w:rPr>
        <w:t>Router ID</w:t>
      </w:r>
      <w:r>
        <w:rPr>
          <w:bCs/>
        </w:rPr>
        <w:t xml:space="preserve"> included in the neighbor field of the Hello packet. If no such Hello packet is received from the neighbor, this router gets stuck in INIT state until corrected.</w:t>
      </w:r>
    </w:p>
    <w:p w:rsidR="008919F8" w:rsidRDefault="008919F8" w:rsidP="008919F8">
      <w:pPr>
        <w:widowControl w:val="0"/>
        <w:autoSpaceDE w:val="0"/>
        <w:autoSpaceDN w:val="0"/>
        <w:adjustRightInd w:val="0"/>
        <w:rPr>
          <w:bCs/>
        </w:rPr>
      </w:pPr>
      <w:r>
        <w:rPr>
          <w:bCs/>
        </w:rPr>
        <w:t>Possible reasons behind this problem are:</w:t>
      </w:r>
    </w:p>
    <w:p w:rsidR="00C25762" w:rsidRDefault="008919F8">
      <w:pPr>
        <w:pStyle w:val="ItemList"/>
      </w:pPr>
      <w:r>
        <w:t>ACL blocking the OSPF traffic at one end</w:t>
      </w:r>
    </w:p>
    <w:p w:rsidR="00C25762" w:rsidRDefault="008919F8">
      <w:pPr>
        <w:pStyle w:val="ItemList"/>
        <w:rPr>
          <w:bCs/>
        </w:rPr>
      </w:pPr>
      <w:r>
        <w:t>Hello packet lost in its way to the neighbor at layer 2 due to bad cable</w:t>
      </w:r>
    </w:p>
    <w:p w:rsidR="008919F8" w:rsidRDefault="008919F8" w:rsidP="008919F8">
      <w:pPr>
        <w:widowControl w:val="0"/>
        <w:autoSpaceDE w:val="0"/>
        <w:autoSpaceDN w:val="0"/>
        <w:adjustRightInd w:val="0"/>
        <w:rPr>
          <w:bCs/>
        </w:rPr>
      </w:pPr>
      <w:r>
        <w:rPr>
          <w:bCs/>
        </w:rPr>
        <w:t>Following is an example:</w:t>
      </w:r>
    </w:p>
    <w:p w:rsidR="00C25762" w:rsidRDefault="008919F8">
      <w:pPr>
        <w:pStyle w:val="Heading3"/>
      </w:pPr>
      <w:bookmarkStart w:id="522" w:name="_Toc342565228"/>
      <w:r w:rsidRPr="00265DFD">
        <w:t>Problem 1: Access-list on one end is blocking the OSPF traffic</w:t>
      </w:r>
      <w:bookmarkEnd w:id="522"/>
    </w:p>
    <w:p w:rsidR="008A70AC" w:rsidRDefault="008A70AC" w:rsidP="008A70AC">
      <w:pPr>
        <w:widowControl w:val="0"/>
        <w:autoSpaceDE w:val="0"/>
        <w:autoSpaceDN w:val="0"/>
        <w:adjustRightInd w:val="0"/>
      </w:pPr>
      <w:r>
        <w:t>In this example, ACL is configured on R3 that is blocking all the outbound IP traffic. As a result R1 is not receiving any Hello packets from R3, whereas R3 is able to receive all the IP traffic from R1, as shown in</w:t>
      </w:r>
      <w:r w:rsidR="00356DBA">
        <w:t xml:space="preserve"> </w:t>
      </w:r>
      <w:fldSimple w:instr=" REF _Ref333843136 \r \h  \* MERGEFORMAT ">
        <w:r w:rsidR="008931D3" w:rsidRPr="008931D3">
          <w:rPr>
            <w:rStyle w:val="Reference-R0G144B200"/>
          </w:rPr>
          <w:t>Figure 18</w:t>
        </w:r>
      </w:fldSimple>
      <w:r>
        <w:t>.</w:t>
      </w:r>
    </w:p>
    <w:p w:rsidR="00C25762" w:rsidRDefault="008A70AC">
      <w:pPr>
        <w:pStyle w:val="FigureDescription"/>
        <w:ind w:left="879" w:firstLine="0"/>
      </w:pPr>
      <w:bookmarkStart w:id="523" w:name="_Ref333843136"/>
      <w:r>
        <w:lastRenderedPageBreak/>
        <w:t>Access list configured on R3 which blocks OSPF packets</w:t>
      </w:r>
      <w:bookmarkEnd w:id="523"/>
    </w:p>
    <w:p w:rsidR="008919F8" w:rsidRPr="00075988" w:rsidRDefault="007D783A" w:rsidP="008919F8">
      <w:pPr>
        <w:widowControl w:val="0"/>
        <w:autoSpaceDE w:val="0"/>
        <w:autoSpaceDN w:val="0"/>
        <w:adjustRightInd w:val="0"/>
      </w:pPr>
      <w:r>
        <w:rPr>
          <w:noProof/>
          <w:lang w:eastAsia="en-US"/>
        </w:rPr>
        <w:drawing>
          <wp:inline distT="0" distB="0" distL="0" distR="0">
            <wp:extent cx="5574228" cy="1719708"/>
            <wp:effectExtent l="19050" t="0" r="7422" b="0"/>
            <wp:docPr id="246" name="Picture 245" descr="Figure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8.png"/>
                    <pic:cNvPicPr/>
                  </pic:nvPicPr>
                  <pic:blipFill>
                    <a:blip r:embed="rId31" cstate="print"/>
                    <a:stretch>
                      <a:fillRect/>
                    </a:stretch>
                  </pic:blipFill>
                  <pic:spPr>
                    <a:xfrm>
                      <a:off x="0" y="0"/>
                      <a:ext cx="5578192" cy="1720931"/>
                    </a:xfrm>
                    <a:prstGeom prst="rect">
                      <a:avLst/>
                    </a:prstGeom>
                  </pic:spPr>
                </pic:pic>
              </a:graphicData>
            </a:graphic>
          </wp:inline>
        </w:drawing>
      </w:r>
    </w:p>
    <w:p w:rsidR="00F81DE2" w:rsidRDefault="00D2677B">
      <w:pPr>
        <w:pStyle w:val="Heading4"/>
        <w:rPr>
          <w:rStyle w:val="StyleBoldAccent2"/>
          <w:b w:val="0"/>
          <w:color w:val="0090C8"/>
        </w:rPr>
      </w:pPr>
      <w:bookmarkStart w:id="524" w:name="_Toc333231731"/>
      <w:bookmarkStart w:id="525" w:name="_Toc333237036"/>
      <w:bookmarkStart w:id="526" w:name="_Toc333298515"/>
      <w:r w:rsidRPr="00E16666">
        <w:rPr>
          <w:rStyle w:val="StyleBoldAccent2"/>
          <w:b w:val="0"/>
          <w:bCs/>
          <w:color w:val="0090C8"/>
        </w:rPr>
        <w:t>Problem</w:t>
      </w:r>
    </w:p>
    <w:p w:rsidR="008919F8" w:rsidRPr="00E16666" w:rsidRDefault="00657C49" w:rsidP="008919F8">
      <w:pPr>
        <w:widowControl w:val="0"/>
        <w:autoSpaceDE w:val="0"/>
        <w:autoSpaceDN w:val="0"/>
        <w:adjustRightInd w:val="0"/>
        <w:outlineLvl w:val="0"/>
        <w:rPr>
          <w:rStyle w:val="BoldText"/>
        </w:rPr>
      </w:pPr>
      <w:r w:rsidRPr="00657C49">
        <w:rPr>
          <w:rStyle w:val="BoldText"/>
        </w:rPr>
        <w:t>The neighbor relation between R3 and R1 is stuck at INIT state</w:t>
      </w:r>
      <w:bookmarkEnd w:id="524"/>
      <w:bookmarkEnd w:id="525"/>
      <w:bookmarkEnd w:id="526"/>
    </w:p>
    <w:p w:rsidR="008919F8" w:rsidRPr="002C7193" w:rsidRDefault="00596560" w:rsidP="008919F8">
      <w:pPr>
        <w:widowControl w:val="0"/>
        <w:autoSpaceDE w:val="0"/>
        <w:autoSpaceDN w:val="0"/>
        <w:adjustRightInd w:val="0"/>
      </w:pPr>
      <w:r>
        <w:t>The</w:t>
      </w:r>
      <w:r w:rsidR="008919F8" w:rsidRPr="002C7193">
        <w:t xml:space="preserve"> neighbor table of R3</w:t>
      </w:r>
      <w:r>
        <w:t xml:space="preserve"> is as follows</w:t>
      </w:r>
      <w:r w:rsidR="008919F8">
        <w:t>:</w:t>
      </w:r>
    </w:p>
    <w:p w:rsidR="008931D3" w:rsidRDefault="00657C49" w:rsidP="008931D3">
      <w:pPr>
        <w:pStyle w:val="TerminalDisplay"/>
        <w:rPr>
          <w:rStyle w:val="StyleLatinCourierNewDarkRed"/>
        </w:rPr>
      </w:pPr>
      <w:r w:rsidRPr="00657C49">
        <w:rPr>
          <w:rStyle w:val="StyleLatinCourierNewDarkRed"/>
        </w:rPr>
        <w:t xml:space="preserve">&lt;R3&gt;disp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527" w:name="_Toc333231732"/>
      <w:bookmarkStart w:id="528" w:name="_Toc333237037"/>
      <w:bookmarkStart w:id="529" w:name="_Toc333298516"/>
      <w:r w:rsidRPr="00657C49">
        <w:rPr>
          <w:rStyle w:val="StyleLatinCourierNewDarkRed"/>
        </w:rPr>
        <w:t>OSPF Process 1 with Router ID 3.3.3.3</w:t>
      </w:r>
      <w:bookmarkEnd w:id="527"/>
      <w:bookmarkEnd w:id="528"/>
      <w:bookmarkEnd w:id="529"/>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0.0.0.1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19F8" w:rsidRDefault="00657C49" w:rsidP="00E16666">
      <w:pPr>
        <w:widowControl w:val="0"/>
        <w:autoSpaceDE w:val="0"/>
        <w:autoSpaceDN w:val="0"/>
        <w:adjustRightInd w:val="0"/>
      </w:pPr>
      <w:r w:rsidRPr="00657C49">
        <w:rPr>
          <w:rStyle w:val="StyleLatinCourierNewDarkRed"/>
          <w:highlight w:val="lightGray"/>
        </w:rPr>
        <w:t xml:space="preserve"> 1.1.1.1         192.168.2.1     1    36         GE0/0         Init/ -  </w:t>
      </w:r>
      <w:r w:rsidRPr="00657C49">
        <w:rPr>
          <w:rStyle w:val="StyleLatinCourierNewDarkRed"/>
        </w:rPr>
        <w:t xml:space="preserve">  </w:t>
      </w:r>
    </w:p>
    <w:p w:rsidR="007E6976" w:rsidRPr="007E6976" w:rsidRDefault="008919F8">
      <w:pPr>
        <w:widowControl w:val="0"/>
        <w:autoSpaceDE w:val="0"/>
        <w:autoSpaceDN w:val="0"/>
        <w:adjustRightInd w:val="0"/>
        <w:rPr>
          <w:rStyle w:val="StyleBoldAccent2"/>
        </w:rPr>
      </w:pPr>
      <w:r>
        <w:t>The neighbor relation between R3 and R1 is stuck at INIT. R3 is waiting for a Hello packet from R1 with its RID listed in the neighbor fie</w:t>
      </w:r>
      <w:r w:rsidR="00F94806">
        <w:t>l</w:t>
      </w:r>
      <w:r>
        <w:t>d. Once it receives the Hello packet</w:t>
      </w:r>
      <w:r w:rsidR="00944856">
        <w:t>,</w:t>
      </w:r>
      <w:r>
        <w:t xml:space="preserve"> it </w:t>
      </w:r>
      <w:r w:rsidR="00944856">
        <w:t>changes</w:t>
      </w:r>
      <w:r>
        <w:t xml:space="preserve"> its state to 2-way to establish bi-directional communication.</w:t>
      </w:r>
    </w:p>
    <w:p w:rsidR="00F81DE2" w:rsidRDefault="00843D3E">
      <w:pPr>
        <w:pStyle w:val="Heading4"/>
        <w:rPr>
          <w:rStyle w:val="StyleBoldAccent2"/>
          <w:color w:val="0090C8"/>
        </w:rPr>
      </w:pPr>
      <w:bookmarkStart w:id="530" w:name="_Toc333231733"/>
      <w:r w:rsidRPr="00F62C97">
        <w:rPr>
          <w:rStyle w:val="StyleBoldAccent2"/>
          <w:b w:val="0"/>
          <w:bCs/>
          <w:color w:val="0090C8"/>
        </w:rPr>
        <w:t>Diagnosis</w:t>
      </w:r>
      <w:bookmarkEnd w:id="530"/>
    </w:p>
    <w:p w:rsidR="008919F8" w:rsidRPr="002C7193" w:rsidRDefault="00596560" w:rsidP="008919F8">
      <w:pPr>
        <w:widowControl w:val="0"/>
        <w:autoSpaceDE w:val="0"/>
        <w:autoSpaceDN w:val="0"/>
        <w:adjustRightInd w:val="0"/>
        <w:outlineLvl w:val="0"/>
      </w:pPr>
      <w:bookmarkStart w:id="531" w:name="_Toc333231734"/>
      <w:bookmarkStart w:id="532" w:name="_Toc333237038"/>
      <w:bookmarkStart w:id="533" w:name="_Toc333298517"/>
      <w:r>
        <w:t>The</w:t>
      </w:r>
      <w:r w:rsidR="008919F8">
        <w:t xml:space="preserve"> neighbor table of R1</w:t>
      </w:r>
      <w:r>
        <w:t xml:space="preserve"> is as follows</w:t>
      </w:r>
      <w:r w:rsidR="008919F8">
        <w:t>:</w:t>
      </w:r>
      <w:bookmarkEnd w:id="531"/>
      <w:bookmarkEnd w:id="532"/>
      <w:bookmarkEnd w:id="533"/>
    </w:p>
    <w:p w:rsidR="008931D3" w:rsidRDefault="00657C49" w:rsidP="008931D3">
      <w:pPr>
        <w:pStyle w:val="TerminalDisplay"/>
        <w:rPr>
          <w:rStyle w:val="StyleLatinCourierNewDarkRed"/>
        </w:rPr>
      </w:pPr>
      <w:r w:rsidRPr="00657C49">
        <w:rPr>
          <w:rStyle w:val="StyleLatinCourierNewDarkRed"/>
        </w:rPr>
        <w:t xml:space="preserve">&lt;R1&gt;disp ospf peer                                                                </w:t>
      </w:r>
    </w:p>
    <w:p w:rsidR="008931D3" w:rsidRDefault="00657C49" w:rsidP="008931D3">
      <w:pPr>
        <w:pStyle w:val="TerminalDisplay"/>
        <w:rPr>
          <w:rStyle w:val="StyleLatinCourierNewDarkRed"/>
        </w:rPr>
      </w:pPr>
      <w:r w:rsidRPr="00657C49">
        <w:rPr>
          <w:rStyle w:val="StyleLatinCourierNewDarkRed"/>
        </w:rPr>
        <w:t xml:space="preserve">                   </w:t>
      </w:r>
      <w:bookmarkStart w:id="534" w:name="_Toc333231735"/>
      <w:bookmarkStart w:id="535" w:name="_Toc333237039"/>
      <w:bookmarkStart w:id="536" w:name="_Toc333298518"/>
      <w:r w:rsidRPr="00657C49">
        <w:rPr>
          <w:rStyle w:val="StyleLatinCourierNewDarkRed"/>
        </w:rPr>
        <w:t>OSPF Process 1 with Router ID 1.1.1.1</w:t>
      </w:r>
      <w:bookmarkEnd w:id="534"/>
      <w:bookmarkEnd w:id="535"/>
      <w:bookmarkEnd w:id="536"/>
      <w:r w:rsidRPr="00657C49">
        <w:rPr>
          <w:rStyle w:val="StyleLatinCourierNewDarkRed"/>
        </w:rPr>
        <w:t xml:space="preserve">                        </w:t>
      </w:r>
    </w:p>
    <w:p w:rsidR="008931D3" w:rsidRDefault="00657C49" w:rsidP="008931D3">
      <w:pPr>
        <w:pStyle w:val="TerminalDisplay"/>
        <w:rPr>
          <w:rStyle w:val="StyleLatinCourierNewDarkRed"/>
        </w:rPr>
      </w:pPr>
      <w:r w:rsidRPr="00657C49">
        <w:rPr>
          <w:rStyle w:val="StyleLatinCourierNewDarkRed"/>
        </w:rPr>
        <w:t xml:space="preserve">                        Neighbor Brief Information                              </w:t>
      </w:r>
    </w:p>
    <w:p w:rsidR="008931D3" w:rsidRDefault="00657C49" w:rsidP="008931D3">
      <w:pPr>
        <w:pStyle w:val="TerminalDisplay"/>
        <w:rPr>
          <w:rStyle w:val="StyleLatinCourierNewDarkRed"/>
        </w:rPr>
      </w:pPr>
      <w:r w:rsidRPr="00657C49">
        <w:rPr>
          <w:rStyle w:val="StyleLatinCourierNewDarkRed"/>
        </w:rPr>
        <w:t xml:space="preserve"> Area: 0.0.0.0                                                                  </w:t>
      </w:r>
    </w:p>
    <w:p w:rsidR="008931D3" w:rsidRDefault="00657C49" w:rsidP="008931D3">
      <w:pPr>
        <w:pStyle w:val="TerminalDisplay"/>
        <w:rPr>
          <w:rStyle w:val="StyleLatinCourierNewDarkRed"/>
        </w:rPr>
      </w:pPr>
      <w:r w:rsidRPr="00657C49">
        <w:rPr>
          <w:rStyle w:val="StyleLatinCourierNewDarkRed"/>
        </w:rPr>
        <w:t xml:space="preserve"> Router ID       Address         Pri  Dead-Time  Interface    State          </w:t>
      </w:r>
    </w:p>
    <w:p w:rsidR="008919F8" w:rsidRPr="00F62C97" w:rsidRDefault="00657C49" w:rsidP="00F62C97">
      <w:pPr>
        <w:widowControl w:val="0"/>
        <w:autoSpaceDE w:val="0"/>
        <w:autoSpaceDN w:val="0"/>
        <w:adjustRightInd w:val="0"/>
      </w:pPr>
      <w:r w:rsidRPr="00657C49">
        <w:rPr>
          <w:rStyle w:val="StyleLatinCourierNewDarkRed"/>
        </w:rPr>
        <w:t xml:space="preserve"> 2.2.2.2      192.168.1.2     1    38        GE0/0/0         Full/BDR  </w:t>
      </w:r>
    </w:p>
    <w:p w:rsidR="008919F8" w:rsidRDefault="008919F8" w:rsidP="008919F8">
      <w:pPr>
        <w:widowControl w:val="0"/>
        <w:autoSpaceDE w:val="0"/>
        <w:autoSpaceDN w:val="0"/>
        <w:adjustRightInd w:val="0"/>
      </w:pPr>
      <w:r>
        <w:t xml:space="preserve">The </w:t>
      </w:r>
      <w:r w:rsidR="008931D3" w:rsidRPr="008931D3">
        <w:rPr>
          <w:b/>
        </w:rPr>
        <w:t>display ospf peer</w:t>
      </w:r>
      <w:r>
        <w:t xml:space="preserve"> command on R1 does not show any entry of R3 in its neighbor table. It means R1 has not received any Hello packets from R3 yet.</w:t>
      </w:r>
    </w:p>
    <w:p w:rsidR="008919F8" w:rsidRDefault="008919F8" w:rsidP="008919F8">
      <w:pPr>
        <w:widowControl w:val="0"/>
        <w:autoSpaceDE w:val="0"/>
        <w:autoSpaceDN w:val="0"/>
        <w:adjustRightInd w:val="0"/>
      </w:pPr>
      <w:r>
        <w:t>As seen in section 1, if the Hello packet does not reach a router, its neighbor table never show</w:t>
      </w:r>
      <w:r w:rsidR="00944856">
        <w:t>s</w:t>
      </w:r>
      <w:r>
        <w:t xml:space="preserve"> the entry of the neighboring router. </w:t>
      </w:r>
    </w:p>
    <w:p w:rsidR="008919F8" w:rsidRDefault="008919F8" w:rsidP="008919F8">
      <w:pPr>
        <w:widowControl w:val="0"/>
        <w:autoSpaceDE w:val="0"/>
        <w:autoSpaceDN w:val="0"/>
        <w:adjustRightInd w:val="0"/>
      </w:pPr>
      <w:r>
        <w:t xml:space="preserve">From the above observation of Neighbor table at both ends, you can deduce that R3 is able to receive Hello packets from R1, while R1 is not able to receive any Hello packet from R3. </w:t>
      </w:r>
    </w:p>
    <w:p w:rsidR="008919F8" w:rsidRPr="00F6719E" w:rsidRDefault="008919F8" w:rsidP="008919F8">
      <w:pPr>
        <w:widowControl w:val="0"/>
        <w:autoSpaceDE w:val="0"/>
        <w:autoSpaceDN w:val="0"/>
        <w:adjustRightInd w:val="0"/>
      </w:pPr>
      <w:r>
        <w:t>Here is how to check if any ACL is blocking the OSPF traffic:</w:t>
      </w:r>
    </w:p>
    <w:p w:rsidR="00F81DE2" w:rsidRDefault="00657C49">
      <w:pPr>
        <w:rPr>
          <w:rStyle w:val="BoldText"/>
        </w:rPr>
      </w:pPr>
      <w:bookmarkStart w:id="537" w:name="_Toc333231736"/>
      <w:r w:rsidRPr="00657C49">
        <w:rPr>
          <w:rStyle w:val="BoldText"/>
        </w:rPr>
        <w:t>For R3:</w:t>
      </w:r>
      <w:bookmarkEnd w:id="537"/>
    </w:p>
    <w:p w:rsidR="008931D3" w:rsidRDefault="00657C49" w:rsidP="008931D3">
      <w:pPr>
        <w:pStyle w:val="TerminalDisplay"/>
        <w:rPr>
          <w:rStyle w:val="StyleLatinCourierNewDarkRed"/>
        </w:rPr>
      </w:pPr>
      <w:r w:rsidRPr="00657C49">
        <w:rPr>
          <w:rStyle w:val="StyleLatinCourierNewDarkRed"/>
        </w:rPr>
        <w:t>&lt;R3&gt; display current-configuration</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highlight w:val="lightGray"/>
        </w:rPr>
      </w:pPr>
      <w:r w:rsidRPr="00657C49">
        <w:rPr>
          <w:rStyle w:val="StyleLatinCourierNewDarkRed"/>
          <w:highlight w:val="lightGray"/>
        </w:rPr>
        <w:lastRenderedPageBreak/>
        <w:t>acl number 3000</w:t>
      </w:r>
      <w:r w:rsidRPr="00657C49">
        <w:rPr>
          <w:rStyle w:val="StyleLatinCourierNewDarkRed"/>
        </w:rPr>
        <w:t xml:space="preserve">                                                        </w:t>
      </w:r>
      <w:r w:rsidRPr="00657C49">
        <w:rPr>
          <w:rStyle w:val="StyleLatinCourierNewDarkRed"/>
          <w:highlight w:val="lightGray"/>
        </w:rPr>
        <w:t xml:space="preserve">         </w:t>
      </w:r>
    </w:p>
    <w:p w:rsidR="008931D3" w:rsidRDefault="00657C49" w:rsidP="008931D3">
      <w:pPr>
        <w:pStyle w:val="TerminalDisplay"/>
        <w:rPr>
          <w:rStyle w:val="StyleLatinCourierNewDarkRed"/>
        </w:rPr>
      </w:pPr>
      <w:r w:rsidRPr="00657C49">
        <w:rPr>
          <w:rStyle w:val="StyleLatinCourierNewDarkRed"/>
          <w:highlight w:val="lightGray"/>
        </w:rPr>
        <w:t xml:space="preserve">rule 50 deny ip </w:t>
      </w:r>
    </w:p>
    <w:p w:rsidR="008931D3" w:rsidRDefault="00657C49" w:rsidP="008931D3">
      <w:pPr>
        <w:pStyle w:val="TerminalDisplay"/>
        <w:rPr>
          <w:rStyle w:val="StyleLatinCourierNewDarkRed"/>
        </w:rPr>
      </w:pPr>
      <w:r w:rsidRPr="00657C49">
        <w:rPr>
          <w:rStyle w:val="StyleLatinCourierNewDarkRed"/>
        </w:rPr>
        <w:t>#</w:t>
      </w:r>
    </w:p>
    <w:p w:rsidR="008931D3" w:rsidRDefault="00657C49" w:rsidP="008931D3">
      <w:pPr>
        <w:pStyle w:val="TerminalDisplay"/>
        <w:rPr>
          <w:rStyle w:val="StyleLatinCourierNewDarkRed"/>
        </w:rPr>
      </w:pPr>
      <w:r w:rsidRPr="00657C49">
        <w:rPr>
          <w:rStyle w:val="StyleLatinCourierNewDarkRed"/>
        </w:rPr>
        <w:t>:</w:t>
      </w:r>
    </w:p>
    <w:p w:rsidR="008931D3" w:rsidRDefault="00A648DB" w:rsidP="008931D3">
      <w:pPr>
        <w:pStyle w:val="TerminalDisplay"/>
        <w:rPr>
          <w:rStyle w:val="StyleLatinCourierNewDarkRed"/>
        </w:rPr>
      </w:pPr>
      <w:r w:rsidRPr="00A648DB">
        <w:rPr>
          <w:rStyle w:val="StyleLatinCourierNewDarkRed"/>
        </w:rPr>
        <w:t>#</w:t>
      </w:r>
    </w:p>
    <w:p w:rsidR="008931D3" w:rsidRDefault="00A648DB" w:rsidP="008931D3">
      <w:pPr>
        <w:pStyle w:val="TerminalDisplay"/>
        <w:rPr>
          <w:rStyle w:val="StyleLatinCourierNewDarkRed"/>
        </w:rPr>
      </w:pPr>
      <w:r w:rsidRPr="00A648DB">
        <w:rPr>
          <w:rStyle w:val="StyleLatinCourierNewDarkRed"/>
        </w:rPr>
        <w:t xml:space="preserve">interface GigabitEthernet0/0                                                    </w:t>
      </w:r>
    </w:p>
    <w:p w:rsidR="008931D3" w:rsidRDefault="00A648DB" w:rsidP="008931D3">
      <w:pPr>
        <w:pStyle w:val="TerminalDisplay"/>
        <w:rPr>
          <w:rStyle w:val="StyleLatinCourierNewDarkRed"/>
        </w:rPr>
      </w:pPr>
      <w:r w:rsidRPr="00A648DB">
        <w:rPr>
          <w:rStyle w:val="StyleLatinCourierNewDarkRed"/>
        </w:rPr>
        <w:t xml:space="preserve">port link-mode route                                                           </w:t>
      </w:r>
    </w:p>
    <w:p w:rsidR="008931D3" w:rsidRDefault="00A648DB" w:rsidP="008931D3">
      <w:pPr>
        <w:pStyle w:val="TerminalDisplay"/>
        <w:rPr>
          <w:rStyle w:val="StyleLatinCourierNewDarkRed"/>
        </w:rPr>
      </w:pPr>
      <w:r w:rsidRPr="00A648DB">
        <w:rPr>
          <w:rStyle w:val="StyleLatinCourierNewDarkRed"/>
          <w:highlight w:val="lightGray"/>
        </w:rPr>
        <w:t>firewall packet-filter 3000 outbound</w:t>
      </w:r>
      <w:r w:rsidRPr="00A648DB">
        <w:rPr>
          <w:rStyle w:val="StyleLatinCourierNewDarkRed"/>
        </w:rPr>
        <w:t xml:space="preserve">                                           </w:t>
      </w:r>
    </w:p>
    <w:p w:rsidR="008931D3" w:rsidRDefault="00A648DB" w:rsidP="008931D3">
      <w:pPr>
        <w:pStyle w:val="TerminalDisplay"/>
        <w:rPr>
          <w:rStyle w:val="StyleLatinCourierNewDarkRed"/>
        </w:rPr>
      </w:pPr>
      <w:r w:rsidRPr="00A648DB">
        <w:rPr>
          <w:rStyle w:val="StyleLatinCourierNewDarkRed"/>
        </w:rPr>
        <w:t>ip address 192.168.2.2 255.255.255.0</w:t>
      </w:r>
    </w:p>
    <w:p w:rsidR="008931D3" w:rsidRDefault="00A648DB" w:rsidP="008931D3">
      <w:pPr>
        <w:pStyle w:val="TerminalDisplay"/>
        <w:rPr>
          <w:rStyle w:val="StyleLatinCourierNewDarkRed"/>
        </w:rPr>
      </w:pPr>
      <w:r w:rsidRPr="00A648DB">
        <w:rPr>
          <w:rStyle w:val="StyleLatinCourierNewDarkRed"/>
        </w:rPr>
        <w:t>#</w:t>
      </w:r>
    </w:p>
    <w:p w:rsidR="008931D3" w:rsidRDefault="00A648DB" w:rsidP="008931D3">
      <w:pPr>
        <w:pStyle w:val="TerminalDisplay"/>
        <w:rPr>
          <w:rStyle w:val="StyleLatinCourierNewDarkRed"/>
        </w:rPr>
      </w:pPr>
      <w:r w:rsidRPr="00A648DB">
        <w:rPr>
          <w:rStyle w:val="StyleLatinCourierNewDarkRed"/>
        </w:rPr>
        <w:t>:</w:t>
      </w:r>
    </w:p>
    <w:p w:rsidR="008931D3" w:rsidRDefault="00A648DB" w:rsidP="008931D3">
      <w:pPr>
        <w:pStyle w:val="TerminalDisplay"/>
        <w:rPr>
          <w:rStyle w:val="StyleLatinCourierNewDarkRed"/>
        </w:rPr>
      </w:pPr>
      <w:r w:rsidRPr="00A648DB">
        <w:rPr>
          <w:rStyle w:val="StyleLatinCourierNewDarkRed"/>
        </w:rPr>
        <w:t>#</w:t>
      </w:r>
    </w:p>
    <w:p w:rsidR="008931D3" w:rsidRDefault="00A648DB" w:rsidP="008931D3">
      <w:pPr>
        <w:pStyle w:val="TerminalDisplay"/>
        <w:rPr>
          <w:rStyle w:val="StyleLatinCourierNewDarkRed"/>
        </w:rPr>
      </w:pPr>
      <w:r w:rsidRPr="00A648DB">
        <w:rPr>
          <w:rStyle w:val="StyleLatinCourierNewDarkRed"/>
        </w:rPr>
        <w:t xml:space="preserve">ospf 1                                                                          </w:t>
      </w:r>
    </w:p>
    <w:p w:rsidR="008931D3" w:rsidRDefault="00A648DB" w:rsidP="008931D3">
      <w:pPr>
        <w:pStyle w:val="TerminalDisplay"/>
        <w:rPr>
          <w:rStyle w:val="StyleLatinCourierNewDarkRed"/>
        </w:rPr>
      </w:pPr>
      <w:r w:rsidRPr="00A648DB">
        <w:rPr>
          <w:rStyle w:val="StyleLatinCourierNewDarkRed"/>
        </w:rPr>
        <w:t xml:space="preserve">area 0.0.0.1                                                                   </w:t>
      </w:r>
    </w:p>
    <w:p w:rsidR="008931D3" w:rsidRDefault="00A648DB" w:rsidP="008931D3">
      <w:pPr>
        <w:pStyle w:val="TerminalDisplay"/>
        <w:rPr>
          <w:rStyle w:val="StyleLatinCourierNewDarkRed"/>
        </w:rPr>
      </w:pPr>
      <w:r w:rsidRPr="00A648DB">
        <w:rPr>
          <w:rStyle w:val="StyleLatinCourierNewDarkRed"/>
        </w:rPr>
        <w:t xml:space="preserve">network 192.168.2.0 0.0.0.255 </w:t>
      </w:r>
    </w:p>
    <w:p w:rsidR="007E6976" w:rsidRDefault="008919F8">
      <w:pPr>
        <w:widowControl w:val="0"/>
        <w:autoSpaceDE w:val="0"/>
        <w:autoSpaceDN w:val="0"/>
        <w:adjustRightInd w:val="0"/>
      </w:pPr>
      <w:r w:rsidRPr="00F6719E">
        <w:rPr>
          <w:bCs/>
        </w:rPr>
        <w:t xml:space="preserve">From the above configurations, it is clear that IP traffic is being blocked </w:t>
      </w:r>
      <w:r>
        <w:rPr>
          <w:bCs/>
        </w:rPr>
        <w:t>from going out of the interface Gi 0/0 of R3. As a result, no Hello packets are reaching R1.</w:t>
      </w:r>
    </w:p>
    <w:p w:rsidR="00747490" w:rsidRDefault="00EC108B">
      <w:pPr>
        <w:pStyle w:val="Heading4"/>
        <w:rPr>
          <w:rStyle w:val="StyleBoldAccent2"/>
          <w:bCs/>
          <w:color w:val="0090C8"/>
        </w:rPr>
      </w:pPr>
      <w:r w:rsidRPr="00F62C97">
        <w:rPr>
          <w:rStyle w:val="StyleBoldAccent2"/>
          <w:b w:val="0"/>
          <w:bCs/>
          <w:color w:val="0090C8"/>
        </w:rPr>
        <w:t>Resolution</w:t>
      </w:r>
    </w:p>
    <w:p w:rsidR="008919F8" w:rsidRDefault="008919F8" w:rsidP="008919F8">
      <w:pPr>
        <w:widowControl w:val="0"/>
        <w:autoSpaceDE w:val="0"/>
        <w:autoSpaceDN w:val="0"/>
        <w:adjustRightInd w:val="0"/>
        <w:rPr>
          <w:bCs/>
        </w:rPr>
      </w:pPr>
      <w:r>
        <w:rPr>
          <w:bCs/>
        </w:rPr>
        <w:t xml:space="preserve">Modify the ACL to allow the OSPF traffic to flow out of the interface. </w:t>
      </w:r>
    </w:p>
    <w:p w:rsidR="008919F8" w:rsidRDefault="008919F8" w:rsidP="008919F8">
      <w:pPr>
        <w:widowControl w:val="0"/>
        <w:autoSpaceDE w:val="0"/>
        <w:autoSpaceDN w:val="0"/>
        <w:adjustRightInd w:val="0"/>
        <w:rPr>
          <w:bCs/>
        </w:rPr>
      </w:pPr>
      <w:r>
        <w:rPr>
          <w:bCs/>
        </w:rPr>
        <w:t>Add a permit rule before the deny-all rule to allow IP traffic to the multicast IP 224.0.0.5. This permit rule allow</w:t>
      </w:r>
      <w:r w:rsidR="00944856">
        <w:rPr>
          <w:bCs/>
        </w:rPr>
        <w:t>s</w:t>
      </w:r>
      <w:r>
        <w:rPr>
          <w:bCs/>
        </w:rPr>
        <w:t xml:space="preserve"> the exchange of Hello packets. In addition, one more permit statement is necessary to allow ospf packets between R1 and R3 for the LSDB synchronization. Therefore, add another permit rule allowing ospf packets to the destination network 192.168.2.0 as follows:</w:t>
      </w:r>
    </w:p>
    <w:p w:rsidR="008931D3" w:rsidRDefault="00C72537" w:rsidP="008931D3">
      <w:pPr>
        <w:pStyle w:val="TerminalDisplay"/>
        <w:rPr>
          <w:rStyle w:val="StyleLatinCourierNewDarkRed"/>
        </w:rPr>
      </w:pPr>
      <w:r w:rsidRPr="00C72537">
        <w:rPr>
          <w:rStyle w:val="StyleLatinCourierNewDarkRed"/>
        </w:rPr>
        <w:t xml:space="preserve">[R3]acl number 3000 </w:t>
      </w:r>
    </w:p>
    <w:p w:rsidR="008931D3" w:rsidRDefault="00C72537" w:rsidP="008931D3">
      <w:pPr>
        <w:pStyle w:val="TerminalDisplay"/>
        <w:rPr>
          <w:rStyle w:val="StyleLatinCourierNewDarkRed"/>
        </w:rPr>
      </w:pPr>
      <w:r w:rsidRPr="00C72537">
        <w:rPr>
          <w:rStyle w:val="StyleLatinCourierNewDarkRed"/>
        </w:rPr>
        <w:t>[R3-acl-adv-3000]rule 41 permit ip source 192.168.2.0 0.0.0.255 destination 224.0.0.5 0</w:t>
      </w:r>
    </w:p>
    <w:p w:rsidR="008919F8" w:rsidRDefault="00C72537" w:rsidP="00EA7B32">
      <w:pPr>
        <w:widowControl w:val="0"/>
        <w:autoSpaceDE w:val="0"/>
        <w:autoSpaceDN w:val="0"/>
        <w:adjustRightInd w:val="0"/>
      </w:pPr>
      <w:r w:rsidRPr="00C72537">
        <w:rPr>
          <w:rStyle w:val="StyleLatinCourierNewDarkRed"/>
        </w:rPr>
        <w:t>[R3-acl-adv-3000]rule 42 permit ospf destination 192.168.2.0 0.0.0.255</w:t>
      </w:r>
    </w:p>
    <w:p w:rsidR="008919F8" w:rsidRPr="00930B5B" w:rsidRDefault="008919F8" w:rsidP="008919F8">
      <w:pPr>
        <w:widowControl w:val="0"/>
        <w:autoSpaceDE w:val="0"/>
        <w:autoSpaceDN w:val="0"/>
        <w:adjustRightInd w:val="0"/>
        <w:outlineLvl w:val="0"/>
      </w:pPr>
      <w:bookmarkStart w:id="538" w:name="_Toc333231738"/>
      <w:bookmarkStart w:id="539" w:name="_Toc333237040"/>
      <w:bookmarkStart w:id="540" w:name="_Toc333298519"/>
      <w:r>
        <w:t>Verify the modified ACL:</w:t>
      </w:r>
      <w:bookmarkEnd w:id="538"/>
      <w:bookmarkEnd w:id="539"/>
      <w:bookmarkEnd w:id="540"/>
    </w:p>
    <w:p w:rsidR="008931D3" w:rsidRDefault="00C72537" w:rsidP="008931D3">
      <w:pPr>
        <w:pStyle w:val="TerminalDisplay"/>
        <w:rPr>
          <w:rStyle w:val="StyleLatinCourierNewDarkRed"/>
        </w:rPr>
      </w:pPr>
      <w:r w:rsidRPr="00C72537">
        <w:rPr>
          <w:rStyle w:val="StyleLatinCourierNewDarkRed"/>
        </w:rPr>
        <w:t xml:space="preserve">&lt;R3&gt;disp acl 3000                                                               </w:t>
      </w:r>
    </w:p>
    <w:p w:rsidR="008931D3" w:rsidRDefault="00C72537" w:rsidP="008931D3">
      <w:pPr>
        <w:pStyle w:val="TerminalDisplay"/>
        <w:rPr>
          <w:rStyle w:val="StyleLatinCourierNewDarkRed"/>
        </w:rPr>
      </w:pPr>
      <w:r w:rsidRPr="00C72537">
        <w:rPr>
          <w:rStyle w:val="StyleLatinCourierNewDarkRed"/>
        </w:rPr>
        <w:t xml:space="preserve">Advanced ACL  3000, named -none-, 3 rules,                                      </w:t>
      </w:r>
    </w:p>
    <w:p w:rsidR="008931D3" w:rsidRDefault="00C72537" w:rsidP="008931D3">
      <w:pPr>
        <w:pStyle w:val="TerminalDisplay"/>
        <w:rPr>
          <w:rStyle w:val="StyleLatinCourierNewDarkRed"/>
        </w:rPr>
      </w:pPr>
      <w:r w:rsidRPr="00C72537">
        <w:rPr>
          <w:rStyle w:val="StyleLatinCourierNewDarkRed"/>
        </w:rPr>
        <w:t xml:space="preserve">ACL's step is 5                                                                 </w:t>
      </w:r>
    </w:p>
    <w:p w:rsidR="008931D3" w:rsidRDefault="00C72537" w:rsidP="008931D3">
      <w:pPr>
        <w:pStyle w:val="TerminalDisplay"/>
        <w:rPr>
          <w:rStyle w:val="StyleLatinCourierNewDarkRed"/>
        </w:rPr>
      </w:pPr>
      <w:r w:rsidRPr="00C72537">
        <w:rPr>
          <w:rStyle w:val="StyleLatinCourierNewDarkRed"/>
        </w:rPr>
        <w:t xml:space="preserve"> rule 41 permit ip source 192.168.2.0 0.0.0.255 destination 224.0.0.5 0 (36 time(s) matched)                                                                    </w:t>
      </w:r>
    </w:p>
    <w:p w:rsidR="008931D3" w:rsidRDefault="00C72537" w:rsidP="008931D3">
      <w:pPr>
        <w:pStyle w:val="TerminalDisplay"/>
        <w:rPr>
          <w:rStyle w:val="StyleLatinCourierNewDarkRed"/>
        </w:rPr>
      </w:pPr>
      <w:r w:rsidRPr="00C72537">
        <w:rPr>
          <w:rStyle w:val="StyleLatinCourierNewDarkRed"/>
        </w:rPr>
        <w:t xml:space="preserve"> rule 42 permit ospf destination 192.168.2.0 0.0.0.255 (8 time(s) matched)      </w:t>
      </w:r>
    </w:p>
    <w:p w:rsidR="008931D3" w:rsidRDefault="00C72537" w:rsidP="008931D3">
      <w:pPr>
        <w:pStyle w:val="TerminalDisplay"/>
        <w:rPr>
          <w:rStyle w:val="StyleBoldAccent2"/>
        </w:rPr>
      </w:pPr>
      <w:r w:rsidRPr="00C72537">
        <w:rPr>
          <w:rStyle w:val="StyleLatinCourierNewDarkRed"/>
        </w:rPr>
        <w:t xml:space="preserve"> rule 50 deny ip (493 time(s) matched) </w:t>
      </w:r>
    </w:p>
    <w:p w:rsidR="00C25762" w:rsidRDefault="00EC108B">
      <w:pPr>
        <w:pStyle w:val="Heading4"/>
        <w:rPr>
          <w:rStyle w:val="StyleBoldAccent2"/>
          <w:color w:val="0090C8"/>
        </w:rPr>
      </w:pPr>
      <w:r w:rsidRPr="00F62C97">
        <w:rPr>
          <w:rStyle w:val="StyleBoldAccent2"/>
          <w:b w:val="0"/>
          <w:bCs/>
          <w:color w:val="0090C8"/>
        </w:rPr>
        <w:t>Result</w:t>
      </w:r>
    </w:p>
    <w:p w:rsidR="008919F8" w:rsidRPr="00930B5B" w:rsidRDefault="008919F8" w:rsidP="008919F8">
      <w:pPr>
        <w:widowControl w:val="0"/>
        <w:autoSpaceDE w:val="0"/>
        <w:autoSpaceDN w:val="0"/>
        <w:adjustRightInd w:val="0"/>
        <w:outlineLvl w:val="0"/>
      </w:pPr>
      <w:bookmarkStart w:id="541" w:name="_Toc333231740"/>
      <w:bookmarkStart w:id="542" w:name="_Toc333237041"/>
      <w:bookmarkStart w:id="543" w:name="_Toc333298520"/>
      <w:r>
        <w:t>Verify the OSPF peer relation between R1 and R3:</w:t>
      </w:r>
      <w:bookmarkEnd w:id="541"/>
      <w:bookmarkEnd w:id="542"/>
      <w:bookmarkEnd w:id="543"/>
    </w:p>
    <w:p w:rsidR="008931D3" w:rsidRDefault="00C72537" w:rsidP="008931D3">
      <w:pPr>
        <w:pStyle w:val="TerminalDisplay"/>
        <w:rPr>
          <w:rStyle w:val="StyleLatinCourierNewDarkRed"/>
        </w:rPr>
      </w:pPr>
      <w:r w:rsidRPr="00C72537">
        <w:rPr>
          <w:rStyle w:val="StyleLatinCourierNewDarkRed"/>
        </w:rPr>
        <w:t xml:space="preserve">[R3]disp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544" w:name="_Toc333231741"/>
      <w:bookmarkStart w:id="545" w:name="_Toc333237042"/>
      <w:bookmarkStart w:id="546" w:name="_Toc333298521"/>
      <w:r w:rsidRPr="00C72537">
        <w:rPr>
          <w:rStyle w:val="StyleLatinCourierNewDarkRed"/>
        </w:rPr>
        <w:t>OSPF Process 1 with Router ID 3.3.3.3</w:t>
      </w:r>
      <w:bookmarkEnd w:id="544"/>
      <w:bookmarkEnd w:id="545"/>
      <w:bookmarkEnd w:id="546"/>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8919F8" w:rsidRDefault="00C72537" w:rsidP="00F62C97">
      <w:pPr>
        <w:widowControl w:val="0"/>
        <w:autoSpaceDE w:val="0"/>
        <w:autoSpaceDN w:val="0"/>
        <w:adjustRightInd w:val="0"/>
        <w:rPr>
          <w:b/>
          <w:bCs/>
        </w:rPr>
      </w:pPr>
      <w:r w:rsidRPr="00C72537">
        <w:rPr>
          <w:rStyle w:val="StyleLatinCourierNewDarkRed"/>
        </w:rPr>
        <w:t xml:space="preserve"> 1.1.1.1       192.168.2.1     1    38        GE0/0           Full/BDR</w:t>
      </w:r>
    </w:p>
    <w:p w:rsidR="008919F8" w:rsidRDefault="008919F8" w:rsidP="008919F8">
      <w:pPr>
        <w:widowControl w:val="0"/>
        <w:autoSpaceDE w:val="0"/>
        <w:autoSpaceDN w:val="0"/>
        <w:adjustRightInd w:val="0"/>
        <w:outlineLvl w:val="0"/>
        <w:rPr>
          <w:bCs/>
        </w:rPr>
      </w:pPr>
      <w:bookmarkStart w:id="547" w:name="_Toc333231742"/>
      <w:bookmarkStart w:id="548" w:name="_Toc333237043"/>
      <w:bookmarkStart w:id="549" w:name="_Toc333298522"/>
      <w:r w:rsidRPr="00930B5B">
        <w:rPr>
          <w:bCs/>
        </w:rPr>
        <w:t>R3 has formed FULL Neighbor relation with R1</w:t>
      </w:r>
      <w:r>
        <w:rPr>
          <w:bCs/>
        </w:rPr>
        <w:t>.</w:t>
      </w:r>
      <w:bookmarkEnd w:id="547"/>
      <w:bookmarkEnd w:id="548"/>
      <w:bookmarkEnd w:id="549"/>
    </w:p>
    <w:p w:rsidR="008919F8" w:rsidRPr="007C245A" w:rsidRDefault="008919F8" w:rsidP="00431931">
      <w:pPr>
        <w:widowControl w:val="0"/>
        <w:autoSpaceDE w:val="0"/>
        <w:autoSpaceDN w:val="0"/>
        <w:adjustRightInd w:val="0"/>
        <w:ind w:left="0"/>
        <w:rPr>
          <w:bCs/>
          <w:strike/>
        </w:rPr>
      </w:pPr>
    </w:p>
    <w:p w:rsidR="00C25762" w:rsidRDefault="008919F8">
      <w:pPr>
        <w:pStyle w:val="Heading2"/>
      </w:pPr>
      <w:bookmarkStart w:id="550" w:name="_Toc342565229"/>
      <w:r w:rsidRPr="00F6604D">
        <w:lastRenderedPageBreak/>
        <w:t xml:space="preserve">OSPF </w:t>
      </w:r>
      <w:r w:rsidR="00447890" w:rsidRPr="00F6604D">
        <w:t>N</w:t>
      </w:r>
      <w:r w:rsidR="00447890">
        <w:t>eighbor</w:t>
      </w:r>
      <w:r w:rsidR="00447890" w:rsidRPr="00F6604D">
        <w:t xml:space="preserve"> </w:t>
      </w:r>
      <w:r w:rsidR="00AC4B5B">
        <w:t>relation is stuck in</w:t>
      </w:r>
      <w:r w:rsidRPr="00F6604D">
        <w:t xml:space="preserve"> </w:t>
      </w:r>
      <w:r w:rsidR="00AC4B5B">
        <w:t>2-</w:t>
      </w:r>
      <w:r w:rsidR="00203598">
        <w:t>WAY</w:t>
      </w:r>
      <w:r w:rsidR="00AC4B5B">
        <w:t xml:space="preserve"> state</w:t>
      </w:r>
      <w:bookmarkEnd w:id="550"/>
    </w:p>
    <w:p w:rsidR="008919F8" w:rsidRDefault="008919F8" w:rsidP="008919F8">
      <w:pPr>
        <w:widowControl w:val="0"/>
        <w:autoSpaceDE w:val="0"/>
        <w:autoSpaceDN w:val="0"/>
        <w:adjustRightInd w:val="0"/>
      </w:pPr>
      <w:r>
        <w:t>The term 2-way state is also known as bi-directional communication state. In this state, the adjoining routers exchange Hello packets with each other, and a partial neighbor relation is established. However, for the neighbor relationship to proceed to FULL state, both routers must exchange their routing database with each other and synchronize their LSDBs.</w:t>
      </w:r>
    </w:p>
    <w:p w:rsidR="008919F8" w:rsidRDefault="008919F8" w:rsidP="008919F8">
      <w:pPr>
        <w:widowControl w:val="0"/>
        <w:autoSpaceDE w:val="0"/>
        <w:autoSpaceDN w:val="0"/>
        <w:adjustRightInd w:val="0"/>
      </w:pPr>
      <w:r>
        <w:t xml:space="preserve">As previously noted, the election of DR and BDR takes place in </w:t>
      </w:r>
      <w:r w:rsidR="003451D5">
        <w:t xml:space="preserve">a </w:t>
      </w:r>
      <w:r>
        <w:t>2-way state for broadcast/NBMA networks</w:t>
      </w:r>
      <w:r w:rsidR="003451D5">
        <w:t>,</w:t>
      </w:r>
      <w:r>
        <w:t xml:space="preserve"> </w:t>
      </w:r>
      <w:r w:rsidR="003451D5">
        <w:t>t</w:t>
      </w:r>
      <w:r>
        <w:t>o proceed to the EXSTART state, an election of DR and BDR is mandatory.</w:t>
      </w:r>
    </w:p>
    <w:p w:rsidR="00794C48" w:rsidRDefault="008919F8">
      <w:pPr>
        <w:widowControl w:val="0"/>
        <w:autoSpaceDE w:val="0"/>
        <w:autoSpaceDN w:val="0"/>
        <w:adjustRightInd w:val="0"/>
      </w:pPr>
      <w:r>
        <w:t xml:space="preserve">If there is any obstacle in the election of DR and BDR in a broadcast/NBMA environment, Neighbor relation cannot proceed further. </w:t>
      </w:r>
    </w:p>
    <w:p w:rsidR="00C25762" w:rsidRDefault="008919F8">
      <w:pPr>
        <w:pStyle w:val="Heading3"/>
      </w:pPr>
      <w:bookmarkStart w:id="551" w:name="_Toc342565230"/>
      <w:r w:rsidRPr="00420FD0">
        <w:t>Problem 1: Routers not participating in DR/BDR election on broadcast network: dr-priority set to 0</w:t>
      </w:r>
      <w:bookmarkEnd w:id="551"/>
    </w:p>
    <w:p w:rsidR="00C25762" w:rsidRDefault="008A70AC">
      <w:r>
        <w:t>If a dr-priority 0 is configured on two routers connected directly on the Ethernet interface, then the neighbor relation does not go to 2-way as no DR and BDR is elected, as shown in</w:t>
      </w:r>
      <w:r w:rsidR="00624609">
        <w:t xml:space="preserve"> </w:t>
      </w:r>
      <w:fldSimple w:instr=" REF _Ref333843181 \r \h  \* MERGEFORMAT ">
        <w:r w:rsidR="001B502D">
          <w:rPr>
            <w:rStyle w:val="Reference-R0G144B200"/>
          </w:rPr>
          <w:t>Figure 19</w:t>
        </w:r>
      </w:fldSimple>
      <w:r>
        <w:t>.</w:t>
      </w:r>
    </w:p>
    <w:p w:rsidR="00C25762" w:rsidRDefault="008A70AC">
      <w:pPr>
        <w:pStyle w:val="FigureDescription"/>
        <w:ind w:left="879" w:firstLine="0"/>
      </w:pPr>
      <w:bookmarkStart w:id="552" w:name="_Ref333843181"/>
      <w:r>
        <w:t>OSPF neighbor state stuck in 2-WAY</w:t>
      </w:r>
      <w:bookmarkEnd w:id="552"/>
    </w:p>
    <w:p w:rsidR="008919F8" w:rsidRPr="00C628BB" w:rsidRDefault="007D783A" w:rsidP="008919F8">
      <w:pPr>
        <w:widowControl w:val="0"/>
        <w:autoSpaceDE w:val="0"/>
        <w:autoSpaceDN w:val="0"/>
        <w:adjustRightInd w:val="0"/>
      </w:pPr>
      <w:r>
        <w:rPr>
          <w:noProof/>
          <w:lang w:eastAsia="en-US"/>
        </w:rPr>
        <w:drawing>
          <wp:inline distT="0" distB="0" distL="0" distR="0">
            <wp:extent cx="4657725" cy="1524000"/>
            <wp:effectExtent l="19050" t="0" r="9525" b="0"/>
            <wp:docPr id="247" name="Picture 246" descr="Figure_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9.png"/>
                    <pic:cNvPicPr/>
                  </pic:nvPicPr>
                  <pic:blipFill>
                    <a:blip r:embed="rId32" cstate="print"/>
                    <a:stretch>
                      <a:fillRect/>
                    </a:stretch>
                  </pic:blipFill>
                  <pic:spPr>
                    <a:xfrm>
                      <a:off x="0" y="0"/>
                      <a:ext cx="4657725" cy="1524000"/>
                    </a:xfrm>
                    <a:prstGeom prst="rect">
                      <a:avLst/>
                    </a:prstGeom>
                  </pic:spPr>
                </pic:pic>
              </a:graphicData>
            </a:graphic>
          </wp:inline>
        </w:drawing>
      </w:r>
    </w:p>
    <w:p w:rsidR="008919F8" w:rsidRPr="00C628BB" w:rsidRDefault="008919F8" w:rsidP="008919F8"/>
    <w:p w:rsidR="00794C48" w:rsidRDefault="008919F8">
      <w:pPr>
        <w:widowControl w:val="0"/>
        <w:autoSpaceDE w:val="0"/>
        <w:autoSpaceDN w:val="0"/>
        <w:adjustRightInd w:val="0"/>
      </w:pPr>
      <w:r>
        <w:t>W</w:t>
      </w:r>
      <w:r w:rsidRPr="001D661A">
        <w:rPr>
          <w:lang w:val="zh-CN"/>
        </w:rPr>
        <w:t>hen the dr-priority under the interface is changed to 0, it does</w:t>
      </w:r>
      <w:r>
        <w:t xml:space="preserve"> </w:t>
      </w:r>
      <w:r w:rsidRPr="001D661A">
        <w:rPr>
          <w:lang w:val="zh-CN"/>
        </w:rPr>
        <w:t xml:space="preserve">not participate in the DR or BDR election process. </w:t>
      </w:r>
      <w:r>
        <w:t xml:space="preserve">In a hub and spoke topology, configure the spoke routers on the Frame-relay network with a dr-priority 0 so that they do not participate in the DR/BDR election, and the hub router becomes the DR. </w:t>
      </w:r>
    </w:p>
    <w:p w:rsidR="00C25762" w:rsidRDefault="00D2677B">
      <w:pPr>
        <w:pStyle w:val="Heading4"/>
        <w:rPr>
          <w:rStyle w:val="StyleBoldAccent2"/>
          <w:b w:val="0"/>
          <w:color w:val="0090C8"/>
        </w:rPr>
      </w:pPr>
      <w:bookmarkStart w:id="553" w:name="_Toc333231747"/>
      <w:bookmarkStart w:id="554" w:name="_Toc333237046"/>
      <w:bookmarkStart w:id="555" w:name="_Toc333298525"/>
      <w:r w:rsidRPr="00BC5754">
        <w:rPr>
          <w:rStyle w:val="StyleBoldAccent2"/>
          <w:b w:val="0"/>
          <w:bCs/>
          <w:color w:val="0090C8"/>
        </w:rPr>
        <w:t>Problem</w:t>
      </w:r>
    </w:p>
    <w:p w:rsidR="008919F8" w:rsidRPr="00BC5754" w:rsidRDefault="00C72537" w:rsidP="008919F8">
      <w:pPr>
        <w:widowControl w:val="0"/>
        <w:autoSpaceDE w:val="0"/>
        <w:autoSpaceDN w:val="0"/>
        <w:adjustRightInd w:val="0"/>
        <w:outlineLvl w:val="0"/>
        <w:rPr>
          <w:rStyle w:val="BoldText"/>
        </w:rPr>
      </w:pPr>
      <w:r w:rsidRPr="00C72537">
        <w:rPr>
          <w:rStyle w:val="BoldText"/>
        </w:rPr>
        <w:t>The neighbor relation between R1 and R2 is stuck in 2-way state</w:t>
      </w:r>
      <w:bookmarkEnd w:id="553"/>
      <w:bookmarkEnd w:id="554"/>
      <w:bookmarkEnd w:id="555"/>
    </w:p>
    <w:p w:rsidR="00C25762" w:rsidRDefault="00BC5754">
      <w:pPr>
        <w:widowControl w:val="0"/>
        <w:autoSpaceDE w:val="0"/>
        <w:autoSpaceDN w:val="0"/>
        <w:adjustRightInd w:val="0"/>
        <w:outlineLvl w:val="0"/>
      </w:pPr>
      <w:bookmarkStart w:id="556" w:name="_Toc333231748"/>
      <w:bookmarkStart w:id="557" w:name="_Toc333237047"/>
      <w:bookmarkStart w:id="558" w:name="_Toc333298526"/>
      <w:r>
        <w:t>The</w:t>
      </w:r>
      <w:r w:rsidR="008919F8">
        <w:t xml:space="preserve"> neighbor table of R1</w:t>
      </w:r>
      <w:r>
        <w:t xml:space="preserve"> is as follows</w:t>
      </w:r>
      <w:r w:rsidR="008919F8">
        <w:t>:</w:t>
      </w:r>
      <w:bookmarkEnd w:id="556"/>
      <w:bookmarkEnd w:id="557"/>
      <w:bookmarkEnd w:id="558"/>
    </w:p>
    <w:p w:rsidR="008931D3" w:rsidRDefault="00C72537" w:rsidP="008931D3">
      <w:pPr>
        <w:pStyle w:val="TerminalDisplay"/>
        <w:rPr>
          <w:rStyle w:val="StyleLatinCourierNewDarkRed"/>
        </w:rPr>
      </w:pPr>
      <w:r w:rsidRPr="00C72537">
        <w:rPr>
          <w:rStyle w:val="StyleLatinCourierNewDarkRed"/>
        </w:rPr>
        <w:t xml:space="preserve">[R1]disp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559" w:name="_Toc333231749"/>
      <w:bookmarkStart w:id="560" w:name="_Toc333237048"/>
      <w:bookmarkStart w:id="561" w:name="_Toc333298527"/>
      <w:r w:rsidRPr="00C72537">
        <w:rPr>
          <w:rStyle w:val="StyleLatinCourierNewDarkRed"/>
        </w:rPr>
        <w:t>OSPF Process 1 with Router ID 1.1.1.1</w:t>
      </w:r>
      <w:bookmarkEnd w:id="559"/>
      <w:bookmarkEnd w:id="560"/>
      <w:bookmarkEnd w:id="561"/>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8919F8" w:rsidRPr="00056ED1" w:rsidRDefault="00C72537" w:rsidP="00B61BDF">
      <w:pPr>
        <w:widowControl w:val="0"/>
        <w:autoSpaceDE w:val="0"/>
        <w:autoSpaceDN w:val="0"/>
        <w:adjustRightInd w:val="0"/>
        <w:rPr>
          <w:rStyle w:val="StyleBoldAccent2"/>
        </w:rPr>
      </w:pPr>
      <w:r w:rsidRPr="00C72537">
        <w:rPr>
          <w:rStyle w:val="StyleLatinCourierNewDarkRed"/>
          <w:highlight w:val="lightGray"/>
        </w:rPr>
        <w:t xml:space="preserve"> 192.168.1.2     192.168.1.2    </w:t>
      </w:r>
      <w:r w:rsidRPr="00C72537">
        <w:rPr>
          <w:rStyle w:val="StyleLatinCourierNewDarkRed"/>
          <w:highlight w:val="yellow"/>
        </w:rPr>
        <w:t xml:space="preserve"> 0    </w:t>
      </w:r>
      <w:r w:rsidRPr="00C72537">
        <w:rPr>
          <w:rStyle w:val="StyleLatinCourierNewDarkRed"/>
          <w:highlight w:val="lightGray"/>
        </w:rPr>
        <w:t xml:space="preserve">35         GE0/0/0      2-Way/ - </w:t>
      </w:r>
      <w:r w:rsidRPr="00C72537">
        <w:rPr>
          <w:rStyle w:val="StyleLatinCourierNewDarkRed"/>
        </w:rPr>
        <w:t xml:space="preserve">    </w:t>
      </w:r>
    </w:p>
    <w:p w:rsidR="00C25762" w:rsidRDefault="00843D3E">
      <w:pPr>
        <w:pStyle w:val="Heading4"/>
        <w:rPr>
          <w:rStyle w:val="StyleBoldAccent2"/>
          <w:color w:val="0090C8"/>
        </w:rPr>
      </w:pPr>
      <w:bookmarkStart w:id="562" w:name="_Toc333231750"/>
      <w:bookmarkStart w:id="563" w:name="_Toc333237049"/>
      <w:bookmarkStart w:id="564" w:name="_Toc333298528"/>
      <w:r w:rsidRPr="00B61BDF">
        <w:rPr>
          <w:rStyle w:val="StyleBoldAccent2"/>
          <w:b w:val="0"/>
          <w:bCs/>
          <w:color w:val="0090C8"/>
        </w:rPr>
        <w:t>Diagnosis</w:t>
      </w:r>
      <w:bookmarkEnd w:id="562"/>
      <w:bookmarkEnd w:id="563"/>
      <w:bookmarkEnd w:id="564"/>
    </w:p>
    <w:p w:rsidR="008919F8" w:rsidRDefault="008919F8" w:rsidP="008919F8">
      <w:pPr>
        <w:widowControl w:val="0"/>
        <w:autoSpaceDE w:val="0"/>
        <w:autoSpaceDN w:val="0"/>
        <w:adjustRightInd w:val="0"/>
        <w:outlineLvl w:val="0"/>
      </w:pPr>
      <w:bookmarkStart w:id="565" w:name="_Toc333231751"/>
      <w:bookmarkStart w:id="566" w:name="_Toc333237050"/>
      <w:bookmarkStart w:id="567" w:name="_Toc333298529"/>
      <w:r>
        <w:t>Verify the peer table of R2:</w:t>
      </w:r>
      <w:bookmarkEnd w:id="565"/>
      <w:bookmarkEnd w:id="566"/>
      <w:bookmarkEnd w:id="567"/>
    </w:p>
    <w:p w:rsidR="008931D3" w:rsidRDefault="00C72537" w:rsidP="008931D3">
      <w:pPr>
        <w:pStyle w:val="TerminalDisplay"/>
        <w:rPr>
          <w:rStyle w:val="StyleLatinCourierNewDarkRed"/>
        </w:rPr>
      </w:pPr>
      <w:r w:rsidRPr="00C72537">
        <w:rPr>
          <w:rStyle w:val="StyleLatinCourierNewDarkRed"/>
        </w:rPr>
        <w:t xml:space="preserve">[R2]disp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568" w:name="_Toc333231752"/>
      <w:bookmarkStart w:id="569" w:name="_Toc333237051"/>
      <w:bookmarkStart w:id="570" w:name="_Toc333298530"/>
      <w:r w:rsidRPr="00C72537">
        <w:rPr>
          <w:rStyle w:val="StyleLatinCourierNewDarkRed"/>
        </w:rPr>
        <w:t>OSPF Process 1 with Router ID 192.168.1.2</w:t>
      </w:r>
      <w:bookmarkEnd w:id="568"/>
      <w:bookmarkEnd w:id="569"/>
      <w:bookmarkEnd w:id="570"/>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lastRenderedPageBreak/>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8931D3" w:rsidRDefault="00C72537" w:rsidP="008931D3">
      <w:pPr>
        <w:pStyle w:val="TerminalDisplay"/>
      </w:pPr>
      <w:r w:rsidRPr="00C72537">
        <w:rPr>
          <w:rStyle w:val="StyleLatinCourierNewDarkRed"/>
        </w:rPr>
        <w:t xml:space="preserve"> </w:t>
      </w:r>
      <w:r w:rsidRPr="00C72537">
        <w:rPr>
          <w:rStyle w:val="StyleLatinCourierNewDarkRed"/>
          <w:highlight w:val="lightGray"/>
        </w:rPr>
        <w:t xml:space="preserve">1.1.1.1         192.168.1.1   </w:t>
      </w:r>
      <w:r w:rsidRPr="00C72537">
        <w:rPr>
          <w:rStyle w:val="StyleLatinCourierNewDarkRed"/>
          <w:highlight w:val="yellow"/>
        </w:rPr>
        <w:t xml:space="preserve">  0    </w:t>
      </w:r>
      <w:r w:rsidRPr="00C72537">
        <w:rPr>
          <w:rStyle w:val="StyleLatinCourierNewDarkRed"/>
          <w:highlight w:val="lightGray"/>
        </w:rPr>
        <w:t xml:space="preserve">40         GE0/0        2-Way/ -  </w:t>
      </w:r>
      <w:r w:rsidRPr="00C72537">
        <w:rPr>
          <w:rStyle w:val="StyleLatinCourierNewDarkRed"/>
        </w:rPr>
        <w:t xml:space="preserve">  </w:t>
      </w:r>
    </w:p>
    <w:p w:rsidR="008919F8" w:rsidRPr="00474F06" w:rsidRDefault="008919F8" w:rsidP="008919F8">
      <w:pPr>
        <w:widowControl w:val="0"/>
        <w:autoSpaceDE w:val="0"/>
        <w:autoSpaceDN w:val="0"/>
        <w:adjustRightInd w:val="0"/>
        <w:outlineLvl w:val="0"/>
      </w:pPr>
      <w:bookmarkStart w:id="571" w:name="_Toc333231753"/>
      <w:bookmarkStart w:id="572" w:name="_Toc333237052"/>
      <w:bookmarkStart w:id="573" w:name="_Toc333298531"/>
      <w:r>
        <w:t>The neighbor table of R2 shows the neighbor relation stuck in 2-way. As shown in the fields highlighted in yellow, the router priority is set to be 0.</w:t>
      </w:r>
      <w:bookmarkEnd w:id="571"/>
      <w:bookmarkEnd w:id="572"/>
      <w:bookmarkEnd w:id="573"/>
    </w:p>
    <w:p w:rsidR="008919F8" w:rsidRPr="00474F06" w:rsidRDefault="008919F8" w:rsidP="008919F8">
      <w:pPr>
        <w:widowControl w:val="0"/>
        <w:autoSpaceDE w:val="0"/>
        <w:autoSpaceDN w:val="0"/>
        <w:adjustRightInd w:val="0"/>
        <w:rPr>
          <w:bCs/>
          <w:lang w:val="zh-CN"/>
        </w:rPr>
      </w:pPr>
      <w:r w:rsidRPr="00474F06">
        <w:rPr>
          <w:bCs/>
          <w:lang w:val="zh-CN"/>
        </w:rPr>
        <w:t>C</w:t>
      </w:r>
      <w:r>
        <w:rPr>
          <w:bCs/>
          <w:lang w:val="zh-CN"/>
        </w:rPr>
        <w:t>heck the interface and OSPF</w:t>
      </w:r>
      <w:r w:rsidRPr="00474F06">
        <w:rPr>
          <w:bCs/>
          <w:lang w:val="zh-CN"/>
        </w:rPr>
        <w:t xml:space="preserve"> configurations at R1 and R2</w:t>
      </w:r>
      <w:r>
        <w:rPr>
          <w:bCs/>
        </w:rPr>
        <w:t xml:space="preserve"> to verify the router priority</w:t>
      </w:r>
      <w:r w:rsidRPr="00474F06">
        <w:rPr>
          <w:bCs/>
          <w:lang w:val="zh-CN"/>
        </w:rPr>
        <w:t>:</w:t>
      </w:r>
    </w:p>
    <w:p w:rsidR="008919F8" w:rsidRPr="006557E0" w:rsidRDefault="00C72537" w:rsidP="008919F8">
      <w:pPr>
        <w:widowControl w:val="0"/>
        <w:autoSpaceDE w:val="0"/>
        <w:autoSpaceDN w:val="0"/>
        <w:adjustRightInd w:val="0"/>
        <w:outlineLvl w:val="0"/>
        <w:rPr>
          <w:rStyle w:val="BoldText"/>
        </w:rPr>
      </w:pPr>
      <w:bookmarkStart w:id="574" w:name="_Toc333231754"/>
      <w:bookmarkStart w:id="575" w:name="_Toc333237053"/>
      <w:bookmarkStart w:id="576" w:name="_Toc333298532"/>
      <w:r w:rsidRPr="00C72537">
        <w:rPr>
          <w:rStyle w:val="BoldText"/>
        </w:rPr>
        <w:t>For R2:</w:t>
      </w:r>
      <w:bookmarkEnd w:id="574"/>
      <w:bookmarkEnd w:id="575"/>
      <w:bookmarkEnd w:id="576"/>
    </w:p>
    <w:p w:rsidR="008931D3" w:rsidRDefault="00C72537" w:rsidP="008931D3">
      <w:pPr>
        <w:pStyle w:val="TerminalDisplay"/>
        <w:rPr>
          <w:rStyle w:val="StyleLatinCourierNewDarkRed"/>
        </w:rPr>
      </w:pPr>
      <w:r w:rsidRPr="00C72537">
        <w:rPr>
          <w:rStyle w:val="StyleLatinCourierNewDarkRed"/>
        </w:rPr>
        <w:t>&lt;R2&gt;display current-configuration</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interface GigabitEthernet0/0                                                    </w:t>
      </w:r>
    </w:p>
    <w:p w:rsidR="008931D3" w:rsidRDefault="00C72537" w:rsidP="008931D3">
      <w:pPr>
        <w:pStyle w:val="TerminalDisplay"/>
        <w:rPr>
          <w:rStyle w:val="StyleLatinCourierNewDarkRed"/>
        </w:rPr>
      </w:pPr>
      <w:r w:rsidRPr="00C72537">
        <w:rPr>
          <w:rStyle w:val="StyleLatinCourierNewDarkRed"/>
        </w:rPr>
        <w:t xml:space="preserve"> port link-mode route                                                           </w:t>
      </w:r>
    </w:p>
    <w:p w:rsidR="008931D3" w:rsidRDefault="00C72537" w:rsidP="008931D3">
      <w:pPr>
        <w:pStyle w:val="TerminalDisplay"/>
        <w:rPr>
          <w:rStyle w:val="StyleLatinCourierNewDarkRed"/>
        </w:rPr>
      </w:pPr>
      <w:r w:rsidRPr="00C72537">
        <w:rPr>
          <w:rStyle w:val="StyleLatinCourierNewDarkRed"/>
        </w:rPr>
        <w:t xml:space="preserve"> ip address 192.168.1.2 255.255.255.0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ospf dr-priority 0</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19F8" w:rsidRPr="00AD3EE1" w:rsidRDefault="00C72537" w:rsidP="00AD3EE1">
      <w:pPr>
        <w:widowControl w:val="0"/>
        <w:autoSpaceDE w:val="0"/>
        <w:autoSpaceDN w:val="0"/>
        <w:adjustRightInd w:val="0"/>
      </w:pPr>
      <w:r w:rsidRPr="00C72537">
        <w:rPr>
          <w:rStyle w:val="StyleLatinCourierNewDarkRed"/>
        </w:rPr>
        <w:t xml:space="preserve">  network 192.168.1.0 0.0.0.255</w:t>
      </w:r>
    </w:p>
    <w:p w:rsidR="008919F8" w:rsidRPr="006557E0" w:rsidRDefault="00C72537" w:rsidP="008919F8">
      <w:pPr>
        <w:widowControl w:val="0"/>
        <w:autoSpaceDE w:val="0"/>
        <w:autoSpaceDN w:val="0"/>
        <w:adjustRightInd w:val="0"/>
        <w:outlineLvl w:val="0"/>
        <w:rPr>
          <w:rStyle w:val="BoldText"/>
        </w:rPr>
      </w:pPr>
      <w:bookmarkStart w:id="577" w:name="_Toc333231755"/>
      <w:bookmarkStart w:id="578" w:name="_Toc333237054"/>
      <w:bookmarkStart w:id="579" w:name="_Toc333298533"/>
      <w:r w:rsidRPr="00C72537">
        <w:rPr>
          <w:rStyle w:val="BoldText"/>
        </w:rPr>
        <w:t>Router R1:</w:t>
      </w:r>
      <w:bookmarkEnd w:id="577"/>
      <w:bookmarkEnd w:id="578"/>
      <w:bookmarkEnd w:id="579"/>
    </w:p>
    <w:p w:rsidR="008931D3" w:rsidRDefault="00C72537" w:rsidP="008931D3">
      <w:pPr>
        <w:pStyle w:val="TerminalDisplay"/>
        <w:rPr>
          <w:rStyle w:val="StyleLatinCourierNewDarkRed"/>
        </w:rPr>
      </w:pPr>
      <w:r w:rsidRPr="00C72537">
        <w:rPr>
          <w:rStyle w:val="StyleLatinCourierNewDarkRed"/>
        </w:rPr>
        <w:t>&lt;R1&gt;display current-configuration</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interface GigabitEthernet0/0/0                                                  </w:t>
      </w:r>
    </w:p>
    <w:p w:rsidR="008931D3" w:rsidRDefault="00C72537" w:rsidP="008931D3">
      <w:pPr>
        <w:pStyle w:val="TerminalDisplay"/>
        <w:rPr>
          <w:rStyle w:val="StyleLatinCourierNewDarkRed"/>
        </w:rPr>
      </w:pPr>
      <w:r w:rsidRPr="00C72537">
        <w:rPr>
          <w:rStyle w:val="StyleLatinCourierNewDarkRed"/>
        </w:rPr>
        <w:t xml:space="preserve"> ip address 192.168.1.1 255.255.255.0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ospf dr-priority 0</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192.168.1.0 0.0.0.255                                                 </w:t>
      </w:r>
    </w:p>
    <w:p w:rsidR="008931D3" w:rsidRDefault="00C72537" w:rsidP="008931D3">
      <w:pPr>
        <w:pStyle w:val="TerminalDisplay"/>
        <w:rPr>
          <w:b/>
          <w:bCs/>
        </w:rPr>
      </w:pPr>
      <w:r w:rsidRPr="00C72537">
        <w:rPr>
          <w:rStyle w:val="StyleLatinCourierNewDarkRed"/>
        </w:rPr>
        <w:t xml:space="preserve">  network 200.1.1.0 0.0.0.255 </w:t>
      </w:r>
    </w:p>
    <w:p w:rsidR="00C25762" w:rsidRDefault="008919F8">
      <w:pPr>
        <w:widowControl w:val="0"/>
        <w:autoSpaceDE w:val="0"/>
        <w:autoSpaceDN w:val="0"/>
        <w:adjustRightInd w:val="0"/>
        <w:outlineLvl w:val="0"/>
        <w:rPr>
          <w:rStyle w:val="StyleBoldAccent2"/>
        </w:rPr>
      </w:pPr>
      <w:bookmarkStart w:id="580" w:name="_Toc333231756"/>
      <w:bookmarkStart w:id="581" w:name="_Toc333237055"/>
      <w:bookmarkStart w:id="582" w:name="_Toc333298534"/>
      <w:r>
        <w:rPr>
          <w:bCs/>
        </w:rPr>
        <w:t>T</w:t>
      </w:r>
      <w:r w:rsidRPr="00474F06">
        <w:rPr>
          <w:bCs/>
        </w:rPr>
        <w:t>he dr-priority value is configured as 0 on both the interfaces.</w:t>
      </w:r>
      <w:bookmarkEnd w:id="580"/>
      <w:bookmarkEnd w:id="581"/>
      <w:bookmarkEnd w:id="582"/>
      <w:r w:rsidRPr="00474F06">
        <w:rPr>
          <w:bCs/>
        </w:rPr>
        <w:t xml:space="preserve"> </w:t>
      </w:r>
    </w:p>
    <w:p w:rsidR="00C25762" w:rsidRDefault="00EC108B">
      <w:pPr>
        <w:pStyle w:val="Heading4"/>
        <w:rPr>
          <w:rStyle w:val="StyleBoldAccent2"/>
          <w:bCs/>
          <w:color w:val="0090C8"/>
        </w:rPr>
      </w:pPr>
      <w:r w:rsidRPr="00B61BDF">
        <w:rPr>
          <w:rStyle w:val="StyleBoldAccent2"/>
          <w:b w:val="0"/>
          <w:bCs/>
          <w:color w:val="0090C8"/>
        </w:rPr>
        <w:t>Resolution</w:t>
      </w:r>
    </w:p>
    <w:p w:rsidR="00794C48" w:rsidRDefault="008919F8">
      <w:pPr>
        <w:widowControl w:val="0"/>
        <w:autoSpaceDE w:val="0"/>
        <w:autoSpaceDN w:val="0"/>
        <w:adjustRightInd w:val="0"/>
        <w:rPr>
          <w:bCs/>
        </w:rPr>
      </w:pPr>
      <w:r w:rsidRPr="003B0411">
        <w:rPr>
          <w:bCs/>
          <w:lang w:val="zh-CN"/>
        </w:rPr>
        <w:t xml:space="preserve">There are </w:t>
      </w:r>
      <w:r w:rsidRPr="003B0411">
        <w:rPr>
          <w:bCs/>
        </w:rPr>
        <w:t>two</w:t>
      </w:r>
      <w:r w:rsidRPr="003B0411">
        <w:rPr>
          <w:bCs/>
          <w:lang w:val="zh-CN"/>
        </w:rPr>
        <w:t xml:space="preserve"> solutions for </w:t>
      </w:r>
      <w:r w:rsidRPr="003B0411">
        <w:rPr>
          <w:bCs/>
        </w:rPr>
        <w:t>this</w:t>
      </w:r>
      <w:r w:rsidRPr="003B0411">
        <w:rPr>
          <w:bCs/>
          <w:lang w:val="zh-CN"/>
        </w:rPr>
        <w:t xml:space="preserve"> problem. You can </w:t>
      </w:r>
      <w:r w:rsidRPr="003B0411">
        <w:rPr>
          <w:bCs/>
        </w:rPr>
        <w:t xml:space="preserve">either </w:t>
      </w:r>
      <w:r w:rsidRPr="003B0411">
        <w:rPr>
          <w:bCs/>
          <w:lang w:val="zh-CN"/>
        </w:rPr>
        <w:t>change the dr-priority under OSPF to anything other than 0 or change the network-type to p2p on both ends.</w:t>
      </w:r>
      <w:r>
        <w:rPr>
          <w:bCs/>
        </w:rPr>
        <w:t xml:space="preserve"> In a p2p network, DR/BDR election does not take place and the neighbors form a FULL adjacency even though the interface dr-priority is configured as 0.</w:t>
      </w:r>
    </w:p>
    <w:p w:rsidR="007C245A" w:rsidRDefault="007C245A">
      <w:pPr>
        <w:widowControl w:val="0"/>
        <w:autoSpaceDE w:val="0"/>
        <w:autoSpaceDN w:val="0"/>
        <w:adjustRightInd w:val="0"/>
        <w:rPr>
          <w:b/>
          <w:bCs/>
        </w:rPr>
      </w:pPr>
    </w:p>
    <w:p w:rsidR="008931D3" w:rsidRPr="008931D3" w:rsidRDefault="007C245A" w:rsidP="008931D3">
      <w:pPr>
        <w:pStyle w:val="Heading4"/>
        <w:rPr>
          <w:rStyle w:val="StyleBoldAccent2"/>
          <w:b w:val="0"/>
          <w:color w:val="0090C8"/>
        </w:rPr>
      </w:pPr>
      <w:bookmarkStart w:id="583" w:name="_Toc333231758"/>
      <w:bookmarkStart w:id="584" w:name="_Toc333237057"/>
      <w:bookmarkStart w:id="585" w:name="_Toc333298536"/>
      <w:r>
        <w:rPr>
          <w:rStyle w:val="StyleBoldAccent2"/>
          <w:b w:val="0"/>
          <w:bCs/>
          <w:color w:val="0090C8"/>
        </w:rPr>
        <w:lastRenderedPageBreak/>
        <w:t xml:space="preserve">               </w:t>
      </w:r>
      <w:r w:rsidR="008931D3" w:rsidRPr="008931D3">
        <w:rPr>
          <w:rStyle w:val="StyleBoldAccent2"/>
          <w:b w:val="0"/>
          <w:color w:val="0090C8"/>
        </w:rPr>
        <w:t>Solution1:</w:t>
      </w:r>
      <w:bookmarkEnd w:id="583"/>
      <w:bookmarkEnd w:id="584"/>
      <w:bookmarkEnd w:id="585"/>
    </w:p>
    <w:p w:rsidR="008919F8" w:rsidRPr="003B0411" w:rsidRDefault="008919F8" w:rsidP="008919F8">
      <w:pPr>
        <w:widowControl w:val="0"/>
        <w:autoSpaceDE w:val="0"/>
        <w:autoSpaceDN w:val="0"/>
        <w:adjustRightInd w:val="0"/>
        <w:rPr>
          <w:bCs/>
        </w:rPr>
      </w:pPr>
      <w:r w:rsidRPr="003B0411">
        <w:rPr>
          <w:bCs/>
        </w:rPr>
        <w:t xml:space="preserve">Change the dr-priority value for the interface. </w:t>
      </w:r>
      <w:r>
        <w:rPr>
          <w:bCs/>
        </w:rPr>
        <w:t>The</w:t>
      </w:r>
      <w:r w:rsidRPr="003B0411">
        <w:rPr>
          <w:bCs/>
        </w:rPr>
        <w:t xml:space="preserve"> </w:t>
      </w:r>
      <w:r>
        <w:rPr>
          <w:bCs/>
        </w:rPr>
        <w:t xml:space="preserve">following </w:t>
      </w:r>
      <w:r w:rsidRPr="003B0411">
        <w:rPr>
          <w:bCs/>
        </w:rPr>
        <w:t xml:space="preserve">example </w:t>
      </w:r>
      <w:r>
        <w:rPr>
          <w:bCs/>
        </w:rPr>
        <w:t>changes</w:t>
      </w:r>
      <w:r w:rsidRPr="003B0411">
        <w:rPr>
          <w:bCs/>
        </w:rPr>
        <w:t xml:space="preserve"> the dr-priority value of R1 to 1</w:t>
      </w:r>
      <w:r>
        <w:rPr>
          <w:bCs/>
        </w:rPr>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[R1]int gi 0/0/0                                                          </w:t>
      </w:r>
    </w:p>
    <w:p w:rsidR="008919F8" w:rsidRDefault="00C72537" w:rsidP="00EA7B32">
      <w:pPr>
        <w:widowControl w:val="0"/>
        <w:autoSpaceDE w:val="0"/>
        <w:autoSpaceDN w:val="0"/>
        <w:adjustRightInd w:val="0"/>
      </w:pPr>
      <w:r w:rsidRPr="00C72537">
        <w:rPr>
          <w:rStyle w:val="StyleLatinCourierNewDarkRed"/>
        </w:rPr>
        <w:t xml:space="preserve">[R1-GigabitEthernet0/0/0]ospf dr-priority 1  </w:t>
      </w:r>
      <w:r w:rsidRPr="00C72537">
        <w:t xml:space="preserve"> </w:t>
      </w:r>
    </w:p>
    <w:p w:rsidR="008931D3" w:rsidRPr="008931D3" w:rsidRDefault="007C245A" w:rsidP="008931D3">
      <w:pPr>
        <w:pStyle w:val="Heading4"/>
        <w:rPr>
          <w:rStyle w:val="StyleBoldAccent2"/>
          <w:b w:val="0"/>
          <w:bCs/>
          <w:color w:val="0090C8"/>
        </w:rPr>
      </w:pPr>
      <w:r>
        <w:rPr>
          <w:rStyle w:val="StyleBoldAccent2"/>
          <w:b w:val="0"/>
          <w:bCs/>
          <w:color w:val="0090C8"/>
        </w:rPr>
        <w:t xml:space="preserve">              </w:t>
      </w:r>
      <w:r w:rsidR="008931D3" w:rsidRPr="008931D3">
        <w:rPr>
          <w:rStyle w:val="StyleBoldAccent2"/>
          <w:b w:val="0"/>
          <w:color w:val="0090C8"/>
        </w:rPr>
        <w:t>Result</w:t>
      </w:r>
    </w:p>
    <w:p w:rsidR="008919F8" w:rsidRPr="003B0411" w:rsidRDefault="008919F8" w:rsidP="008919F8">
      <w:pPr>
        <w:widowControl w:val="0"/>
        <w:autoSpaceDE w:val="0"/>
        <w:autoSpaceDN w:val="0"/>
        <w:adjustRightInd w:val="0"/>
        <w:outlineLvl w:val="0"/>
      </w:pPr>
      <w:bookmarkStart w:id="586" w:name="_Toc333231760"/>
      <w:bookmarkStart w:id="587" w:name="_Toc333237059"/>
      <w:bookmarkStart w:id="588" w:name="_Toc333298538"/>
      <w:r w:rsidRPr="003B0411">
        <w:t>R1 has formed FULL Neighbor relation with R2</w:t>
      </w:r>
      <w:r>
        <w:t>:</w:t>
      </w:r>
      <w:bookmarkEnd w:id="586"/>
      <w:bookmarkEnd w:id="587"/>
      <w:bookmarkEnd w:id="588"/>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&lt;R1&gt;disp ospf peer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bookmarkStart w:id="589" w:name="_Toc333231761"/>
      <w:bookmarkStart w:id="590" w:name="_Toc333237060"/>
      <w:bookmarkStart w:id="591" w:name="_Toc333298539"/>
      <w:r w:rsidRPr="00C72537">
        <w:rPr>
          <w:rStyle w:val="StyleLatinCourierNewDarkRed"/>
        </w:rPr>
        <w:t>OSPF Process 1 with Router ID 1.1.1.1</w:t>
      </w:r>
      <w:bookmarkEnd w:id="589"/>
      <w:bookmarkEnd w:id="590"/>
      <w:bookmarkEnd w:id="591"/>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Neighbor Brief Information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0.0.0.0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Router ID       Address         Pri  Dead-Time  Interface       State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highlight w:val="lightGray"/>
        </w:rPr>
        <w:t xml:space="preserve"> 192.168.1.2     192.168.1.2     0    36         GE0/0/0  Full/DROther </w:t>
      </w:r>
      <w:r w:rsidRPr="00C72537">
        <w:rPr>
          <w:rStyle w:val="StyleLatinCourierNewDarkRed"/>
        </w:rPr>
        <w:t xml:space="preserve">   </w:t>
      </w:r>
    </w:p>
    <w:p w:rsidR="008931D3" w:rsidRDefault="008931D3" w:rsidP="008931D3">
      <w:pPr>
        <w:pStyle w:val="TerminalDisplay"/>
        <w:rPr>
          <w:lang w:val="zh-CN"/>
        </w:rPr>
      </w:pP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&lt;R2&gt;disp ospf peer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bookmarkStart w:id="592" w:name="_Toc333231762"/>
      <w:bookmarkStart w:id="593" w:name="_Toc333237061"/>
      <w:bookmarkStart w:id="594" w:name="_Toc333298540"/>
      <w:r w:rsidRPr="00C72537">
        <w:rPr>
          <w:rStyle w:val="StyleLatinCourierNewDarkRed"/>
        </w:rPr>
        <w:t>OSPF Process 1 with Router ID 192.168.1.2</w:t>
      </w:r>
      <w:bookmarkEnd w:id="592"/>
      <w:bookmarkEnd w:id="593"/>
      <w:bookmarkEnd w:id="594"/>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Neighbor Brief Information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0.0.0.0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Router ID       Address         Pri  Dead-Time  Interface       State          </w:t>
      </w:r>
    </w:p>
    <w:p w:rsidR="008919F8" w:rsidRPr="00EA7B32" w:rsidRDefault="00C72537" w:rsidP="00EA7B32">
      <w:pPr>
        <w:widowControl w:val="0"/>
        <w:autoSpaceDE w:val="0"/>
        <w:autoSpaceDN w:val="0"/>
        <w:adjustRightInd w:val="0"/>
      </w:pPr>
      <w:r w:rsidRPr="00C72537">
        <w:rPr>
          <w:rStyle w:val="StyleLatinCourierNewDarkRed"/>
          <w:highlight w:val="lightGray"/>
        </w:rPr>
        <w:t xml:space="preserve"> 1.1.1.1         192.168.1.1     1    40         GE0/0         Full/DR</w:t>
      </w:r>
      <w:r w:rsidRPr="00C72537">
        <w:rPr>
          <w:rStyle w:val="StyleLatinCourierNewDarkRed"/>
        </w:rPr>
        <w:t xml:space="preserve">  </w:t>
      </w:r>
    </w:p>
    <w:p w:rsidR="00794C48" w:rsidRDefault="008919F8">
      <w:pPr>
        <w:widowControl w:val="0"/>
        <w:autoSpaceDE w:val="0"/>
        <w:autoSpaceDN w:val="0"/>
        <w:adjustRightInd w:val="0"/>
      </w:pPr>
      <w:r>
        <w:t>In the example, R1 is elected as DR whereas R2 has attained the state of DROTHER. It is because R2’s interface is still configured with a dr-priority value of 0. Consequently, R2 cannot become either a DR or a BDR.</w:t>
      </w:r>
    </w:p>
    <w:p w:rsidR="008931D3" w:rsidRPr="008931D3" w:rsidRDefault="007C245A" w:rsidP="008931D3">
      <w:pPr>
        <w:pStyle w:val="Heading4"/>
        <w:rPr>
          <w:rStyle w:val="StyleBoldAccent2"/>
          <w:b w:val="0"/>
          <w:bCs/>
          <w:color w:val="0090C8"/>
        </w:rPr>
      </w:pPr>
      <w:bookmarkStart w:id="595" w:name="_Toc333231763"/>
      <w:bookmarkStart w:id="596" w:name="_Toc333237062"/>
      <w:bookmarkStart w:id="597" w:name="_Toc333298541"/>
      <w:r>
        <w:rPr>
          <w:rStyle w:val="StyleBoldAccent2"/>
          <w:b w:val="0"/>
          <w:bCs/>
          <w:color w:val="0090C8"/>
        </w:rPr>
        <w:t xml:space="preserve">               </w:t>
      </w:r>
      <w:r w:rsidR="008931D3" w:rsidRPr="008931D3">
        <w:rPr>
          <w:rStyle w:val="StyleBoldAccent2"/>
          <w:b w:val="0"/>
          <w:color w:val="0090C8"/>
        </w:rPr>
        <w:t>Solution 2:</w:t>
      </w:r>
      <w:bookmarkEnd w:id="595"/>
      <w:bookmarkEnd w:id="596"/>
      <w:bookmarkEnd w:id="597"/>
    </w:p>
    <w:p w:rsidR="008919F8" w:rsidRPr="009B1B81" w:rsidRDefault="008919F8" w:rsidP="008919F8">
      <w:pPr>
        <w:widowControl w:val="0"/>
        <w:autoSpaceDE w:val="0"/>
        <w:autoSpaceDN w:val="0"/>
        <w:adjustRightInd w:val="0"/>
      </w:pPr>
      <w:r w:rsidRPr="001D661A">
        <w:rPr>
          <w:lang w:val="zh-CN"/>
        </w:rPr>
        <w:t>Change the network-type to p2p</w:t>
      </w:r>
      <w:r>
        <w:t>.</w:t>
      </w:r>
    </w:p>
    <w:p w:rsidR="00C25762" w:rsidRDefault="00C72537">
      <w:pPr>
        <w:pStyle w:val="ItemIndent1"/>
        <w:ind w:left="900"/>
        <w:rPr>
          <w:rStyle w:val="BoldText"/>
        </w:rPr>
      </w:pPr>
      <w:bookmarkStart w:id="598" w:name="_Toc333231764"/>
      <w:bookmarkStart w:id="599" w:name="_Toc333237063"/>
      <w:bookmarkStart w:id="600" w:name="_Toc333298542"/>
      <w:r w:rsidRPr="00C72537">
        <w:rPr>
          <w:rStyle w:val="BoldText"/>
        </w:rPr>
        <w:t>For R1</w:t>
      </w:r>
      <w:bookmarkEnd w:id="598"/>
      <w:bookmarkEnd w:id="599"/>
      <w:bookmarkEnd w:id="600"/>
      <w:r w:rsidR="00EA7B32">
        <w:rPr>
          <w:rStyle w:val="BoldText"/>
        </w:rPr>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[R1] interface GigabitEthernet0/0/0                                                  </w:t>
      </w:r>
    </w:p>
    <w:p w:rsidR="008931D3" w:rsidRDefault="00C72537" w:rsidP="008931D3">
      <w:pPr>
        <w:pStyle w:val="TerminalDisplay"/>
        <w:rPr>
          <w:b/>
          <w:bCs/>
        </w:rPr>
      </w:pPr>
      <w:r w:rsidRPr="00C72537">
        <w:rPr>
          <w:rStyle w:val="StyleLatinCourierNewDarkRed"/>
        </w:rPr>
        <w:t xml:space="preserve">[R1-GigabitEthernet0/0/0] ospf network-type p2p                                      </w:t>
      </w:r>
    </w:p>
    <w:p w:rsidR="008919F8" w:rsidRPr="00EA7B32" w:rsidRDefault="00C72537" w:rsidP="008919F8">
      <w:pPr>
        <w:widowControl w:val="0"/>
        <w:autoSpaceDE w:val="0"/>
        <w:autoSpaceDN w:val="0"/>
        <w:adjustRightInd w:val="0"/>
        <w:outlineLvl w:val="0"/>
        <w:rPr>
          <w:rStyle w:val="BoldText"/>
        </w:rPr>
      </w:pPr>
      <w:bookmarkStart w:id="601" w:name="_Toc333231765"/>
      <w:bookmarkStart w:id="602" w:name="_Toc333237064"/>
      <w:bookmarkStart w:id="603" w:name="_Toc333298543"/>
      <w:r w:rsidRPr="00C72537">
        <w:rPr>
          <w:rStyle w:val="BoldText"/>
        </w:rPr>
        <w:t>For R2:</w:t>
      </w:r>
      <w:bookmarkEnd w:id="601"/>
      <w:bookmarkEnd w:id="602"/>
      <w:bookmarkEnd w:id="603"/>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[R2] interface GigabitEthernet0/0                                                  </w:t>
      </w:r>
    </w:p>
    <w:p w:rsidR="008931D3" w:rsidRDefault="00C72537" w:rsidP="008931D3">
      <w:pPr>
        <w:pStyle w:val="TerminalDisplay"/>
      </w:pPr>
      <w:r w:rsidRPr="00C72537">
        <w:rPr>
          <w:rStyle w:val="StyleLatinCourierNewDarkRed"/>
        </w:rPr>
        <w:t xml:space="preserve">[R2-GigabitEthernet0/0] ospf network-type p2p                                                          </w:t>
      </w:r>
    </w:p>
    <w:p w:rsidR="00C25762" w:rsidRDefault="008919F8">
      <w:pPr>
        <w:widowControl w:val="0"/>
        <w:autoSpaceDE w:val="0"/>
        <w:autoSpaceDN w:val="0"/>
        <w:adjustRightInd w:val="0"/>
        <w:outlineLvl w:val="0"/>
      </w:pPr>
      <w:bookmarkStart w:id="604" w:name="_Toc333231766"/>
      <w:bookmarkStart w:id="605" w:name="_Toc333237065"/>
      <w:bookmarkStart w:id="606" w:name="_Toc333298544"/>
      <w:r>
        <w:t>In this example, dr-priority value is still 0 but the network type is changed to p2p.</w:t>
      </w:r>
      <w:bookmarkEnd w:id="604"/>
      <w:bookmarkEnd w:id="605"/>
      <w:bookmarkEnd w:id="606"/>
      <w:r>
        <w:t xml:space="preserve"> </w:t>
      </w:r>
    </w:p>
    <w:p w:rsidR="00C25762" w:rsidRDefault="007C245A">
      <w:pPr>
        <w:pStyle w:val="Heading4"/>
        <w:rPr>
          <w:rStyle w:val="BoldText"/>
          <w:color w:val="0090C8"/>
        </w:rPr>
      </w:pPr>
      <w:r>
        <w:rPr>
          <w:rStyle w:val="BoldText"/>
          <w:color w:val="0090C8"/>
        </w:rPr>
        <w:t xml:space="preserve">               </w:t>
      </w:r>
      <w:r w:rsidR="00C72537" w:rsidRPr="00C72537">
        <w:rPr>
          <w:rStyle w:val="BoldText"/>
          <w:color w:val="0090C8"/>
        </w:rPr>
        <w:t>Result</w:t>
      </w:r>
    </w:p>
    <w:p w:rsidR="008919F8" w:rsidRPr="00F546B5" w:rsidRDefault="008919F8" w:rsidP="008919F8">
      <w:pPr>
        <w:widowControl w:val="0"/>
        <w:autoSpaceDE w:val="0"/>
        <w:autoSpaceDN w:val="0"/>
        <w:adjustRightInd w:val="0"/>
        <w:outlineLvl w:val="0"/>
      </w:pPr>
      <w:bookmarkStart w:id="607" w:name="_Toc333231768"/>
      <w:bookmarkStart w:id="608" w:name="_Toc333237067"/>
      <w:bookmarkStart w:id="609" w:name="_Toc333298546"/>
      <w:r w:rsidRPr="00F546B5">
        <w:t>R2 has formed successful</w:t>
      </w:r>
      <w:r w:rsidR="00B61BDF">
        <w:t>ly</w:t>
      </w:r>
      <w:r w:rsidRPr="00F546B5">
        <w:t xml:space="preserve"> </w:t>
      </w:r>
      <w:r>
        <w:t xml:space="preserve">a </w:t>
      </w:r>
      <w:r w:rsidRPr="00F546B5">
        <w:t>neighbor relation with R1</w:t>
      </w:r>
      <w:r>
        <w:t>.</w:t>
      </w:r>
      <w:bookmarkEnd w:id="607"/>
      <w:bookmarkEnd w:id="608"/>
      <w:bookmarkEnd w:id="609"/>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[R2]disp ospf peer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bookmarkStart w:id="610" w:name="_Toc333231769"/>
      <w:bookmarkStart w:id="611" w:name="_Toc333237068"/>
      <w:bookmarkStart w:id="612" w:name="_Toc333298547"/>
      <w:r w:rsidRPr="00C72537">
        <w:rPr>
          <w:rStyle w:val="StyleLatinCourierNewDarkRed"/>
        </w:rPr>
        <w:t>OSPF Process 1 with Router ID 192.168.1.2</w:t>
      </w:r>
      <w:bookmarkEnd w:id="610"/>
      <w:bookmarkEnd w:id="611"/>
      <w:bookmarkEnd w:id="612"/>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Neighbor Brief Information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0.0.0.0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Router ID       Address         Pri  Dead-Time  Interface      State          </w:t>
      </w:r>
    </w:p>
    <w:p w:rsidR="008931D3" w:rsidRDefault="00C72537" w:rsidP="008931D3">
      <w:pPr>
        <w:pStyle w:val="TerminalDisplay"/>
      </w:pPr>
      <w:r w:rsidRPr="00C72537">
        <w:rPr>
          <w:rStyle w:val="StyleLatinCourierNewDarkRed"/>
        </w:rPr>
        <w:t xml:space="preserve"> 1.1.1.1         192.168.1.1     0    40         GE0/0         Full/ - </w:t>
      </w:r>
    </w:p>
    <w:p w:rsidR="00C25762" w:rsidRDefault="008919F8">
      <w:pPr>
        <w:pStyle w:val="Heading2"/>
        <w:rPr>
          <w:color w:val="auto"/>
          <w:sz w:val="20"/>
          <w:szCs w:val="20"/>
        </w:rPr>
      </w:pPr>
      <w:bookmarkStart w:id="613" w:name="_Toc342565231"/>
      <w:r w:rsidRPr="00F6604D">
        <w:lastRenderedPageBreak/>
        <w:t xml:space="preserve">OSPF </w:t>
      </w:r>
      <w:r w:rsidR="00A423D5" w:rsidRPr="00F6604D">
        <w:t>N</w:t>
      </w:r>
      <w:r w:rsidR="00A423D5">
        <w:t>eighbor</w:t>
      </w:r>
      <w:r w:rsidR="00A423D5" w:rsidRPr="00F6604D">
        <w:t xml:space="preserve"> </w:t>
      </w:r>
      <w:r w:rsidR="000C7533">
        <w:t>relation stuck in</w:t>
      </w:r>
      <w:r>
        <w:t xml:space="preserve"> EXSTART/EXCHANGE</w:t>
      </w:r>
      <w:r w:rsidR="000C7533">
        <w:t xml:space="preserve"> state</w:t>
      </w:r>
      <w:bookmarkEnd w:id="613"/>
    </w:p>
    <w:p w:rsidR="008919F8" w:rsidRDefault="008919F8" w:rsidP="008919F8">
      <w:pPr>
        <w:widowControl w:val="0"/>
        <w:autoSpaceDE w:val="0"/>
        <w:autoSpaceDN w:val="0"/>
        <w:adjustRightInd w:val="0"/>
      </w:pPr>
      <w:r>
        <w:t>As previously discussed,</w:t>
      </w:r>
      <w:r>
        <w:rPr>
          <w:i/>
        </w:rPr>
        <w:t xml:space="preserve"> </w:t>
      </w:r>
      <w:r>
        <w:t xml:space="preserve">the election of master and slave and the initial sequence number for </w:t>
      </w:r>
      <w:r w:rsidR="00B72653">
        <w:t>DD</w:t>
      </w:r>
      <w:r>
        <w:t xml:space="preserve"> packet takes place in the EXSTART state. The router with the highest </w:t>
      </w:r>
      <w:r w:rsidR="00AA36D0">
        <w:t>Router ID</w:t>
      </w:r>
      <w:r>
        <w:t xml:space="preserve"> is elected as the master. The slave accepts the sequence number for </w:t>
      </w:r>
      <w:r w:rsidR="00B72653">
        <w:t>DD</w:t>
      </w:r>
      <w:r>
        <w:t xml:space="preserve"> packets sent by the master. After the master/slave election is completed, both routers enter EXCHANGE state. The exchange of LSDBs occurs in this state. Master sends a </w:t>
      </w:r>
      <w:r w:rsidR="00B72653">
        <w:t>DD</w:t>
      </w:r>
      <w:r>
        <w:t xml:space="preserve"> packet with a specific sequence number to slave. Slave acknowledges the receipt of </w:t>
      </w:r>
      <w:r w:rsidR="00B72653">
        <w:t>DD</w:t>
      </w:r>
      <w:r>
        <w:t xml:space="preserve"> packet by sending its LSDB with the same sequence number. After all the </w:t>
      </w:r>
      <w:r w:rsidR="00B72653">
        <w:t>DD</w:t>
      </w:r>
      <w:r>
        <w:t xml:space="preserve"> packets are exchanged between the routers, they enter into </w:t>
      </w:r>
      <w:r w:rsidR="003451D5">
        <w:t xml:space="preserve">the </w:t>
      </w:r>
      <w:r>
        <w:t>Loading state.</w:t>
      </w:r>
    </w:p>
    <w:p w:rsidR="008919F8" w:rsidRDefault="008919F8" w:rsidP="008919F8">
      <w:pPr>
        <w:widowControl w:val="0"/>
        <w:autoSpaceDE w:val="0"/>
        <w:autoSpaceDN w:val="0"/>
        <w:adjustRightInd w:val="0"/>
      </w:pPr>
      <w:r>
        <w:t>The problem occurs, when the neighbor status get stuck in ExStart/Exchange. This can happen due to the following reasons:</w:t>
      </w:r>
    </w:p>
    <w:p w:rsidR="00C25762" w:rsidRDefault="008919F8">
      <w:pPr>
        <w:pStyle w:val="ItemList"/>
      </w:pPr>
      <w:r>
        <w:t>ACL blocking unicast traffic</w:t>
      </w:r>
    </w:p>
    <w:p w:rsidR="00C25762" w:rsidRDefault="008919F8">
      <w:pPr>
        <w:pStyle w:val="ItemList"/>
      </w:pPr>
      <w:r>
        <w:t>MTU size mismatch at both ends</w:t>
      </w:r>
    </w:p>
    <w:p w:rsidR="00C25762" w:rsidRDefault="008919F8">
      <w:pPr>
        <w:pStyle w:val="Heading3"/>
      </w:pPr>
      <w:bookmarkStart w:id="614" w:name="_Toc342565232"/>
      <w:r w:rsidRPr="00894FA6">
        <w:t>Problem 1: ACL blocking unicast traffic</w:t>
      </w:r>
      <w:bookmarkEnd w:id="614"/>
    </w:p>
    <w:p w:rsidR="00EB1526" w:rsidRDefault="00EB1526" w:rsidP="00EB1526">
      <w:pPr>
        <w:keepLines/>
        <w:widowControl w:val="0"/>
        <w:autoSpaceDE w:val="0"/>
        <w:autoSpaceDN w:val="0"/>
        <w:adjustRightInd w:val="0"/>
      </w:pPr>
      <w:r>
        <w:t xml:space="preserve">In this example, an ACL has been configured on </w:t>
      </w:r>
      <w:r w:rsidR="00006E40">
        <w:t>Router R3</w:t>
      </w:r>
      <w:r w:rsidR="00944856">
        <w:t>,</w:t>
      </w:r>
      <w:r>
        <w:t xml:space="preserve"> which is blocking the unicast traffic between the two routers, as shown in</w:t>
      </w:r>
      <w:r w:rsidR="00AD3EE1">
        <w:t xml:space="preserve"> </w:t>
      </w:r>
      <w:fldSimple w:instr=" REF _Ref333843241 \r \h  \* MERGEFORMAT ">
        <w:r w:rsidR="00A03C65" w:rsidRPr="00A03C65">
          <w:rPr>
            <w:rStyle w:val="Reference-R0G144B200"/>
          </w:rPr>
          <w:t>Figure 20</w:t>
        </w:r>
      </w:fldSimple>
      <w:r>
        <w:t>.</w:t>
      </w:r>
    </w:p>
    <w:p w:rsidR="00C25762" w:rsidRDefault="00EB1526">
      <w:pPr>
        <w:pStyle w:val="FigureDescription"/>
        <w:ind w:left="879" w:firstLine="0"/>
      </w:pPr>
      <w:bookmarkStart w:id="615" w:name="_Ref333843241"/>
      <w:r>
        <w:t>OSPF neighbor relationship stuck at EXSTART</w:t>
      </w:r>
      <w:bookmarkEnd w:id="615"/>
    </w:p>
    <w:p w:rsidR="008919F8" w:rsidRPr="00075988" w:rsidRDefault="007D783A" w:rsidP="008919F8">
      <w:pPr>
        <w:widowControl w:val="0"/>
        <w:autoSpaceDE w:val="0"/>
        <w:autoSpaceDN w:val="0"/>
        <w:adjustRightInd w:val="0"/>
      </w:pPr>
      <w:r>
        <w:rPr>
          <w:noProof/>
          <w:lang w:eastAsia="en-US"/>
        </w:rPr>
        <w:drawing>
          <wp:inline distT="0" distB="0" distL="0" distR="0">
            <wp:extent cx="5718594" cy="1721922"/>
            <wp:effectExtent l="19050" t="0" r="0" b="0"/>
            <wp:docPr id="248" name="Picture 247" descr="Figure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0.png"/>
                    <pic:cNvPicPr/>
                  </pic:nvPicPr>
                  <pic:blipFill>
                    <a:blip r:embed="rId33" cstate="print"/>
                    <a:stretch>
                      <a:fillRect/>
                    </a:stretch>
                  </pic:blipFill>
                  <pic:spPr>
                    <a:xfrm>
                      <a:off x="0" y="0"/>
                      <a:ext cx="5733487" cy="1726407"/>
                    </a:xfrm>
                    <a:prstGeom prst="rect">
                      <a:avLst/>
                    </a:prstGeom>
                  </pic:spPr>
                </pic:pic>
              </a:graphicData>
            </a:graphic>
          </wp:inline>
        </w:drawing>
      </w:r>
    </w:p>
    <w:p w:rsidR="00EB3894" w:rsidRDefault="00EB3894" w:rsidP="00265046">
      <w:pPr>
        <w:widowControl w:val="0"/>
        <w:autoSpaceDE w:val="0"/>
        <w:autoSpaceDN w:val="0"/>
        <w:adjustRightInd w:val="0"/>
      </w:pPr>
    </w:p>
    <w:p w:rsidR="008919F8" w:rsidRDefault="008919F8" w:rsidP="00265046">
      <w:pPr>
        <w:widowControl w:val="0"/>
        <w:autoSpaceDE w:val="0"/>
        <w:autoSpaceDN w:val="0"/>
        <w:adjustRightInd w:val="0"/>
      </w:pPr>
      <w:r>
        <w:t>Hello packets are sent on multicast ip address 224.0.0.5. OSPF routers listen to this multicast ip and establish a bi-directional communication with the neighbor router. After the establishment of 2-way state between the routers, unicast packets are sent between them to synchronize their database. When unicast traffic is blocked, then the router gets stuck at EXSTART/EXCHANGE state until corrected.</w:t>
      </w:r>
    </w:p>
    <w:p w:rsidR="00C25762" w:rsidRDefault="00D2677B">
      <w:pPr>
        <w:pStyle w:val="Heading4"/>
        <w:rPr>
          <w:rStyle w:val="StyleBoldAccent2"/>
          <w:b w:val="0"/>
          <w:color w:val="0090C8"/>
        </w:rPr>
      </w:pPr>
      <w:r w:rsidRPr="00265046">
        <w:rPr>
          <w:rStyle w:val="StyleBoldAccent2"/>
          <w:b w:val="0"/>
          <w:bCs/>
          <w:color w:val="0090C8"/>
        </w:rPr>
        <w:t>Problem</w:t>
      </w:r>
    </w:p>
    <w:p w:rsidR="008919F8" w:rsidRPr="00265046" w:rsidRDefault="00C72537" w:rsidP="008919F8">
      <w:pPr>
        <w:widowControl w:val="0"/>
        <w:autoSpaceDE w:val="0"/>
        <w:autoSpaceDN w:val="0"/>
        <w:adjustRightInd w:val="0"/>
        <w:rPr>
          <w:rStyle w:val="BoldText"/>
        </w:rPr>
      </w:pPr>
      <w:r w:rsidRPr="00C72537">
        <w:rPr>
          <w:rStyle w:val="BoldText"/>
        </w:rPr>
        <w:t>The Neighbor relationship between R3 and R1 is stuck in EXSTART state</w:t>
      </w:r>
    </w:p>
    <w:p w:rsidR="008919F8" w:rsidRPr="00894FA6" w:rsidRDefault="008919F8" w:rsidP="008919F8">
      <w:pPr>
        <w:widowControl w:val="0"/>
        <w:autoSpaceDE w:val="0"/>
        <w:autoSpaceDN w:val="0"/>
        <w:adjustRightInd w:val="0"/>
      </w:pPr>
      <w:r>
        <w:t>Below listed is the ospf peer table of R3.</w:t>
      </w:r>
    </w:p>
    <w:p w:rsidR="008931D3" w:rsidRDefault="00C72537" w:rsidP="008931D3">
      <w:pPr>
        <w:pStyle w:val="TerminalDisplay"/>
        <w:rPr>
          <w:rStyle w:val="StyleLatinCourierNewDarkRed"/>
        </w:rPr>
      </w:pPr>
      <w:r w:rsidRPr="00C72537">
        <w:rPr>
          <w:rStyle w:val="StyleLatinCourierNewDarkRed"/>
        </w:rPr>
        <w:t xml:space="preserve">[R3-acl-adv-3000]disp ospf peer                                                         </w:t>
      </w:r>
    </w:p>
    <w:p w:rsidR="008931D3" w:rsidRDefault="00C72537" w:rsidP="008931D3">
      <w:pPr>
        <w:pStyle w:val="TerminalDisplay"/>
        <w:rPr>
          <w:rStyle w:val="StyleLatinCourierNewDarkRed"/>
        </w:rPr>
      </w:pPr>
      <w:r w:rsidRPr="00C72537">
        <w:rPr>
          <w:rStyle w:val="StyleLatinCourierNewDarkRed"/>
        </w:rPr>
        <w:t xml:space="preserve">                   </w:t>
      </w:r>
      <w:bookmarkStart w:id="616" w:name="_Toc333231772"/>
      <w:bookmarkStart w:id="617" w:name="_Toc333237071"/>
      <w:bookmarkStart w:id="618" w:name="_Toc333298550"/>
      <w:r w:rsidRPr="00C72537">
        <w:rPr>
          <w:rStyle w:val="StyleLatinCourierNewDarkRed"/>
        </w:rPr>
        <w:t>OSPF Process 1 with Router ID 3.3.3.3</w:t>
      </w:r>
      <w:bookmarkEnd w:id="616"/>
      <w:bookmarkEnd w:id="617"/>
      <w:bookmarkEnd w:id="618"/>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Neighbor Brief Information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Router ID    Address      Pri  Dead-Time  Interface       State          </w:t>
      </w:r>
    </w:p>
    <w:p w:rsidR="008931D3" w:rsidRDefault="00C72537" w:rsidP="008931D3">
      <w:pPr>
        <w:pStyle w:val="TerminalDisplay"/>
      </w:pPr>
      <w:r w:rsidRPr="00C72537">
        <w:rPr>
          <w:rStyle w:val="StyleLatinCourierNewDarkRed"/>
          <w:highlight w:val="lightGray"/>
        </w:rPr>
        <w:t xml:space="preserve"> 1.1.1.1      192.168.2.1     1    39        GE0/0        ExStart/BDR </w:t>
      </w:r>
    </w:p>
    <w:p w:rsidR="00C25762" w:rsidRDefault="00843D3E">
      <w:pPr>
        <w:pStyle w:val="Heading4"/>
        <w:rPr>
          <w:rStyle w:val="StyleBoldAccent2"/>
          <w:color w:val="0090C8"/>
        </w:rPr>
      </w:pPr>
      <w:r w:rsidRPr="00982E69">
        <w:rPr>
          <w:rStyle w:val="StyleBoldAccent2"/>
          <w:b w:val="0"/>
          <w:bCs/>
          <w:color w:val="0090C8"/>
        </w:rPr>
        <w:lastRenderedPageBreak/>
        <w:t>Diagnosis</w:t>
      </w:r>
    </w:p>
    <w:p w:rsidR="008919F8" w:rsidRDefault="008919F8" w:rsidP="008919F8">
      <w:pPr>
        <w:widowControl w:val="0"/>
        <w:autoSpaceDE w:val="0"/>
        <w:autoSpaceDN w:val="0"/>
        <w:adjustRightInd w:val="0"/>
        <w:outlineLvl w:val="0"/>
        <w:rPr>
          <w:bCs/>
        </w:rPr>
      </w:pPr>
      <w:bookmarkStart w:id="619" w:name="_Toc333231773"/>
      <w:bookmarkStart w:id="620" w:name="_Toc333237072"/>
      <w:bookmarkStart w:id="621" w:name="_Toc333298551"/>
      <w:r>
        <w:rPr>
          <w:bCs/>
        </w:rPr>
        <w:t>When the neighbor status is stuck in EXSTART/EXCHANGE state</w:t>
      </w:r>
      <w:r w:rsidR="00E84A8E">
        <w:rPr>
          <w:bCs/>
        </w:rPr>
        <w:t xml:space="preserve">, </w:t>
      </w:r>
      <w:r>
        <w:rPr>
          <w:bCs/>
        </w:rPr>
        <w:t>verify the interface configuration on both ends to check the existence of an ACL or mismatch in the MTU size.</w:t>
      </w:r>
      <w:bookmarkEnd w:id="619"/>
      <w:bookmarkEnd w:id="620"/>
      <w:bookmarkEnd w:id="621"/>
    </w:p>
    <w:p w:rsidR="00C25762" w:rsidRDefault="008919F8">
      <w:pPr>
        <w:widowControl w:val="0"/>
        <w:autoSpaceDE w:val="0"/>
        <w:autoSpaceDN w:val="0"/>
        <w:adjustRightInd w:val="0"/>
        <w:outlineLvl w:val="0"/>
        <w:rPr>
          <w:b/>
          <w:bCs/>
        </w:rPr>
      </w:pPr>
      <w:bookmarkStart w:id="622" w:name="_Toc333231774"/>
      <w:bookmarkStart w:id="623" w:name="_Toc333237073"/>
      <w:bookmarkStart w:id="624" w:name="_Toc333298552"/>
      <w:r>
        <w:rPr>
          <w:bCs/>
        </w:rPr>
        <w:t>First, verify the interface configuration for Router R3:</w:t>
      </w:r>
      <w:bookmarkEnd w:id="622"/>
      <w:bookmarkEnd w:id="623"/>
      <w:bookmarkEnd w:id="624"/>
    </w:p>
    <w:p w:rsidR="008931D3" w:rsidRDefault="00C72537" w:rsidP="008931D3">
      <w:pPr>
        <w:pStyle w:val="TerminalDisplay"/>
        <w:rPr>
          <w:rStyle w:val="StyleLatinCourierNewDarkRed"/>
        </w:rPr>
      </w:pPr>
      <w:r w:rsidRPr="00C72537">
        <w:rPr>
          <w:rStyle w:val="StyleLatinCourierNewDarkRed"/>
        </w:rPr>
        <w:t>&lt;R3&gt; display current-configuration</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acl number 3000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rule 40 permit ospf destination 224.0.0.5 0</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rule 50 deny ip</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interface GigabitEthernet0/0                                                    </w:t>
      </w:r>
    </w:p>
    <w:p w:rsidR="008931D3" w:rsidRDefault="00C72537" w:rsidP="008931D3">
      <w:pPr>
        <w:pStyle w:val="TerminalDisplay"/>
        <w:rPr>
          <w:rStyle w:val="StyleLatinCourierNewDarkRed"/>
        </w:rPr>
      </w:pPr>
      <w:r w:rsidRPr="00C72537">
        <w:rPr>
          <w:rStyle w:val="StyleLatinCourierNewDarkRed"/>
        </w:rPr>
        <w:t xml:space="preserve"> port link-mode route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 xml:space="preserve">firewall packet-filter 3000 outbound </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ip address 192.168.2.2 255.255.255.0</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pPr>
      <w:r w:rsidRPr="00C72537">
        <w:rPr>
          <w:rStyle w:val="StyleLatinCourierNewDarkRed"/>
        </w:rPr>
        <w:t xml:space="preserve">  network 192.168.2.0 0.0.0.255</w:t>
      </w:r>
      <w:r w:rsidRPr="00C72537">
        <w:t xml:space="preserve"> </w:t>
      </w:r>
    </w:p>
    <w:p w:rsidR="00794C48" w:rsidRDefault="008919F8">
      <w:pPr>
        <w:widowControl w:val="0"/>
        <w:autoSpaceDE w:val="0"/>
        <w:autoSpaceDN w:val="0"/>
        <w:adjustRightInd w:val="0"/>
        <w:rPr>
          <w:bCs/>
        </w:rPr>
      </w:pPr>
      <w:r>
        <w:rPr>
          <w:bCs/>
        </w:rPr>
        <w:t>The output of display current-configuration command shows that an ACL has been configured at the interface of R3 which is blocking the outbound ip traffic.</w:t>
      </w:r>
    </w:p>
    <w:p w:rsidR="003669C3" w:rsidRDefault="003669C3">
      <w:pPr>
        <w:widowControl w:val="0"/>
        <w:autoSpaceDE w:val="0"/>
        <w:autoSpaceDN w:val="0"/>
        <w:adjustRightInd w:val="0"/>
        <w:rPr>
          <w:bCs/>
        </w:rPr>
      </w:pPr>
    </w:p>
    <w:p w:rsidR="008919F8" w:rsidRPr="001A72A7" w:rsidRDefault="008919F8" w:rsidP="008919F8">
      <w:pPr>
        <w:widowControl w:val="0"/>
        <w:autoSpaceDE w:val="0"/>
        <w:autoSpaceDN w:val="0"/>
        <w:adjustRightInd w:val="0"/>
        <w:rPr>
          <w:bCs/>
        </w:rPr>
      </w:pPr>
      <w:r>
        <w:rPr>
          <w:bCs/>
        </w:rPr>
        <w:t>Next, verify the router configuration of R1:</w:t>
      </w:r>
    </w:p>
    <w:p w:rsidR="008931D3" w:rsidRDefault="00C72537" w:rsidP="008931D3">
      <w:pPr>
        <w:pStyle w:val="TerminalDisplay"/>
        <w:rPr>
          <w:rStyle w:val="StyleLatinCourierNewDarkRed"/>
        </w:rPr>
      </w:pPr>
      <w:r w:rsidRPr="00C72537">
        <w:rPr>
          <w:rStyle w:val="StyleLatinCourierNewDarkRed"/>
        </w:rPr>
        <w:t>&lt;R1&gt; display current-configuration</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interface GigabitEthernet0/0/1                                                  </w:t>
      </w:r>
    </w:p>
    <w:p w:rsidR="008931D3" w:rsidRDefault="00C72537" w:rsidP="008931D3">
      <w:pPr>
        <w:pStyle w:val="TerminalDisplay"/>
        <w:rPr>
          <w:rStyle w:val="StyleLatinCourierNewDarkRed"/>
        </w:rPr>
      </w:pPr>
      <w:r w:rsidRPr="00C72537">
        <w:rPr>
          <w:rStyle w:val="StyleLatinCourierNewDarkRed"/>
        </w:rPr>
        <w:t>ip address 192.168.2.1 255.255.255.0</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area 0.0.0.0                                                                   </w:t>
      </w:r>
    </w:p>
    <w:p w:rsidR="008931D3" w:rsidRDefault="00C72537" w:rsidP="008931D3">
      <w:pPr>
        <w:pStyle w:val="TerminalDisplay"/>
        <w:rPr>
          <w:rStyle w:val="StyleLatinCourierNewDarkRed"/>
        </w:rPr>
      </w:pPr>
      <w:r w:rsidRPr="00C72537">
        <w:rPr>
          <w:rStyle w:val="StyleLatinCourierNewDarkRed"/>
        </w:rPr>
        <w:t xml:space="preserve">network 192.168.1.0 0.0.0.255                                                 </w:t>
      </w:r>
    </w:p>
    <w:p w:rsidR="008931D3" w:rsidRDefault="00C72537" w:rsidP="008931D3">
      <w:pPr>
        <w:pStyle w:val="TerminalDisplay"/>
        <w:rPr>
          <w:rStyle w:val="StyleLatinCourierNewDarkRed"/>
        </w:rPr>
      </w:pPr>
      <w:r w:rsidRPr="00C72537">
        <w:rPr>
          <w:rStyle w:val="StyleLatinCourierNewDarkRed"/>
        </w:rPr>
        <w:t xml:space="preserve">area 0.0.0.1                                                                   </w:t>
      </w:r>
    </w:p>
    <w:p w:rsidR="008931D3" w:rsidRDefault="00C72537" w:rsidP="008931D3">
      <w:pPr>
        <w:pStyle w:val="TerminalDisplay"/>
        <w:rPr>
          <w:rStyle w:val="StyleLatinCourierNewDarkRed"/>
        </w:rPr>
      </w:pPr>
      <w:r w:rsidRPr="00C72537">
        <w:rPr>
          <w:rStyle w:val="StyleLatinCourierNewDarkRed"/>
        </w:rPr>
        <w:t xml:space="preserve">network 192.168.2.0 0.0.0.255 </w:t>
      </w:r>
    </w:p>
    <w:p w:rsidR="008919F8" w:rsidRPr="001B0C5C" w:rsidRDefault="008919F8" w:rsidP="008919F8">
      <w:pPr>
        <w:widowControl w:val="0"/>
        <w:autoSpaceDE w:val="0"/>
        <w:autoSpaceDN w:val="0"/>
        <w:adjustRightInd w:val="0"/>
      </w:pPr>
      <w:r>
        <w:t>No ACL is configured on R1 interface.</w:t>
      </w:r>
    </w:p>
    <w:p w:rsidR="00794C48" w:rsidRDefault="008919F8">
      <w:pPr>
        <w:widowControl w:val="0"/>
        <w:autoSpaceDE w:val="0"/>
        <w:autoSpaceDN w:val="0"/>
        <w:adjustRightInd w:val="0"/>
        <w:rPr>
          <w:b/>
          <w:bCs/>
        </w:rPr>
      </w:pPr>
      <w:r w:rsidRPr="001A72A7">
        <w:rPr>
          <w:lang w:val="zh-CN"/>
        </w:rPr>
        <w:t>The ACL configured on R3 allow</w:t>
      </w:r>
      <w:r w:rsidR="007D783A">
        <w:t>s</w:t>
      </w:r>
      <w:r w:rsidRPr="001A72A7">
        <w:rPr>
          <w:lang w:val="zh-CN"/>
        </w:rPr>
        <w:t xml:space="preserve"> the OSPF hellos to pass through but </w:t>
      </w:r>
      <w:r w:rsidR="007D783A">
        <w:t>does</w:t>
      </w:r>
      <w:r w:rsidR="007D783A" w:rsidRPr="001A72A7">
        <w:rPr>
          <w:lang w:val="zh-CN"/>
        </w:rPr>
        <w:t xml:space="preserve"> </w:t>
      </w:r>
      <w:r w:rsidRPr="001A72A7">
        <w:rPr>
          <w:lang w:val="zh-CN"/>
        </w:rPr>
        <w:t xml:space="preserve">not allow the LSA exchange </w:t>
      </w:r>
      <w:r w:rsidR="003669C3">
        <w:t xml:space="preserve">to </w:t>
      </w:r>
      <w:r w:rsidRPr="001A72A7">
        <w:rPr>
          <w:lang w:val="zh-CN"/>
        </w:rPr>
        <w:t>happen.</w:t>
      </w:r>
      <w:r>
        <w:t xml:space="preserve"> The ACL</w:t>
      </w:r>
      <w:r w:rsidRPr="001A72A7">
        <w:rPr>
          <w:lang w:val="zh-CN"/>
        </w:rPr>
        <w:t xml:space="preserve"> </w:t>
      </w:r>
      <w:r>
        <w:t>would</w:t>
      </w:r>
      <w:r w:rsidRPr="001A72A7">
        <w:rPr>
          <w:lang w:val="zh-CN"/>
        </w:rPr>
        <w:t xml:space="preserve"> block the exchange of LSAs</w:t>
      </w:r>
      <w:r>
        <w:t>,</w:t>
      </w:r>
      <w:r w:rsidRPr="001A72A7">
        <w:rPr>
          <w:lang w:val="zh-CN"/>
        </w:rPr>
        <w:t xml:space="preserve"> thus making the neighbor relation stuck at EXSTART</w:t>
      </w:r>
      <w:r>
        <w:t>.</w:t>
      </w:r>
    </w:p>
    <w:p w:rsidR="00C25762" w:rsidRDefault="00EC108B">
      <w:pPr>
        <w:pStyle w:val="Heading4"/>
        <w:rPr>
          <w:rStyle w:val="StyleBoldAccent2"/>
          <w:bCs/>
          <w:color w:val="0090C8"/>
        </w:rPr>
      </w:pPr>
      <w:r w:rsidRPr="00982E69">
        <w:rPr>
          <w:rStyle w:val="StyleBoldAccent2"/>
          <w:b w:val="0"/>
          <w:bCs/>
          <w:color w:val="0090C8"/>
        </w:rPr>
        <w:lastRenderedPageBreak/>
        <w:t>Resolution</w:t>
      </w:r>
    </w:p>
    <w:p w:rsidR="008919F8" w:rsidRDefault="008919F8" w:rsidP="008919F8">
      <w:pPr>
        <w:widowControl w:val="0"/>
        <w:autoSpaceDE w:val="0"/>
        <w:autoSpaceDN w:val="0"/>
        <w:adjustRightInd w:val="0"/>
        <w:outlineLvl w:val="0"/>
        <w:rPr>
          <w:bCs/>
        </w:rPr>
      </w:pPr>
      <w:bookmarkStart w:id="625" w:name="_Toc333231776"/>
      <w:bookmarkStart w:id="626" w:name="_Toc333237075"/>
      <w:bookmarkStart w:id="627" w:name="_Toc333298554"/>
      <w:r w:rsidRPr="001B0C5C">
        <w:rPr>
          <w:bCs/>
        </w:rPr>
        <w:t>Modify the ACL to allow the unicast IP traffic to flow between R1 and R3</w:t>
      </w:r>
      <w:r>
        <w:rPr>
          <w:bCs/>
        </w:rPr>
        <w:t>.</w:t>
      </w:r>
      <w:bookmarkEnd w:id="625"/>
      <w:bookmarkEnd w:id="626"/>
      <w:bookmarkEnd w:id="627"/>
    </w:p>
    <w:p w:rsidR="008919F8" w:rsidRPr="001B0C5C" w:rsidRDefault="008919F8" w:rsidP="008919F8">
      <w:pPr>
        <w:widowControl w:val="0"/>
        <w:autoSpaceDE w:val="0"/>
        <w:autoSpaceDN w:val="0"/>
        <w:adjustRightInd w:val="0"/>
        <w:outlineLvl w:val="0"/>
        <w:rPr>
          <w:bCs/>
        </w:rPr>
      </w:pPr>
      <w:bookmarkStart w:id="628" w:name="_Toc333231777"/>
      <w:bookmarkStart w:id="629" w:name="_Toc333237076"/>
      <w:bookmarkStart w:id="630" w:name="_Toc333298555"/>
      <w:r>
        <w:rPr>
          <w:bCs/>
        </w:rPr>
        <w:t>Below are the commands configured on R3:</w:t>
      </w:r>
      <w:bookmarkEnd w:id="628"/>
      <w:bookmarkEnd w:id="629"/>
      <w:bookmarkEnd w:id="630"/>
    </w:p>
    <w:p w:rsidR="008919F8" w:rsidRDefault="00C72537" w:rsidP="00982E69">
      <w:pPr>
        <w:widowControl w:val="0"/>
        <w:autoSpaceDE w:val="0"/>
        <w:autoSpaceDN w:val="0"/>
        <w:adjustRightInd w:val="0"/>
      </w:pPr>
      <w:r w:rsidRPr="00C72537">
        <w:rPr>
          <w:rStyle w:val="StyleLatinCourierNewDarkRed"/>
        </w:rPr>
        <w:t>[R3-acl-adv-3000]rule 41 permit ospf destination 192.168.2.0 0.0.0.255</w:t>
      </w:r>
    </w:p>
    <w:p w:rsidR="008919F8" w:rsidRPr="001B0C5C" w:rsidRDefault="008919F8" w:rsidP="008919F8">
      <w:pPr>
        <w:widowControl w:val="0"/>
        <w:autoSpaceDE w:val="0"/>
        <w:autoSpaceDN w:val="0"/>
        <w:adjustRightInd w:val="0"/>
      </w:pPr>
      <w:r>
        <w:t>Verify the ACL after modifications.</w:t>
      </w:r>
    </w:p>
    <w:p w:rsidR="008931D3" w:rsidRDefault="00C72537" w:rsidP="008931D3">
      <w:pPr>
        <w:pStyle w:val="TerminalDisplay"/>
        <w:rPr>
          <w:rStyle w:val="StyleLatinCourierNewDarkRed"/>
        </w:rPr>
      </w:pPr>
      <w:r w:rsidRPr="00C72537">
        <w:rPr>
          <w:rStyle w:val="StyleLatinCourierNewDarkRed"/>
        </w:rPr>
        <w:t xml:space="preserve">[R3]disp acl 3000                                                  </w:t>
      </w:r>
    </w:p>
    <w:p w:rsidR="008931D3" w:rsidRDefault="00C72537" w:rsidP="008931D3">
      <w:pPr>
        <w:pStyle w:val="TerminalDisplay"/>
        <w:rPr>
          <w:rStyle w:val="StyleLatinCourierNewDarkRed"/>
        </w:rPr>
      </w:pPr>
      <w:r w:rsidRPr="00C72537">
        <w:rPr>
          <w:rStyle w:val="StyleLatinCourierNewDarkRed"/>
        </w:rPr>
        <w:t xml:space="preserve">Advanced ACL  3000, named -none-, 3 rules,                                      </w:t>
      </w:r>
    </w:p>
    <w:p w:rsidR="008931D3" w:rsidRDefault="00C72537" w:rsidP="008931D3">
      <w:pPr>
        <w:pStyle w:val="TerminalDisplay"/>
        <w:rPr>
          <w:rStyle w:val="StyleLatinCourierNewDarkRed"/>
        </w:rPr>
      </w:pPr>
      <w:r w:rsidRPr="00C72537">
        <w:rPr>
          <w:rStyle w:val="StyleLatinCourierNewDarkRed"/>
        </w:rPr>
        <w:t xml:space="preserve">ACL's step is 5                                                                 </w:t>
      </w:r>
    </w:p>
    <w:p w:rsidR="008931D3" w:rsidRDefault="00C72537" w:rsidP="008931D3">
      <w:pPr>
        <w:pStyle w:val="TerminalDisplay"/>
        <w:rPr>
          <w:rStyle w:val="StyleLatinCourierNewDarkRed"/>
        </w:rPr>
      </w:pPr>
      <w:r w:rsidRPr="00C72537">
        <w:rPr>
          <w:rStyle w:val="StyleLatinCourierNewDarkRed"/>
        </w:rPr>
        <w:t xml:space="preserve"> rule 40 permit ospf destination 224.0.0.5 0 (15 time(s) matched)               </w:t>
      </w:r>
    </w:p>
    <w:p w:rsidR="008931D3" w:rsidRDefault="00C72537" w:rsidP="008931D3">
      <w:pPr>
        <w:pStyle w:val="TerminalDisplay"/>
        <w:rPr>
          <w:rStyle w:val="StyleLatinCourierNewDarkRed"/>
        </w:rPr>
      </w:pPr>
      <w:r w:rsidRPr="00C72537">
        <w:rPr>
          <w:rStyle w:val="StyleLatinCourierNewDarkRed"/>
        </w:rPr>
        <w:t xml:space="preserve"> rule 41 permit ospf destination 192.168.2.0 0.0.0.255 (3 time(s) matched)      </w:t>
      </w:r>
    </w:p>
    <w:p w:rsidR="008931D3" w:rsidRDefault="00C72537" w:rsidP="008931D3">
      <w:pPr>
        <w:pStyle w:val="TerminalDisplay"/>
        <w:rPr>
          <w:rStyle w:val="StyleBoldAccent2"/>
        </w:rPr>
      </w:pPr>
      <w:r w:rsidRPr="00C72537">
        <w:rPr>
          <w:rStyle w:val="StyleLatinCourierNewDarkRed"/>
        </w:rPr>
        <w:t xml:space="preserve"> rule 50 deny ip (510 time(s) matched)   </w:t>
      </w:r>
    </w:p>
    <w:p w:rsidR="00C25762" w:rsidRDefault="00EC108B">
      <w:pPr>
        <w:pStyle w:val="Heading4"/>
        <w:rPr>
          <w:rStyle w:val="StyleBoldAccent2"/>
          <w:color w:val="0090C8"/>
        </w:rPr>
      </w:pPr>
      <w:r w:rsidRPr="00982E69">
        <w:rPr>
          <w:rStyle w:val="StyleBoldAccent2"/>
          <w:b w:val="0"/>
          <w:bCs/>
          <w:color w:val="0090C8"/>
        </w:rPr>
        <w:t>Result</w:t>
      </w:r>
    </w:p>
    <w:p w:rsidR="008919F8" w:rsidRPr="001B0C5C" w:rsidRDefault="008919F8" w:rsidP="008919F8">
      <w:pPr>
        <w:widowControl w:val="0"/>
        <w:autoSpaceDE w:val="0"/>
        <w:autoSpaceDN w:val="0"/>
        <w:adjustRightInd w:val="0"/>
      </w:pPr>
      <w:r>
        <w:t>V</w:t>
      </w:r>
      <w:r w:rsidRPr="001B0C5C">
        <w:t>erify the ospf peer status between R1 and R3</w:t>
      </w:r>
      <w:r w:rsidR="006F23B1">
        <w:t>.</w:t>
      </w:r>
    </w:p>
    <w:p w:rsidR="008931D3" w:rsidRDefault="000F25AC" w:rsidP="008931D3">
      <w:pPr>
        <w:pStyle w:val="TerminalDisplay"/>
        <w:rPr>
          <w:rStyle w:val="StyleLatinCourierNewDarkRed"/>
        </w:rPr>
      </w:pPr>
      <w:r w:rsidRPr="000F25AC">
        <w:rPr>
          <w:rStyle w:val="StyleLatinCourierNewDarkRed"/>
        </w:rPr>
        <w:t xml:space="preserve">[R3]disp ospf peer                                                                    </w:t>
      </w:r>
    </w:p>
    <w:p w:rsidR="008931D3" w:rsidRDefault="000F25AC" w:rsidP="008931D3">
      <w:pPr>
        <w:pStyle w:val="TerminalDisplay"/>
        <w:rPr>
          <w:rStyle w:val="StyleLatinCourierNewDarkRed"/>
        </w:rPr>
      </w:pPr>
      <w:r w:rsidRPr="000F25AC">
        <w:rPr>
          <w:rStyle w:val="StyleLatinCourierNewDarkRed"/>
        </w:rPr>
        <w:t xml:space="preserve">                   OSPF Process 1 with Router ID 3.3.3.3                        </w:t>
      </w:r>
    </w:p>
    <w:p w:rsidR="008931D3" w:rsidRDefault="000F25AC" w:rsidP="008931D3">
      <w:pPr>
        <w:pStyle w:val="TerminalDisplay"/>
        <w:rPr>
          <w:rStyle w:val="StyleLatinCourierNewDarkRed"/>
        </w:rPr>
      </w:pPr>
      <w:r w:rsidRPr="000F25AC">
        <w:rPr>
          <w:rStyle w:val="StyleLatinCourierNewDarkRed"/>
        </w:rPr>
        <w:t xml:space="preserve">                       Neighbor Brief Information                                 </w:t>
      </w:r>
    </w:p>
    <w:p w:rsidR="008931D3" w:rsidRDefault="000F25AC" w:rsidP="008931D3">
      <w:pPr>
        <w:pStyle w:val="TerminalDisplay"/>
        <w:rPr>
          <w:rStyle w:val="StyleLatinCourierNewDarkRed"/>
        </w:rPr>
      </w:pPr>
      <w:r w:rsidRPr="000F25AC">
        <w:rPr>
          <w:rStyle w:val="StyleLatinCourierNewDarkRed"/>
        </w:rPr>
        <w:t xml:space="preserve"> Area: 0.0.0.1                                                                  </w:t>
      </w:r>
    </w:p>
    <w:p w:rsidR="008931D3" w:rsidRDefault="000F25AC" w:rsidP="008931D3">
      <w:pPr>
        <w:pStyle w:val="TerminalDisplay"/>
        <w:rPr>
          <w:rStyle w:val="StyleLatinCourierNewDarkRed"/>
        </w:rPr>
      </w:pPr>
      <w:r w:rsidRPr="000F25AC">
        <w:rPr>
          <w:rStyle w:val="StyleLatinCourierNewDarkRed"/>
        </w:rPr>
        <w:t xml:space="preserve"> Router ID       Address      Pri  Dead-Time  Interface       State          </w:t>
      </w:r>
    </w:p>
    <w:p w:rsidR="000F25AC" w:rsidRPr="000F25AC" w:rsidRDefault="000F25AC" w:rsidP="000F25AC">
      <w:pPr>
        <w:widowControl w:val="0"/>
        <w:autoSpaceDE w:val="0"/>
        <w:autoSpaceDN w:val="0"/>
        <w:adjustRightInd w:val="0"/>
      </w:pPr>
      <w:r w:rsidRPr="000F25AC">
        <w:rPr>
          <w:rStyle w:val="StyleLatinCourierNewDarkRed"/>
        </w:rPr>
        <w:t xml:space="preserve"> 1.1.1.1       192.168.2.1     1     38        GE0/0       Full/BDR  </w:t>
      </w:r>
    </w:p>
    <w:p w:rsidR="000F25AC" w:rsidRDefault="008919F8" w:rsidP="000F25AC">
      <w:pPr>
        <w:pStyle w:val="Heading3"/>
      </w:pPr>
      <w:bookmarkStart w:id="631" w:name="_Toc342565233"/>
      <w:r w:rsidRPr="001B0C5C">
        <w:t>Problem 2: MTU Mismatch between the two routers</w:t>
      </w:r>
      <w:bookmarkEnd w:id="631"/>
    </w:p>
    <w:p w:rsidR="000F25AC" w:rsidRDefault="002D6FCF" w:rsidP="000F25AC">
      <w:pPr>
        <w:widowControl w:val="0"/>
        <w:autoSpaceDE w:val="0"/>
        <w:autoSpaceDN w:val="0"/>
        <w:adjustRightInd w:val="0"/>
      </w:pPr>
      <w:r>
        <w:t>If there is any mismatch in the MTU size, the topology database is not exchanged and the routers get stuck in the EXSTART/EXCHANGE state, as shown in</w:t>
      </w:r>
      <w:r w:rsidR="00895DAF">
        <w:t xml:space="preserve"> </w:t>
      </w:r>
      <w:fldSimple w:instr=" REF _Ref333843284 \r \h  \* MERGEFORMAT ">
        <w:r w:rsidR="001B502D">
          <w:rPr>
            <w:rStyle w:val="Reference-R0G144B200"/>
          </w:rPr>
          <w:t>Figure 21</w:t>
        </w:r>
      </w:fldSimple>
      <w:r>
        <w:t>.</w:t>
      </w:r>
    </w:p>
    <w:p w:rsidR="000F25AC" w:rsidRDefault="00EB1526" w:rsidP="000F25AC">
      <w:pPr>
        <w:pStyle w:val="FigureDescription"/>
      </w:pPr>
      <w:bookmarkStart w:id="632" w:name="_Ref333843284"/>
      <w:r>
        <w:t>MTU Mis-match</w:t>
      </w:r>
      <w:bookmarkEnd w:id="632"/>
    </w:p>
    <w:p w:rsidR="008919F8" w:rsidRPr="001A72A7" w:rsidRDefault="007D783A" w:rsidP="008919F8">
      <w:pPr>
        <w:widowControl w:val="0"/>
        <w:autoSpaceDE w:val="0"/>
        <w:autoSpaceDN w:val="0"/>
        <w:adjustRightInd w:val="0"/>
        <w:rPr>
          <w:b/>
          <w:bCs/>
          <w:lang w:val="zh-CN"/>
        </w:rPr>
      </w:pPr>
      <w:r>
        <w:rPr>
          <w:noProof/>
          <w:lang w:eastAsia="en-US"/>
        </w:rPr>
        <w:drawing>
          <wp:inline distT="0" distB="0" distL="0" distR="0">
            <wp:extent cx="3771900" cy="1476375"/>
            <wp:effectExtent l="19050" t="0" r="0" b="0"/>
            <wp:docPr id="249" name="Picture 248" descr="Figure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21.png"/>
                    <pic:cNvPicPr/>
                  </pic:nvPicPr>
                  <pic:blipFill>
                    <a:blip r:embed="rId34" cstate="print"/>
                    <a:stretch>
                      <a:fillRect/>
                    </a:stretch>
                  </pic:blipFill>
                  <pic:spPr>
                    <a:xfrm>
                      <a:off x="0" y="0"/>
                      <a:ext cx="3771900" cy="1476375"/>
                    </a:xfrm>
                    <a:prstGeom prst="rect">
                      <a:avLst/>
                    </a:prstGeom>
                  </pic:spPr>
                </pic:pic>
              </a:graphicData>
            </a:graphic>
          </wp:inline>
        </w:drawing>
      </w:r>
    </w:p>
    <w:p w:rsidR="008919F8" w:rsidRPr="00C628BB" w:rsidRDefault="008919F8" w:rsidP="008919F8"/>
    <w:p w:rsidR="008919F8" w:rsidRDefault="008919F8" w:rsidP="008919F8">
      <w:pPr>
        <w:widowControl w:val="0"/>
        <w:autoSpaceDE w:val="0"/>
        <w:autoSpaceDN w:val="0"/>
        <w:adjustRightInd w:val="0"/>
      </w:pPr>
      <w:r>
        <w:t xml:space="preserve">MTU (Maximum transmission unit) decides the maximum bytes that can pass through an interface. If an IP packet exceeds this MTU size, then the packet is either fragmented or discarded. </w:t>
      </w:r>
    </w:p>
    <w:p w:rsidR="00794C48" w:rsidRDefault="008919F8">
      <w:pPr>
        <w:widowControl w:val="0"/>
        <w:autoSpaceDE w:val="0"/>
        <w:autoSpaceDN w:val="0"/>
        <w:adjustRightInd w:val="0"/>
      </w:pPr>
      <w:r>
        <w:t xml:space="preserve">In HP routers, while exchanging LSDB, MTU is not taken into consideration by default. But if the </w:t>
      </w:r>
      <w:r w:rsidRPr="00E646F2">
        <w:rPr>
          <w:b/>
        </w:rPr>
        <w:t>mtu-enable</w:t>
      </w:r>
      <w:r>
        <w:rPr>
          <w:b/>
        </w:rPr>
        <w:t xml:space="preserve"> </w:t>
      </w:r>
      <w:r>
        <w:t xml:space="preserve">parameter is set in the router’s interface, MTU size is checked while exchanging LSAs. </w:t>
      </w:r>
    </w:p>
    <w:p w:rsidR="000F25AC" w:rsidRDefault="00D2677B" w:rsidP="000F25AC">
      <w:pPr>
        <w:pStyle w:val="Heading4"/>
        <w:rPr>
          <w:rStyle w:val="StyleBoldAccent2"/>
          <w:b w:val="0"/>
          <w:color w:val="0090C8"/>
        </w:rPr>
      </w:pPr>
      <w:bookmarkStart w:id="633" w:name="_Toc333231779"/>
      <w:bookmarkStart w:id="634" w:name="_Toc333237078"/>
      <w:bookmarkStart w:id="635" w:name="_Toc333298557"/>
      <w:r w:rsidRPr="004C0C34">
        <w:rPr>
          <w:rStyle w:val="StyleBoldAccent2"/>
          <w:b w:val="0"/>
          <w:bCs/>
          <w:color w:val="0090C8"/>
        </w:rPr>
        <w:t>Problem</w:t>
      </w:r>
    </w:p>
    <w:p w:rsidR="008919F8" w:rsidRPr="004C0C34" w:rsidRDefault="000F25AC" w:rsidP="008919F8">
      <w:pPr>
        <w:widowControl w:val="0"/>
        <w:autoSpaceDE w:val="0"/>
        <w:autoSpaceDN w:val="0"/>
        <w:adjustRightInd w:val="0"/>
        <w:outlineLvl w:val="0"/>
        <w:rPr>
          <w:rStyle w:val="BoldText"/>
        </w:rPr>
      </w:pPr>
      <w:r w:rsidRPr="000F25AC">
        <w:rPr>
          <w:rStyle w:val="BoldText"/>
        </w:rPr>
        <w:t>The neighbor relation status between R1 and R2 is stuck in Exchange state</w:t>
      </w:r>
      <w:bookmarkEnd w:id="633"/>
      <w:bookmarkEnd w:id="634"/>
      <w:bookmarkEnd w:id="635"/>
    </w:p>
    <w:p w:rsidR="008919F8" w:rsidRDefault="004C0C34" w:rsidP="008919F8">
      <w:pPr>
        <w:widowControl w:val="0"/>
        <w:autoSpaceDE w:val="0"/>
        <w:autoSpaceDN w:val="0"/>
        <w:adjustRightInd w:val="0"/>
        <w:outlineLvl w:val="0"/>
      </w:pPr>
      <w:bookmarkStart w:id="636" w:name="_Toc333231780"/>
      <w:bookmarkStart w:id="637" w:name="_Toc333237079"/>
      <w:bookmarkStart w:id="638" w:name="_Toc333298558"/>
      <w:r>
        <w:t>The</w:t>
      </w:r>
      <w:r w:rsidR="008919F8">
        <w:t xml:space="preserve"> neighbor table of R1</w:t>
      </w:r>
      <w:r>
        <w:t xml:space="preserve"> is as follows</w:t>
      </w:r>
      <w:r w:rsidR="008919F8">
        <w:t>:</w:t>
      </w:r>
      <w:bookmarkEnd w:id="636"/>
      <w:bookmarkEnd w:id="637"/>
      <w:bookmarkEnd w:id="638"/>
    </w:p>
    <w:p w:rsidR="008931D3" w:rsidRDefault="000F25AC" w:rsidP="008931D3">
      <w:pPr>
        <w:pStyle w:val="TerminalDisplay"/>
        <w:rPr>
          <w:rStyle w:val="StyleLatinCourierNewDarkRed"/>
        </w:rPr>
      </w:pPr>
      <w:bookmarkStart w:id="639" w:name="_Toc333231781"/>
      <w:bookmarkStart w:id="640" w:name="_Toc333237080"/>
      <w:bookmarkStart w:id="641" w:name="_Toc333298559"/>
      <w:r w:rsidRPr="000F25AC">
        <w:rPr>
          <w:rStyle w:val="StyleLatinCourierNewDarkRed"/>
        </w:rPr>
        <w:t>&lt;R1&gt;disp ospf peer</w:t>
      </w:r>
      <w:bookmarkEnd w:id="639"/>
      <w:bookmarkEnd w:id="640"/>
      <w:bookmarkEnd w:id="641"/>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lastRenderedPageBreak/>
        <w:t xml:space="preserve">                   OSPF Process 1 with Router ID 1.1.1.1                        </w:t>
      </w:r>
    </w:p>
    <w:p w:rsidR="008931D3" w:rsidRDefault="000F25AC" w:rsidP="008931D3">
      <w:pPr>
        <w:pStyle w:val="TerminalDisplay"/>
        <w:rPr>
          <w:rStyle w:val="StyleLatinCourierNewDarkRed"/>
        </w:rPr>
      </w:pPr>
      <w:r w:rsidRPr="000F25AC">
        <w:rPr>
          <w:rStyle w:val="StyleLatinCourierNewDarkRed"/>
        </w:rPr>
        <w:t xml:space="preserve">                        </w:t>
      </w:r>
      <w:bookmarkStart w:id="642" w:name="_Toc333231782"/>
      <w:bookmarkStart w:id="643" w:name="_Toc333237081"/>
      <w:bookmarkStart w:id="644" w:name="_Toc333298560"/>
      <w:r w:rsidRPr="000F25AC">
        <w:rPr>
          <w:rStyle w:val="StyleLatinCourierNewDarkRed"/>
        </w:rPr>
        <w:t>Neighbor Brief Information</w:t>
      </w:r>
      <w:bookmarkEnd w:id="642"/>
      <w:bookmarkEnd w:id="643"/>
      <w:bookmarkEnd w:id="644"/>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rPr>
          <w:rStyle w:val="StyleLatinCourierNewDarkRed"/>
        </w:rPr>
      </w:pPr>
      <w:r w:rsidRPr="000F25AC">
        <w:rPr>
          <w:rStyle w:val="StyleLatinCourierNewDarkRed"/>
        </w:rPr>
        <w:t xml:space="preserve"> Router ID       Address       Pri  Dead-Time  Interface    State          </w:t>
      </w:r>
    </w:p>
    <w:p w:rsidR="008931D3" w:rsidRDefault="000F25AC" w:rsidP="008931D3">
      <w:pPr>
        <w:pStyle w:val="TerminalDisplay"/>
      </w:pPr>
      <w:r w:rsidRPr="000F25AC">
        <w:rPr>
          <w:rStyle w:val="StyleLatinCourierNewDarkRed"/>
          <w:highlight w:val="lightGray"/>
        </w:rPr>
        <w:t>2.2.2.2         192.168.1.2     1    36         GE0/0/0    Exchange/DR</w:t>
      </w:r>
      <w:r w:rsidRPr="000F25AC">
        <w:rPr>
          <w:rStyle w:val="StyleLatinCourierNewDarkRed"/>
        </w:rPr>
        <w:t xml:space="preserve">     </w:t>
      </w:r>
    </w:p>
    <w:p w:rsidR="000F25AC" w:rsidRPr="000F25AC" w:rsidRDefault="00843D3E" w:rsidP="000F25AC">
      <w:pPr>
        <w:pStyle w:val="Heading4"/>
        <w:rPr>
          <w:rStyle w:val="StyleBoldAccent2"/>
          <w:bCs/>
          <w:color w:val="0090C8"/>
        </w:rPr>
      </w:pPr>
      <w:r w:rsidRPr="00FB3614">
        <w:rPr>
          <w:rStyle w:val="StyleBoldAccent2"/>
          <w:b w:val="0"/>
          <w:bCs/>
          <w:color w:val="0090C8"/>
        </w:rPr>
        <w:t>Diagnosis</w:t>
      </w:r>
    </w:p>
    <w:p w:rsidR="008919F8" w:rsidRPr="00E646F2" w:rsidRDefault="008919F8" w:rsidP="008919F8">
      <w:pPr>
        <w:widowControl w:val="0"/>
        <w:autoSpaceDE w:val="0"/>
        <w:autoSpaceDN w:val="0"/>
        <w:adjustRightInd w:val="0"/>
        <w:rPr>
          <w:bCs/>
          <w:iCs/>
        </w:rPr>
      </w:pPr>
      <w:r>
        <w:rPr>
          <w:bCs/>
          <w:iCs/>
        </w:rPr>
        <w:t>V</w:t>
      </w:r>
      <w:r w:rsidRPr="00E646F2">
        <w:rPr>
          <w:bCs/>
          <w:iCs/>
        </w:rPr>
        <w:t>erify the ospf peer table of R2</w:t>
      </w:r>
      <w:r w:rsidR="006F23B1">
        <w:rPr>
          <w:bCs/>
          <w:iCs/>
        </w:rPr>
        <w:t>.</w:t>
      </w:r>
    </w:p>
    <w:p w:rsidR="008931D3" w:rsidRDefault="000F25AC" w:rsidP="008931D3">
      <w:pPr>
        <w:pStyle w:val="TerminalDisplay"/>
        <w:rPr>
          <w:rStyle w:val="StyleLatinCourierNewDarkRed"/>
        </w:rPr>
      </w:pPr>
      <w:r w:rsidRPr="000F25AC">
        <w:rPr>
          <w:rStyle w:val="StyleLatinCourierNewDarkRed"/>
        </w:rPr>
        <w:t xml:space="preserve">[R2]disp ospf peer                                                            </w:t>
      </w:r>
    </w:p>
    <w:p w:rsidR="008931D3" w:rsidRDefault="000F25AC" w:rsidP="008931D3">
      <w:pPr>
        <w:pStyle w:val="TerminalDisplay"/>
        <w:rPr>
          <w:rStyle w:val="StyleLatinCourierNewDarkRed"/>
        </w:rPr>
      </w:pPr>
      <w:r w:rsidRPr="000F25AC">
        <w:rPr>
          <w:rStyle w:val="StyleLatinCourierNewDarkRed"/>
        </w:rPr>
        <w:t xml:space="preserve">                   </w:t>
      </w:r>
      <w:bookmarkStart w:id="645" w:name="_Toc333231783"/>
      <w:bookmarkStart w:id="646" w:name="_Toc333237082"/>
      <w:bookmarkStart w:id="647" w:name="_Toc333298561"/>
      <w:r w:rsidRPr="000F25AC">
        <w:rPr>
          <w:rStyle w:val="StyleLatinCourierNewDarkRed"/>
        </w:rPr>
        <w:t>OSPF Process 1 with Router ID 2.2.2.2</w:t>
      </w:r>
      <w:bookmarkEnd w:id="645"/>
      <w:bookmarkEnd w:id="646"/>
      <w:bookmarkEnd w:id="647"/>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Neighbor Brief Information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rPr>
          <w:rStyle w:val="StyleLatinCourierNewDarkRed"/>
        </w:rPr>
      </w:pPr>
      <w:r w:rsidRPr="000F25AC">
        <w:rPr>
          <w:rStyle w:val="StyleLatinCourierNewDarkRed"/>
        </w:rPr>
        <w:t xml:space="preserve"> Router ID       Address      Pri  Dead-Time  Interface       State          </w:t>
      </w:r>
    </w:p>
    <w:p w:rsidR="008919F8" w:rsidRPr="000E7241" w:rsidRDefault="000F25AC" w:rsidP="000E7241">
      <w:pPr>
        <w:widowControl w:val="0"/>
        <w:autoSpaceDE w:val="0"/>
        <w:autoSpaceDN w:val="0"/>
        <w:adjustRightInd w:val="0"/>
      </w:pPr>
      <w:r w:rsidRPr="000F25AC">
        <w:rPr>
          <w:rStyle w:val="StyleLatinCourierNewDarkRed"/>
          <w:highlight w:val="lightGray"/>
        </w:rPr>
        <w:t xml:space="preserve">1.1.1.1         192.168.1.1     1    31         GE0/0     ExStart/BDR </w:t>
      </w:r>
    </w:p>
    <w:p w:rsidR="000F25AC" w:rsidRDefault="008919F8" w:rsidP="000F25AC">
      <w:pPr>
        <w:widowControl w:val="0"/>
        <w:autoSpaceDE w:val="0"/>
        <w:autoSpaceDN w:val="0"/>
        <w:adjustRightInd w:val="0"/>
        <w:rPr>
          <w:b/>
          <w:bCs/>
        </w:rPr>
      </w:pPr>
      <w:r>
        <w:t>Check the interface configuration of both R1 and R2:</w:t>
      </w:r>
    </w:p>
    <w:p w:rsidR="008919F8" w:rsidRPr="00FB3614" w:rsidRDefault="000F25AC" w:rsidP="008919F8">
      <w:pPr>
        <w:widowControl w:val="0"/>
        <w:autoSpaceDE w:val="0"/>
        <w:autoSpaceDN w:val="0"/>
        <w:adjustRightInd w:val="0"/>
        <w:outlineLvl w:val="0"/>
        <w:rPr>
          <w:rStyle w:val="BoldText"/>
        </w:rPr>
      </w:pPr>
      <w:bookmarkStart w:id="648" w:name="_Toc333231784"/>
      <w:bookmarkStart w:id="649" w:name="_Toc333237083"/>
      <w:bookmarkStart w:id="650" w:name="_Toc333298562"/>
      <w:r w:rsidRPr="000F25AC">
        <w:rPr>
          <w:rStyle w:val="BoldText"/>
        </w:rPr>
        <w:t>For R2:</w:t>
      </w:r>
      <w:bookmarkEnd w:id="648"/>
      <w:bookmarkEnd w:id="649"/>
      <w:bookmarkEnd w:id="650"/>
    </w:p>
    <w:p w:rsidR="008931D3" w:rsidRDefault="000F25AC" w:rsidP="008931D3">
      <w:pPr>
        <w:pStyle w:val="TerminalDisplay"/>
        <w:rPr>
          <w:rStyle w:val="StyleLatinCourierNewDarkRed"/>
        </w:rPr>
      </w:pPr>
      <w:bookmarkStart w:id="651" w:name="_Toc333231785"/>
      <w:bookmarkStart w:id="652" w:name="_Toc333237084"/>
      <w:bookmarkStart w:id="653" w:name="_Toc333298563"/>
      <w:r w:rsidRPr="000F25AC">
        <w:rPr>
          <w:rStyle w:val="StyleLatinCourierNewDarkRed"/>
        </w:rPr>
        <w:t>&lt;R2&gt; display current-configuration</w:t>
      </w:r>
      <w:bookmarkEnd w:id="651"/>
      <w:bookmarkEnd w:id="652"/>
      <w:bookmarkEnd w:id="653"/>
    </w:p>
    <w:p w:rsidR="008931D3" w:rsidRDefault="000F25AC" w:rsidP="008931D3">
      <w:pPr>
        <w:pStyle w:val="TerminalDisplay"/>
        <w:rPr>
          <w:rStyle w:val="StyleLatinCourierNewDarkRed"/>
        </w:rPr>
      </w:pPr>
      <w:bookmarkStart w:id="654" w:name="_Toc333231786"/>
      <w:bookmarkStart w:id="655" w:name="_Toc333237085"/>
      <w:bookmarkStart w:id="656" w:name="_Toc333298564"/>
      <w:r w:rsidRPr="000F25AC">
        <w:rPr>
          <w:rStyle w:val="StyleLatinCourierNewDarkRed"/>
        </w:rPr>
        <w:t>#</w:t>
      </w:r>
      <w:bookmarkEnd w:id="654"/>
      <w:bookmarkEnd w:id="655"/>
      <w:bookmarkEnd w:id="656"/>
    </w:p>
    <w:p w:rsidR="008931D3" w:rsidRDefault="000F25AC" w:rsidP="008931D3">
      <w:pPr>
        <w:pStyle w:val="TerminalDisplay"/>
        <w:rPr>
          <w:rStyle w:val="StyleLatinCourierNewDarkRed"/>
        </w:rPr>
      </w:pPr>
      <w:bookmarkStart w:id="657" w:name="_Toc333231787"/>
      <w:bookmarkStart w:id="658" w:name="_Toc333237086"/>
      <w:bookmarkStart w:id="659" w:name="_Toc333298565"/>
      <w:r w:rsidRPr="000F25AC">
        <w:rPr>
          <w:rStyle w:val="StyleLatinCourierNewDarkRed"/>
        </w:rPr>
        <w:t>:</w:t>
      </w:r>
      <w:bookmarkEnd w:id="657"/>
      <w:bookmarkEnd w:id="658"/>
      <w:bookmarkEnd w:id="659"/>
    </w:p>
    <w:p w:rsidR="008931D3" w:rsidRDefault="000F25AC" w:rsidP="008931D3">
      <w:pPr>
        <w:pStyle w:val="TerminalDisplay"/>
        <w:rPr>
          <w:rStyle w:val="StyleLatinCourierNewDarkRed"/>
        </w:rPr>
      </w:pPr>
      <w:bookmarkStart w:id="660" w:name="_Toc333231788"/>
      <w:bookmarkStart w:id="661" w:name="_Toc333237087"/>
      <w:bookmarkStart w:id="662" w:name="_Toc333298566"/>
      <w:r w:rsidRPr="000F25AC">
        <w:rPr>
          <w:rStyle w:val="StyleLatinCourierNewDarkRed"/>
        </w:rPr>
        <w:t>#</w:t>
      </w:r>
      <w:bookmarkEnd w:id="660"/>
      <w:bookmarkEnd w:id="661"/>
      <w:bookmarkEnd w:id="662"/>
    </w:p>
    <w:p w:rsidR="008931D3" w:rsidRDefault="000F25AC" w:rsidP="008931D3">
      <w:pPr>
        <w:pStyle w:val="TerminalDisplay"/>
        <w:rPr>
          <w:rStyle w:val="StyleLatinCourierNewDarkRed"/>
        </w:rPr>
      </w:pPr>
      <w:r w:rsidRPr="000F25AC">
        <w:rPr>
          <w:rStyle w:val="StyleLatinCourierNewDarkRed"/>
        </w:rPr>
        <w:t xml:space="preserve">interface GigabitEthernet0/0                                                    </w:t>
      </w:r>
    </w:p>
    <w:p w:rsidR="008931D3" w:rsidRDefault="000F25AC" w:rsidP="008931D3">
      <w:pPr>
        <w:pStyle w:val="TerminalDisplay"/>
        <w:rPr>
          <w:rStyle w:val="StyleLatinCourierNewDarkRed"/>
        </w:rPr>
      </w:pPr>
      <w:r w:rsidRPr="000F25AC">
        <w:rPr>
          <w:rStyle w:val="StyleLatinCourierNewDarkRed"/>
        </w:rPr>
        <w:t xml:space="preserve"> port link-mode route                                                           </w:t>
      </w:r>
    </w:p>
    <w:p w:rsidR="008931D3" w:rsidRDefault="000F25AC" w:rsidP="008931D3">
      <w:pPr>
        <w:pStyle w:val="TerminalDisplay"/>
        <w:rPr>
          <w:rStyle w:val="StyleLatinCourierNewDarkRed"/>
        </w:rPr>
      </w:pPr>
      <w:r w:rsidRPr="000F25AC">
        <w:rPr>
          <w:rStyle w:val="StyleLatinCourierNewDarkRed"/>
        </w:rPr>
        <w:t xml:space="preserve"> </w:t>
      </w:r>
      <w:r w:rsidRPr="000F25AC">
        <w:rPr>
          <w:rStyle w:val="StyleLatinCourierNewDarkRed"/>
          <w:highlight w:val="lightGray"/>
        </w:rPr>
        <w:t>mtu 900</w:t>
      </w: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ip address 192.168.1.2 255.255.255.0                                           </w:t>
      </w:r>
    </w:p>
    <w:p w:rsidR="008931D3" w:rsidRDefault="000F25AC" w:rsidP="008931D3">
      <w:pPr>
        <w:pStyle w:val="TerminalDisplay"/>
        <w:rPr>
          <w:rStyle w:val="StyleLatinCourierNewDarkRed"/>
        </w:rPr>
      </w:pPr>
      <w:r w:rsidRPr="000F25AC">
        <w:rPr>
          <w:rStyle w:val="StyleLatinCourierNewDarkRed"/>
        </w:rPr>
        <w:t xml:space="preserve"> </w:t>
      </w:r>
      <w:r w:rsidRPr="000F25AC">
        <w:rPr>
          <w:rStyle w:val="StyleLatinCourierNewDarkRed"/>
          <w:highlight w:val="lightGray"/>
        </w:rPr>
        <w:t xml:space="preserve">ospf mtu-enable </w:t>
      </w:r>
    </w:p>
    <w:p w:rsidR="008931D3" w:rsidRDefault="000F25AC" w:rsidP="008931D3">
      <w:pPr>
        <w:pStyle w:val="TerminalDisplay"/>
        <w:rPr>
          <w:rStyle w:val="StyleLatinCourierNewDarkRed"/>
        </w:rPr>
      </w:pPr>
      <w:r w:rsidRPr="000F25AC">
        <w:rPr>
          <w:rStyle w:val="StyleLatinCourierNewDarkRed"/>
        </w:rPr>
        <w:t>#</w:t>
      </w:r>
    </w:p>
    <w:p w:rsidR="008931D3" w:rsidRDefault="000F25AC" w:rsidP="008931D3">
      <w:pPr>
        <w:pStyle w:val="TerminalDisplay"/>
        <w:rPr>
          <w:rStyle w:val="StyleLatinCourierNewDarkRed"/>
        </w:rPr>
      </w:pPr>
      <w:r w:rsidRPr="000F25AC">
        <w:rPr>
          <w:rStyle w:val="StyleLatinCourierNewDarkRed"/>
        </w:rPr>
        <w:t>:</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192.168.1.0 0.0.0.255</w:t>
      </w:r>
    </w:p>
    <w:p w:rsidR="008919F8" w:rsidRPr="00FB3614" w:rsidRDefault="00C72537" w:rsidP="008919F8">
      <w:pPr>
        <w:widowControl w:val="0"/>
        <w:autoSpaceDE w:val="0"/>
        <w:autoSpaceDN w:val="0"/>
        <w:adjustRightInd w:val="0"/>
        <w:outlineLvl w:val="0"/>
        <w:rPr>
          <w:rStyle w:val="BoldText"/>
        </w:rPr>
      </w:pPr>
      <w:bookmarkStart w:id="663" w:name="_Toc333231789"/>
      <w:bookmarkStart w:id="664" w:name="_Toc333237088"/>
      <w:bookmarkStart w:id="665" w:name="_Toc333298567"/>
      <w:r w:rsidRPr="00C72537">
        <w:rPr>
          <w:rStyle w:val="BoldText"/>
        </w:rPr>
        <w:t>For R1:</w:t>
      </w:r>
      <w:bookmarkEnd w:id="663"/>
      <w:bookmarkEnd w:id="664"/>
      <w:bookmarkEnd w:id="665"/>
    </w:p>
    <w:p w:rsidR="008931D3" w:rsidRDefault="00C72537" w:rsidP="008931D3">
      <w:pPr>
        <w:pStyle w:val="TerminalDisplay"/>
        <w:rPr>
          <w:rStyle w:val="StyleLatinCourierNewDarkRed"/>
        </w:rPr>
      </w:pPr>
      <w:bookmarkStart w:id="666" w:name="_Toc333231790"/>
      <w:bookmarkStart w:id="667" w:name="_Toc333237089"/>
      <w:bookmarkStart w:id="668" w:name="_Toc333298568"/>
      <w:r w:rsidRPr="00C72537">
        <w:rPr>
          <w:rStyle w:val="StyleLatinCourierNewDarkRed"/>
        </w:rPr>
        <w:t>&lt;R1&gt; display current-configuration</w:t>
      </w:r>
      <w:bookmarkEnd w:id="666"/>
      <w:bookmarkEnd w:id="667"/>
      <w:bookmarkEnd w:id="668"/>
    </w:p>
    <w:p w:rsidR="008931D3" w:rsidRDefault="00C72537" w:rsidP="008931D3">
      <w:pPr>
        <w:pStyle w:val="TerminalDisplay"/>
        <w:rPr>
          <w:rStyle w:val="StyleLatinCourierNewDarkRed"/>
        </w:rPr>
      </w:pPr>
      <w:bookmarkStart w:id="669" w:name="_Toc333231791"/>
      <w:bookmarkStart w:id="670" w:name="_Toc333237090"/>
      <w:bookmarkStart w:id="671" w:name="_Toc333298569"/>
      <w:r w:rsidRPr="00C72537">
        <w:rPr>
          <w:rStyle w:val="StyleLatinCourierNewDarkRed"/>
        </w:rPr>
        <w:t>#</w:t>
      </w:r>
      <w:bookmarkEnd w:id="669"/>
      <w:bookmarkEnd w:id="670"/>
      <w:bookmarkEnd w:id="671"/>
    </w:p>
    <w:p w:rsidR="008931D3" w:rsidRDefault="00C72537" w:rsidP="008931D3">
      <w:pPr>
        <w:pStyle w:val="TerminalDisplay"/>
        <w:rPr>
          <w:rStyle w:val="StyleLatinCourierNewDarkRed"/>
        </w:rPr>
      </w:pPr>
      <w:bookmarkStart w:id="672" w:name="_Toc333231792"/>
      <w:bookmarkStart w:id="673" w:name="_Toc333237091"/>
      <w:bookmarkStart w:id="674" w:name="_Toc333298570"/>
      <w:r w:rsidRPr="00C72537">
        <w:rPr>
          <w:rStyle w:val="StyleLatinCourierNewDarkRed"/>
        </w:rPr>
        <w:t>:</w:t>
      </w:r>
      <w:bookmarkEnd w:id="672"/>
      <w:bookmarkEnd w:id="673"/>
      <w:bookmarkEnd w:id="674"/>
    </w:p>
    <w:p w:rsidR="008931D3" w:rsidRDefault="00C72537" w:rsidP="008931D3">
      <w:pPr>
        <w:pStyle w:val="TerminalDisplay"/>
        <w:rPr>
          <w:rStyle w:val="StyleLatinCourierNewDarkRed"/>
        </w:rPr>
      </w:pPr>
      <w:bookmarkStart w:id="675" w:name="_Toc333231793"/>
      <w:bookmarkStart w:id="676" w:name="_Toc333237092"/>
      <w:bookmarkStart w:id="677" w:name="_Toc333298571"/>
      <w:r w:rsidRPr="00C72537">
        <w:rPr>
          <w:rStyle w:val="StyleLatinCourierNewDarkRed"/>
        </w:rPr>
        <w:t>#</w:t>
      </w:r>
      <w:bookmarkEnd w:id="675"/>
      <w:bookmarkEnd w:id="676"/>
      <w:bookmarkEnd w:id="677"/>
    </w:p>
    <w:p w:rsidR="008931D3" w:rsidRDefault="00C72537" w:rsidP="008931D3">
      <w:pPr>
        <w:pStyle w:val="TerminalDisplay"/>
        <w:rPr>
          <w:rStyle w:val="StyleLatinCourierNewDarkRed"/>
        </w:rPr>
      </w:pPr>
      <w:r w:rsidRPr="00C72537">
        <w:rPr>
          <w:rStyle w:val="StyleLatinCourierNewDarkRed"/>
        </w:rPr>
        <w:t xml:space="preserve">interface GigabitEthernet0/0/0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 xml:space="preserve">mtu 1500 </w:t>
      </w: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 ip address 192.168.1.1 255.255.255.0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 xml:space="preserve">ospf mtu-enable </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w:t>
      </w:r>
    </w:p>
    <w:p w:rsidR="008931D3" w:rsidRDefault="00C72537" w:rsidP="008931D3">
      <w:pPr>
        <w:pStyle w:val="TerminalDisplay"/>
        <w:rPr>
          <w:rStyle w:val="StyleLatinCourierNewDarkRed"/>
        </w:rPr>
      </w:pPr>
      <w:r w:rsidRPr="00C72537">
        <w:rPr>
          <w:rStyle w:val="StyleLatinCourierNewDarkRed"/>
        </w:rPr>
        <w:t xml:space="preserve">#                                                                           </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192.168.1.0 0.0.0.255 </w:t>
      </w:r>
    </w:p>
    <w:p w:rsidR="008919F8" w:rsidRPr="00364880" w:rsidRDefault="008919F8" w:rsidP="008919F8">
      <w:pPr>
        <w:widowControl w:val="0"/>
        <w:autoSpaceDE w:val="0"/>
        <w:autoSpaceDN w:val="0"/>
        <w:adjustRightInd w:val="0"/>
      </w:pPr>
      <w:r>
        <w:lastRenderedPageBreak/>
        <w:t xml:space="preserve">As shown in the above configuration output, the </w:t>
      </w:r>
      <w:r w:rsidR="008931D3" w:rsidRPr="008931D3">
        <w:rPr>
          <w:b/>
        </w:rPr>
        <w:t>ospf mtu-enable</w:t>
      </w:r>
      <w:r>
        <w:t xml:space="preserve"> command is configured under the interfaces of both the routers. Because the MTU size differs at both ends, they fail to exchange their LSDB.</w:t>
      </w:r>
    </w:p>
    <w:p w:rsidR="000F25AC" w:rsidRPr="000F25AC" w:rsidRDefault="00EC108B" w:rsidP="000F25AC">
      <w:pPr>
        <w:pStyle w:val="Heading4"/>
        <w:rPr>
          <w:rStyle w:val="StyleBoldAccent2"/>
          <w:bCs/>
          <w:color w:val="0090C8"/>
        </w:rPr>
      </w:pPr>
      <w:r w:rsidRPr="00FB3614">
        <w:rPr>
          <w:rStyle w:val="StyleBoldAccent2"/>
          <w:b w:val="0"/>
          <w:bCs/>
          <w:color w:val="0090C8"/>
        </w:rPr>
        <w:t>Resolution</w:t>
      </w:r>
    </w:p>
    <w:p w:rsidR="008919F8" w:rsidRDefault="00FB3614" w:rsidP="008919F8">
      <w:pPr>
        <w:widowControl w:val="0"/>
        <w:autoSpaceDE w:val="0"/>
        <w:autoSpaceDN w:val="0"/>
        <w:adjustRightInd w:val="0"/>
      </w:pPr>
      <w:r>
        <w:t>The</w:t>
      </w:r>
      <w:r w:rsidR="008919F8">
        <w:t xml:space="preserve"> two solutions for this problem</w:t>
      </w:r>
      <w:r>
        <w:t xml:space="preserve"> are:</w:t>
      </w:r>
    </w:p>
    <w:p w:rsidR="000F25AC" w:rsidRDefault="008919F8" w:rsidP="000F25AC">
      <w:pPr>
        <w:pStyle w:val="ItemList"/>
        <w:rPr>
          <w:b/>
          <w:bCs/>
        </w:rPr>
      </w:pPr>
      <w:r>
        <w:t xml:space="preserve">Disable the MTU checking using the command </w:t>
      </w:r>
      <w:r w:rsidR="008931D3" w:rsidRPr="008931D3">
        <w:rPr>
          <w:b/>
        </w:rPr>
        <w:t>undo ospf mtu-enable</w:t>
      </w:r>
      <w:r w:rsidR="000473DA">
        <w:t>.</w:t>
      </w:r>
    </w:p>
    <w:p w:rsidR="000F25AC" w:rsidRDefault="008919F8" w:rsidP="000F25AC">
      <w:pPr>
        <w:pStyle w:val="ItemList"/>
        <w:rPr>
          <w:bCs/>
        </w:rPr>
      </w:pPr>
      <w:r w:rsidRPr="00364880">
        <w:t>Configure the same MTU size at both ends</w:t>
      </w:r>
      <w:r w:rsidR="000473DA">
        <w:t>.</w:t>
      </w:r>
    </w:p>
    <w:p w:rsidR="0034078E" w:rsidRDefault="008919F8" w:rsidP="008919F8">
      <w:pPr>
        <w:widowControl w:val="0"/>
        <w:autoSpaceDE w:val="0"/>
        <w:autoSpaceDN w:val="0"/>
        <w:adjustRightInd w:val="0"/>
      </w:pPr>
      <w:r>
        <w:t xml:space="preserve">The next example configures the R2 with an MTU size of 1500, which is the same value configured for the R1 interface. </w:t>
      </w:r>
    </w:p>
    <w:p w:rsidR="008919F8" w:rsidRDefault="0034078E" w:rsidP="008919F8">
      <w:pPr>
        <w:widowControl w:val="0"/>
        <w:autoSpaceDE w:val="0"/>
        <w:autoSpaceDN w:val="0"/>
        <w:adjustRightInd w:val="0"/>
      </w:pPr>
      <w:r>
        <w:t>The</w:t>
      </w:r>
      <w:r w:rsidR="008919F8">
        <w:t xml:space="preserve"> commands configured on R2</w:t>
      </w:r>
      <w:r>
        <w:t xml:space="preserve"> are as follows</w:t>
      </w:r>
      <w:r w:rsidR="008919F8">
        <w:t>:</w:t>
      </w:r>
      <w:r w:rsidR="008919F8" w:rsidRPr="001A72A7">
        <w:rPr>
          <w:lang w:val="zh-CN"/>
        </w:rPr>
        <w:t xml:space="preserve"> </w:t>
      </w:r>
    </w:p>
    <w:p w:rsidR="008931D3" w:rsidRDefault="000F25AC" w:rsidP="008931D3">
      <w:pPr>
        <w:pStyle w:val="TerminalDisplay"/>
        <w:rPr>
          <w:rStyle w:val="StyleLatinCourierNewDarkRed"/>
          <w:lang w:eastAsia="en-US"/>
        </w:rPr>
      </w:pPr>
      <w:r w:rsidRPr="000F25AC">
        <w:rPr>
          <w:rStyle w:val="StyleLatinCourierNewDarkRed"/>
        </w:rPr>
        <w:t xml:space="preserve">[R2]int gi 0/0                                                                  </w:t>
      </w:r>
    </w:p>
    <w:p w:rsidR="008931D3" w:rsidRDefault="000F25AC" w:rsidP="008931D3">
      <w:pPr>
        <w:pStyle w:val="TerminalDisplay"/>
        <w:rPr>
          <w:rStyle w:val="StyleLatinCourierNewDarkRed"/>
          <w:lang w:eastAsia="en-US"/>
        </w:rPr>
      </w:pPr>
      <w:r w:rsidRPr="000F25AC">
        <w:rPr>
          <w:rStyle w:val="StyleLatinCourierNewDarkRed"/>
        </w:rPr>
        <w:t>[R2-GigabitEthernet0/0]mtu 1500</w:t>
      </w:r>
    </w:p>
    <w:p w:rsidR="000F25AC" w:rsidRPr="000F25AC" w:rsidRDefault="00EC108B" w:rsidP="000F25AC">
      <w:pPr>
        <w:pStyle w:val="Heading4"/>
        <w:rPr>
          <w:rStyle w:val="StyleBoldAccent2"/>
          <w:color w:val="0090C8"/>
        </w:rPr>
      </w:pPr>
      <w:r w:rsidRPr="0034078E">
        <w:rPr>
          <w:rStyle w:val="StyleBoldAccent2"/>
          <w:b w:val="0"/>
          <w:bCs/>
          <w:color w:val="0090C8"/>
        </w:rPr>
        <w:t>Result</w:t>
      </w:r>
    </w:p>
    <w:p w:rsidR="008919F8" w:rsidRPr="00A932B3" w:rsidRDefault="008919F8" w:rsidP="008919F8">
      <w:pPr>
        <w:widowControl w:val="0"/>
        <w:autoSpaceDE w:val="0"/>
        <w:autoSpaceDN w:val="0"/>
        <w:adjustRightInd w:val="0"/>
      </w:pPr>
      <w:r w:rsidRPr="00A932B3">
        <w:t>Verify the ospf peer relation between R1 and R2</w:t>
      </w:r>
      <w:r>
        <w:t>.</w:t>
      </w:r>
    </w:p>
    <w:p w:rsidR="008931D3" w:rsidRDefault="000F25AC" w:rsidP="008931D3">
      <w:pPr>
        <w:pStyle w:val="TerminalDisplay"/>
        <w:rPr>
          <w:rStyle w:val="StyleLatinCourierNewDarkRed"/>
          <w:lang w:eastAsia="en-US"/>
        </w:rPr>
      </w:pPr>
      <w:r w:rsidRPr="000F25AC">
        <w:rPr>
          <w:rStyle w:val="StyleLatinCourierNewDarkRed"/>
        </w:rPr>
        <w:t xml:space="preserve">[R2]disp ospf peer                                                          </w:t>
      </w:r>
    </w:p>
    <w:p w:rsidR="008931D3" w:rsidRDefault="000F25AC" w:rsidP="008931D3">
      <w:pPr>
        <w:pStyle w:val="TerminalDisplay"/>
        <w:rPr>
          <w:rStyle w:val="StyleLatinCourierNewDarkRed"/>
          <w:lang w:eastAsia="en-US"/>
        </w:rPr>
      </w:pPr>
      <w:r w:rsidRPr="000F25AC">
        <w:rPr>
          <w:rStyle w:val="StyleLatinCourierNewDarkRed"/>
        </w:rPr>
        <w:t xml:space="preserve">                   </w:t>
      </w:r>
      <w:bookmarkStart w:id="678" w:name="_Toc333231795"/>
      <w:bookmarkStart w:id="679" w:name="_Toc333237094"/>
      <w:bookmarkStart w:id="680" w:name="_Toc333298573"/>
      <w:r w:rsidRPr="000F25AC">
        <w:rPr>
          <w:rStyle w:val="StyleLatinCourierNewDarkRed"/>
        </w:rPr>
        <w:t>OSPF Process 1 with Router ID 2.2.2.2</w:t>
      </w:r>
      <w:bookmarkEnd w:id="678"/>
      <w:bookmarkEnd w:id="679"/>
      <w:bookmarkEnd w:id="680"/>
      <w:r w:rsidRPr="000F25AC">
        <w:rPr>
          <w:rStyle w:val="StyleLatinCourierNewDarkRed"/>
        </w:rPr>
        <w:t xml:space="preserve">                        </w:t>
      </w:r>
    </w:p>
    <w:p w:rsidR="008931D3" w:rsidRDefault="000F25AC" w:rsidP="008931D3">
      <w:pPr>
        <w:pStyle w:val="TerminalDisplay"/>
        <w:rPr>
          <w:rStyle w:val="StyleLatinCourierNewDarkRed"/>
          <w:lang w:eastAsia="en-US"/>
        </w:rPr>
      </w:pPr>
      <w:r w:rsidRPr="000F25AC">
        <w:rPr>
          <w:rStyle w:val="StyleLatinCourierNewDarkRed"/>
        </w:rPr>
        <w:t xml:space="preserve">                        Neighbor Brief Information                              </w:t>
      </w:r>
    </w:p>
    <w:p w:rsidR="008931D3" w:rsidRDefault="000F25AC" w:rsidP="008931D3">
      <w:pPr>
        <w:pStyle w:val="TerminalDisplay"/>
        <w:rPr>
          <w:rStyle w:val="StyleLatinCourierNewDarkRed"/>
          <w:lang w:eastAsia="en-US"/>
        </w:rPr>
      </w:pPr>
      <w:r w:rsidRPr="000F25AC">
        <w:rPr>
          <w:rStyle w:val="StyleLatinCourierNewDarkRed"/>
        </w:rPr>
        <w:t xml:space="preserve"> Area: 0.0.0.0                                                                  </w:t>
      </w:r>
    </w:p>
    <w:p w:rsidR="008931D3" w:rsidRDefault="000F25AC" w:rsidP="008931D3">
      <w:pPr>
        <w:pStyle w:val="TerminalDisplay"/>
        <w:rPr>
          <w:rStyle w:val="StyleLatinCourierNewDarkRed"/>
          <w:lang w:eastAsia="en-US"/>
        </w:rPr>
      </w:pPr>
      <w:r w:rsidRPr="000F25AC">
        <w:rPr>
          <w:rStyle w:val="StyleLatinCourierNewDarkRed"/>
        </w:rPr>
        <w:t xml:space="preserve"> Router ID       Address         Pri  Dead-Time  Interface    State          </w:t>
      </w:r>
    </w:p>
    <w:p w:rsidR="008931D3" w:rsidRDefault="000F25AC" w:rsidP="008931D3">
      <w:pPr>
        <w:pStyle w:val="TerminalDisplay"/>
        <w:rPr>
          <w:rStyle w:val="StyleLatinCourierNewDarkRed"/>
          <w:lang w:eastAsia="en-US"/>
        </w:rPr>
      </w:pPr>
      <w:r w:rsidRPr="000F25AC">
        <w:rPr>
          <w:rStyle w:val="StyleLatinCourierNewDarkRed"/>
        </w:rPr>
        <w:t xml:space="preserve"> 1.1.1.1         192.168.1.1     1    33         GE0/0         Full/DR  </w:t>
      </w:r>
    </w:p>
    <w:p w:rsidR="006D0DF5" w:rsidRDefault="006D0DF5">
      <w:pPr>
        <w:spacing w:before="0"/>
        <w:ind w:left="0"/>
        <w:jc w:val="left"/>
        <w:rPr>
          <w:rFonts w:ascii="Futura Hv" w:eastAsia="SimHei" w:hAnsi="Futura Hv"/>
          <w:bCs/>
          <w:noProof/>
          <w:color w:val="0090C8"/>
          <w:kern w:val="0"/>
          <w:sz w:val="22"/>
          <w:szCs w:val="22"/>
        </w:rPr>
      </w:pPr>
    </w:p>
    <w:p w:rsidR="000F25AC" w:rsidRPr="000F25AC" w:rsidRDefault="000F25AC" w:rsidP="000F25AC">
      <w:pPr>
        <w:pStyle w:val="Heading4"/>
      </w:pPr>
      <w:r w:rsidRPr="000F25AC">
        <w:t xml:space="preserve">Chapter </w:t>
      </w:r>
      <w:r w:rsidR="00442E23">
        <w:t>q</w:t>
      </w:r>
      <w:r w:rsidR="00442E23" w:rsidRPr="000F25AC">
        <w:t xml:space="preserve">uick </w:t>
      </w:r>
      <w:r w:rsidR="00442E23">
        <w:t>r</w:t>
      </w:r>
      <w:r w:rsidR="00442E23" w:rsidRPr="000F25AC">
        <w:t>eference</w:t>
      </w:r>
    </w:p>
    <w:p w:rsidR="008919F8" w:rsidRDefault="008919F8" w:rsidP="008919F8">
      <w:pPr>
        <w:widowControl w:val="0"/>
        <w:autoSpaceDE w:val="0"/>
        <w:autoSpaceDN w:val="0"/>
        <w:adjustRightInd w:val="0"/>
      </w:pPr>
      <w:r>
        <w:t>If the OSPF neighbor table is not displaying the adjacent router, it could be for the following reasons:</w:t>
      </w:r>
    </w:p>
    <w:p w:rsidR="000F25AC" w:rsidRDefault="008919F8" w:rsidP="000F25AC">
      <w:pPr>
        <w:pStyle w:val="ItemList"/>
      </w:pPr>
      <w:r>
        <w:t xml:space="preserve">OSPF is not enabled on the router </w:t>
      </w:r>
    </w:p>
    <w:p w:rsidR="000F25AC" w:rsidRDefault="008919F8" w:rsidP="000F25AC">
      <w:pPr>
        <w:pStyle w:val="ItemList"/>
      </w:pPr>
      <w:r>
        <w:t>OSPF is not enabled on the interface</w:t>
      </w:r>
    </w:p>
    <w:p w:rsidR="000F25AC" w:rsidRDefault="008919F8" w:rsidP="000F25AC">
      <w:pPr>
        <w:pStyle w:val="ItemList"/>
      </w:pPr>
      <w:r>
        <w:t>OSPF interface is down. Layer 1 /2 problem</w:t>
      </w:r>
    </w:p>
    <w:p w:rsidR="000F25AC" w:rsidRDefault="008919F8" w:rsidP="000F25AC">
      <w:pPr>
        <w:pStyle w:val="ItemList"/>
      </w:pPr>
      <w:r>
        <w:t>Area ID mismatch between the interfaces</w:t>
      </w:r>
    </w:p>
    <w:p w:rsidR="000F25AC" w:rsidRDefault="008919F8" w:rsidP="000F25AC">
      <w:pPr>
        <w:pStyle w:val="ItemList"/>
      </w:pPr>
      <w:r>
        <w:t>Subnet mask mismatch between the interfaces</w:t>
      </w:r>
    </w:p>
    <w:p w:rsidR="000F25AC" w:rsidRDefault="008919F8" w:rsidP="000F25AC">
      <w:pPr>
        <w:pStyle w:val="ItemList"/>
      </w:pPr>
      <w:r>
        <w:t>Hello and Dead timer configured on the routers do not match</w:t>
      </w:r>
    </w:p>
    <w:p w:rsidR="000F25AC" w:rsidRDefault="008919F8" w:rsidP="000F25AC">
      <w:pPr>
        <w:pStyle w:val="ItemList"/>
      </w:pPr>
      <w:r>
        <w:t>OSPF authentication is enabled on one router and disabled on another</w:t>
      </w:r>
    </w:p>
    <w:p w:rsidR="000F25AC" w:rsidRDefault="008919F8" w:rsidP="000F25AC">
      <w:pPr>
        <w:pStyle w:val="ItemList"/>
      </w:pPr>
      <w:r>
        <w:t>OSPF authentication-mode configured on both routers do not match</w:t>
      </w:r>
    </w:p>
    <w:p w:rsidR="000F25AC" w:rsidRDefault="008919F8" w:rsidP="000F25AC">
      <w:pPr>
        <w:pStyle w:val="ItemList"/>
      </w:pPr>
      <w:r>
        <w:t>OSPF authentication-key configured on both routers do not match</w:t>
      </w:r>
    </w:p>
    <w:p w:rsidR="000F25AC" w:rsidRDefault="008919F8" w:rsidP="000F25AC">
      <w:pPr>
        <w:pStyle w:val="ItemList"/>
      </w:pPr>
      <w:r>
        <w:t>OSPF interface is configured as silent-interface</w:t>
      </w:r>
    </w:p>
    <w:p w:rsidR="000F25AC" w:rsidRDefault="008919F8" w:rsidP="000F25AC">
      <w:pPr>
        <w:pStyle w:val="ItemList"/>
      </w:pPr>
      <w:r>
        <w:t>ACL is blocking OSPF traffic</w:t>
      </w:r>
    </w:p>
    <w:p w:rsidR="000F25AC" w:rsidRDefault="008919F8" w:rsidP="000F25AC">
      <w:pPr>
        <w:pStyle w:val="ItemList"/>
      </w:pPr>
      <w:r>
        <w:t>Stub/NSSA flag is set on one router and not set on another router</w:t>
      </w:r>
    </w:p>
    <w:p w:rsidR="000F25AC" w:rsidRDefault="008919F8" w:rsidP="000F25AC">
      <w:pPr>
        <w:pStyle w:val="ItemList"/>
      </w:pPr>
      <w:r>
        <w:t xml:space="preserve">Same </w:t>
      </w:r>
      <w:r w:rsidR="00AA36D0">
        <w:t>Router ID</w:t>
      </w:r>
      <w:r>
        <w:t xml:space="preserve"> configured on both routers</w:t>
      </w:r>
    </w:p>
    <w:p w:rsidR="000F25AC" w:rsidRDefault="008919F8" w:rsidP="000F25AC">
      <w:pPr>
        <w:pStyle w:val="ItemList"/>
        <w:rPr>
          <w:bCs/>
        </w:rPr>
      </w:pPr>
      <w:r w:rsidRPr="00213172">
        <w:t>Different network-type configured under interfaces</w:t>
      </w:r>
    </w:p>
    <w:p w:rsidR="008919F8" w:rsidRPr="00213172" w:rsidRDefault="008919F8" w:rsidP="008919F8">
      <w:pPr>
        <w:widowControl w:val="0"/>
        <w:autoSpaceDE w:val="0"/>
        <w:autoSpaceDN w:val="0"/>
        <w:adjustRightInd w:val="0"/>
        <w:rPr>
          <w:bCs/>
        </w:rPr>
      </w:pPr>
      <w:r w:rsidRPr="00213172">
        <w:rPr>
          <w:bCs/>
        </w:rPr>
        <w:t xml:space="preserve">If the OSPF neighbor status is stuck in INIT, it could be </w:t>
      </w:r>
      <w:r>
        <w:rPr>
          <w:bCs/>
        </w:rPr>
        <w:t>for</w:t>
      </w:r>
      <w:r w:rsidRPr="00213172">
        <w:rPr>
          <w:bCs/>
        </w:rPr>
        <w:t xml:space="preserve"> the following reason</w:t>
      </w:r>
      <w:r>
        <w:rPr>
          <w:bCs/>
        </w:rPr>
        <w:t>s</w:t>
      </w:r>
      <w:r w:rsidRPr="00213172">
        <w:rPr>
          <w:bCs/>
        </w:rPr>
        <w:t>:</w:t>
      </w:r>
    </w:p>
    <w:p w:rsidR="000F25AC" w:rsidRDefault="008919F8" w:rsidP="000F25AC">
      <w:pPr>
        <w:pStyle w:val="ItemList"/>
      </w:pPr>
      <w:r w:rsidRPr="00213172">
        <w:t>ACL blocking the OSPF traffic at one end</w:t>
      </w:r>
    </w:p>
    <w:p w:rsidR="000F25AC" w:rsidRDefault="008919F8" w:rsidP="000F25AC">
      <w:pPr>
        <w:pStyle w:val="ItemList"/>
        <w:rPr>
          <w:bCs/>
        </w:rPr>
      </w:pPr>
      <w:r w:rsidRPr="00213172">
        <w:t>Hello packets lost in its way to the neighbor at layer 2 due to bad cable</w:t>
      </w:r>
    </w:p>
    <w:p w:rsidR="008919F8" w:rsidRPr="00213172" w:rsidRDefault="008919F8" w:rsidP="008919F8">
      <w:pPr>
        <w:widowControl w:val="0"/>
        <w:autoSpaceDE w:val="0"/>
        <w:autoSpaceDN w:val="0"/>
        <w:adjustRightInd w:val="0"/>
        <w:rPr>
          <w:bCs/>
        </w:rPr>
      </w:pPr>
      <w:r w:rsidRPr="00213172">
        <w:rPr>
          <w:bCs/>
        </w:rPr>
        <w:t xml:space="preserve">If the OSPF neighbor relation is stuck in 2-Way state, it could be </w:t>
      </w:r>
      <w:r>
        <w:rPr>
          <w:bCs/>
        </w:rPr>
        <w:t>for</w:t>
      </w:r>
      <w:r w:rsidRPr="00213172">
        <w:rPr>
          <w:bCs/>
        </w:rPr>
        <w:t xml:space="preserve"> the following reason:</w:t>
      </w:r>
    </w:p>
    <w:p w:rsidR="000F25AC" w:rsidRDefault="008919F8" w:rsidP="000F25AC">
      <w:pPr>
        <w:pStyle w:val="ItemList"/>
        <w:rPr>
          <w:bCs/>
        </w:rPr>
      </w:pPr>
      <w:r w:rsidRPr="00213172">
        <w:lastRenderedPageBreak/>
        <w:t>Routers not participating in DR/BDR election on broadcast network: dr-priority set to 0</w:t>
      </w:r>
    </w:p>
    <w:p w:rsidR="008919F8" w:rsidRDefault="008919F8" w:rsidP="008919F8">
      <w:pPr>
        <w:widowControl w:val="0"/>
        <w:autoSpaceDE w:val="0"/>
        <w:autoSpaceDN w:val="0"/>
        <w:adjustRightInd w:val="0"/>
        <w:rPr>
          <w:bCs/>
        </w:rPr>
      </w:pPr>
      <w:r w:rsidRPr="00213172">
        <w:rPr>
          <w:bCs/>
        </w:rPr>
        <w:t xml:space="preserve">If the OSPF neighbor relation is stuck in ExStart/Exchange state, it could be </w:t>
      </w:r>
      <w:r>
        <w:rPr>
          <w:bCs/>
        </w:rPr>
        <w:t>for</w:t>
      </w:r>
      <w:r w:rsidRPr="00213172">
        <w:rPr>
          <w:bCs/>
        </w:rPr>
        <w:t xml:space="preserve"> the following reasons:</w:t>
      </w:r>
    </w:p>
    <w:p w:rsidR="000F25AC" w:rsidRDefault="008919F8" w:rsidP="000F25AC">
      <w:pPr>
        <w:pStyle w:val="ItemList"/>
      </w:pPr>
      <w:r w:rsidRPr="00FC47D6">
        <w:t>ACL blocking unicast traffic</w:t>
      </w:r>
    </w:p>
    <w:p w:rsidR="000F25AC" w:rsidRPr="000F25AC" w:rsidRDefault="008919F8" w:rsidP="000F25AC">
      <w:pPr>
        <w:pStyle w:val="ItemList"/>
        <w:rPr>
          <w:szCs w:val="48"/>
        </w:rPr>
      </w:pPr>
      <w:r w:rsidRPr="00DA7ADE">
        <w:t>MTU size mismatch at both end</w:t>
      </w:r>
    </w:p>
    <w:p w:rsidR="003669C3" w:rsidRDefault="003669C3">
      <w:pPr>
        <w:spacing w:before="0"/>
        <w:ind w:left="0"/>
        <w:jc w:val="left"/>
        <w:rPr>
          <w:rFonts w:ascii="Futura Hv" w:hAnsi="Futura Hv"/>
          <w:color w:val="0090C8"/>
          <w:sz w:val="48"/>
        </w:rPr>
      </w:pPr>
      <w:bookmarkStart w:id="681" w:name="_Toc333231796"/>
      <w:bookmarkStart w:id="682" w:name="_Toc333237095"/>
      <w:bookmarkStart w:id="683" w:name="_Toc333298574"/>
      <w:r>
        <w:br w:type="page"/>
      </w:r>
    </w:p>
    <w:p w:rsidR="000F25AC" w:rsidRDefault="0085147A" w:rsidP="000F25AC">
      <w:pPr>
        <w:pStyle w:val="Heading1"/>
      </w:pPr>
      <w:bookmarkStart w:id="684" w:name="_Toc342565234"/>
      <w:r w:rsidRPr="0012696D">
        <w:lastRenderedPageBreak/>
        <w:t xml:space="preserve">2 Common </w:t>
      </w:r>
      <w:r w:rsidR="005147F8">
        <w:t>p</w:t>
      </w:r>
      <w:r w:rsidRPr="0012696D">
        <w:t xml:space="preserve">roblems in OSPF </w:t>
      </w:r>
      <w:r w:rsidR="005147F8">
        <w:t>r</w:t>
      </w:r>
      <w:r w:rsidRPr="0012696D">
        <w:t>outing</w:t>
      </w:r>
      <w:bookmarkEnd w:id="681"/>
      <w:bookmarkEnd w:id="682"/>
      <w:bookmarkEnd w:id="683"/>
      <w:bookmarkEnd w:id="684"/>
    </w:p>
    <w:p w:rsidR="000F25AC" w:rsidRDefault="008919F8">
      <w:pPr>
        <w:rPr>
          <w:bCs/>
        </w:rPr>
      </w:pPr>
      <w:r>
        <w:rPr>
          <w:bCs/>
        </w:rPr>
        <w:t xml:space="preserve">This chapter </w:t>
      </w:r>
      <w:r w:rsidR="00585F2D">
        <w:rPr>
          <w:bCs/>
        </w:rPr>
        <w:t>covers</w:t>
      </w:r>
      <w:r>
        <w:rPr>
          <w:bCs/>
        </w:rPr>
        <w:t xml:space="preserve"> the common problems in OSPF routing and </w:t>
      </w:r>
      <w:r w:rsidR="00585F2D">
        <w:rPr>
          <w:bCs/>
        </w:rPr>
        <w:t>explains</w:t>
      </w:r>
      <w:r>
        <w:rPr>
          <w:bCs/>
        </w:rPr>
        <w:t xml:space="preserve"> how such problems can cause a huge havoc on a large functional network.</w:t>
      </w:r>
    </w:p>
    <w:p w:rsidR="00616944" w:rsidRDefault="008919F8" w:rsidP="00820C8F">
      <w:r>
        <w:t xml:space="preserve">This chapter explores the OSPF area design concept in detail. It is followed by different OSPF router types and their role in exchanging routing updates. The different OSPF LSA types are also explained to </w:t>
      </w:r>
      <w:r w:rsidR="00585F2D">
        <w:t xml:space="preserve">describe </w:t>
      </w:r>
      <w:r>
        <w:t>the concept of OSPF routing. Finally</w:t>
      </w:r>
      <w:r w:rsidR="00585F2D">
        <w:t>,</w:t>
      </w:r>
      <w:r>
        <w:t xml:space="preserve"> this chapter covers various issues encountered with routing in real-world OSPF networks and guides you in analyzing and troubleshooting those issues.</w:t>
      </w:r>
    </w:p>
    <w:p w:rsidR="000F25AC" w:rsidRDefault="001B24C1" w:rsidP="000F25AC">
      <w:pPr>
        <w:pStyle w:val="Heading2"/>
      </w:pPr>
      <w:bookmarkStart w:id="685" w:name="_Toc342565235"/>
      <w:r w:rsidRPr="00856977">
        <w:t>B</w:t>
      </w:r>
      <w:r>
        <w:t>asic</w:t>
      </w:r>
      <w:r w:rsidRPr="00856977">
        <w:t xml:space="preserve"> </w:t>
      </w:r>
      <w:r w:rsidR="00452B23">
        <w:t>concepts</w:t>
      </w:r>
      <w:bookmarkEnd w:id="685"/>
    </w:p>
    <w:p w:rsidR="008919F8" w:rsidRDefault="008919F8" w:rsidP="008919F8">
      <w:pPr>
        <w:rPr>
          <w:bCs/>
        </w:rPr>
      </w:pPr>
      <w:r>
        <w:rPr>
          <w:bCs/>
        </w:rPr>
        <w:t xml:space="preserve">In an OSPF domain, a routing update is sent only when there is a link-state (interface up/down) change in the network. The local router notifies the change in its link-status by flooding LSAs across the network. The routers receiving the LSAs update their LSDB and forward the LSA to their neighboring routers. This process continues </w:t>
      </w:r>
      <w:r w:rsidR="00641D20">
        <w:rPr>
          <w:bCs/>
        </w:rPr>
        <w:t xml:space="preserve">until </w:t>
      </w:r>
      <w:r>
        <w:rPr>
          <w:bCs/>
        </w:rPr>
        <w:t xml:space="preserve">all the routers update their database. </w:t>
      </w:r>
      <w:r w:rsidR="00641D20">
        <w:rPr>
          <w:bCs/>
        </w:rPr>
        <w:t>It</w:t>
      </w:r>
      <w:r>
        <w:rPr>
          <w:bCs/>
        </w:rPr>
        <w:t xml:space="preserve"> can be concluded that OSPF routing protocol is called as Link-state routing protocol because a route update is generated and flooded only when there is any change in the link-status. </w:t>
      </w:r>
    </w:p>
    <w:p w:rsidR="008919F8" w:rsidRDefault="008919F8" w:rsidP="008919F8">
      <w:pPr>
        <w:rPr>
          <w:bCs/>
        </w:rPr>
      </w:pPr>
      <w:r>
        <w:rPr>
          <w:bCs/>
        </w:rPr>
        <w:t xml:space="preserve">For better management of network, OSPF domain is divided into multiple areas. The area design concept </w:t>
      </w:r>
      <w:r w:rsidR="00354CDF">
        <w:rPr>
          <w:bCs/>
        </w:rPr>
        <w:t xml:space="preserve">helps </w:t>
      </w:r>
      <w:r>
        <w:rPr>
          <w:bCs/>
        </w:rPr>
        <w:t xml:space="preserve">in curbing difficulties met with in the configuration of devices on a large network and </w:t>
      </w:r>
      <w:r w:rsidR="00354CDF">
        <w:rPr>
          <w:bCs/>
        </w:rPr>
        <w:t xml:space="preserve">makes </w:t>
      </w:r>
      <w:r>
        <w:rPr>
          <w:bCs/>
        </w:rPr>
        <w:t>troubleshooting of routing issues simpler.</w:t>
      </w:r>
    </w:p>
    <w:p w:rsidR="000F25AC" w:rsidRDefault="008919F8" w:rsidP="000F25AC">
      <w:pPr>
        <w:pStyle w:val="Heading3"/>
      </w:pPr>
      <w:bookmarkStart w:id="686" w:name="_Toc342565236"/>
      <w:r w:rsidRPr="00BB4FB6">
        <w:t xml:space="preserve">OSPF </w:t>
      </w:r>
      <w:r w:rsidR="00B67F3F">
        <w:t>Area</w:t>
      </w:r>
      <w:r w:rsidR="00B67F3F" w:rsidRPr="00BB4FB6">
        <w:t xml:space="preserve"> </w:t>
      </w:r>
      <w:r w:rsidR="00452B23">
        <w:t>design concept</w:t>
      </w:r>
      <w:bookmarkEnd w:id="686"/>
    </w:p>
    <w:p w:rsidR="008919F8" w:rsidRDefault="008919F8" w:rsidP="008919F8">
      <w:pPr>
        <w:rPr>
          <w:bCs/>
        </w:rPr>
      </w:pPr>
      <w:r>
        <w:rPr>
          <w:bCs/>
        </w:rPr>
        <w:t xml:space="preserve">OSPF works on an Area design concept. As seen in </w:t>
      </w:r>
      <w:r w:rsidR="000F25AC" w:rsidRPr="000F25AC">
        <w:rPr>
          <w:bCs/>
        </w:rPr>
        <w:t>Chapter 1</w:t>
      </w:r>
      <w:r>
        <w:rPr>
          <w:bCs/>
        </w:rPr>
        <w:t>, each router maintains 3 tables in OSPF domain</w:t>
      </w:r>
      <w:r w:rsidR="00F1740A">
        <w:rPr>
          <w:bCs/>
        </w:rPr>
        <w:t xml:space="preserve">: </w:t>
      </w:r>
      <w:r>
        <w:rPr>
          <w:bCs/>
        </w:rPr>
        <w:t>Neighbor table, topology table</w:t>
      </w:r>
      <w:r w:rsidR="00F1740A">
        <w:rPr>
          <w:bCs/>
        </w:rPr>
        <w:t>,</w:t>
      </w:r>
      <w:r>
        <w:rPr>
          <w:bCs/>
        </w:rPr>
        <w:t xml:space="preserve"> and routing table. In a large network of more than 500 routers, maintaining these three databases would </w:t>
      </w:r>
      <w:r w:rsidR="00F1740A">
        <w:rPr>
          <w:bCs/>
        </w:rPr>
        <w:t>use</w:t>
      </w:r>
      <w:r>
        <w:rPr>
          <w:bCs/>
        </w:rPr>
        <w:t xml:space="preserve"> a huge chunk of memory. Also</w:t>
      </w:r>
      <w:r w:rsidR="00F1740A">
        <w:rPr>
          <w:bCs/>
        </w:rPr>
        <w:t>,</w:t>
      </w:r>
      <w:r>
        <w:rPr>
          <w:bCs/>
        </w:rPr>
        <w:t xml:space="preserve"> a slight change in the interface status would result in flooding of LSAs and recalculation of SPF algorithm</w:t>
      </w:r>
      <w:r w:rsidR="00F1740A">
        <w:rPr>
          <w:bCs/>
        </w:rPr>
        <w:t>,</w:t>
      </w:r>
      <w:r>
        <w:rPr>
          <w:bCs/>
        </w:rPr>
        <w:t xml:space="preserve"> which would </w:t>
      </w:r>
      <w:r w:rsidR="00F1740A">
        <w:rPr>
          <w:bCs/>
        </w:rPr>
        <w:t>cause</w:t>
      </w:r>
      <w:r>
        <w:rPr>
          <w:bCs/>
        </w:rPr>
        <w:t xml:space="preserve"> a huge load on router CPU. In order to minimize the CPU and Memory Load, Area design concept was introduced</w:t>
      </w:r>
      <w:r w:rsidR="009B5686">
        <w:rPr>
          <w:bCs/>
        </w:rPr>
        <w:t>, as shown in</w:t>
      </w:r>
      <w:r w:rsidR="002C5318">
        <w:rPr>
          <w:bCs/>
        </w:rPr>
        <w:t xml:space="preserve"> </w:t>
      </w:r>
      <w:fldSimple w:instr=" REF _Ref333760211 \r \h  \* MERGEFORMAT ">
        <w:r w:rsidR="001B502D">
          <w:rPr>
            <w:rStyle w:val="Reference-R0G144B200"/>
          </w:rPr>
          <w:t>Figure 22</w:t>
        </w:r>
      </w:fldSimple>
      <w:r>
        <w:rPr>
          <w:bCs/>
        </w:rPr>
        <w:t>.</w:t>
      </w:r>
    </w:p>
    <w:p w:rsidR="000F25AC" w:rsidRDefault="00E76842" w:rsidP="000F25AC">
      <w:pPr>
        <w:pStyle w:val="FigureDescription"/>
      </w:pPr>
      <w:bookmarkStart w:id="687" w:name="_Ref333760211"/>
      <w:r>
        <w:t>Area design concept</w:t>
      </w:r>
      <w:bookmarkEnd w:id="687"/>
    </w:p>
    <w:p w:rsidR="008919F8" w:rsidRDefault="007D783A" w:rsidP="008919F8">
      <w:pPr>
        <w:jc w:val="center"/>
        <w:rPr>
          <w:bCs/>
        </w:rPr>
      </w:pPr>
      <w:r>
        <w:rPr>
          <w:noProof/>
          <w:lang w:eastAsia="en-US"/>
        </w:rPr>
        <w:drawing>
          <wp:inline distT="0" distB="0" distL="0" distR="0">
            <wp:extent cx="4924425" cy="1724025"/>
            <wp:effectExtent l="19050" t="0" r="9525" b="0"/>
            <wp:docPr id="250" name="Picture 249" descr="Figur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1.png"/>
                    <pic:cNvPicPr/>
                  </pic:nvPicPr>
                  <pic:blipFill>
                    <a:blip r:embed="rId35" cstate="print"/>
                    <a:stretch>
                      <a:fillRect/>
                    </a:stretch>
                  </pic:blipFill>
                  <pic:spPr>
                    <a:xfrm>
                      <a:off x="0" y="0"/>
                      <a:ext cx="4924425" cy="1724025"/>
                    </a:xfrm>
                    <a:prstGeom prst="rect">
                      <a:avLst/>
                    </a:prstGeom>
                  </pic:spPr>
                </pic:pic>
              </a:graphicData>
            </a:graphic>
          </wp:inline>
        </w:drawing>
      </w:r>
    </w:p>
    <w:p w:rsidR="008919F8" w:rsidRPr="00DE1846" w:rsidRDefault="008919F8" w:rsidP="008919F8">
      <w:pPr>
        <w:rPr>
          <w:bCs/>
        </w:rPr>
      </w:pPr>
      <w:r>
        <w:rPr>
          <w:bCs/>
        </w:rPr>
        <w:t>Every OSPF network must have a Backbone area. In an OSPF domain, Area 0 is considered as backbone area. All other areas must connect to Area 0 for communication</w:t>
      </w:r>
      <w:r w:rsidR="00810DD6">
        <w:rPr>
          <w:bCs/>
        </w:rPr>
        <w:t xml:space="preserve">. That is, </w:t>
      </w:r>
      <w:r>
        <w:rPr>
          <w:bCs/>
        </w:rPr>
        <w:t>if a host in Area 1 wants to communicate with a host in Area 2, all the packets must first pass through Area 0.</w:t>
      </w:r>
    </w:p>
    <w:p w:rsidR="008919F8" w:rsidRDefault="008919F8" w:rsidP="008919F8">
      <w:r w:rsidRPr="00DA5F9A">
        <w:lastRenderedPageBreak/>
        <w:t>Hence</w:t>
      </w:r>
      <w:r w:rsidR="00482FF9">
        <w:t>,</w:t>
      </w:r>
      <w:r w:rsidRPr="00DA5F9A">
        <w:t xml:space="preserve"> </w:t>
      </w:r>
      <w:r>
        <w:t xml:space="preserve">an </w:t>
      </w:r>
      <w:r w:rsidRPr="00DA5F9A">
        <w:t xml:space="preserve">OSPF domain </w:t>
      </w:r>
      <w:r>
        <w:t xml:space="preserve">can be divided </w:t>
      </w:r>
      <w:r w:rsidRPr="00DA5F9A">
        <w:t>in</w:t>
      </w:r>
      <w:r>
        <w:t>to</w:t>
      </w:r>
      <w:r w:rsidRPr="00DA5F9A">
        <w:t xml:space="preserve"> two areas: Backbone area and Non-backbone area. </w:t>
      </w:r>
      <w:r>
        <w:t>All other areas except Area 0 are</w:t>
      </w:r>
      <w:r w:rsidRPr="00DA5F9A">
        <w:t xml:space="preserve"> called Non-backbone area. </w:t>
      </w:r>
      <w:r>
        <w:t>The Non-backbone area can further be categorized as stub, nssa</w:t>
      </w:r>
      <w:r w:rsidR="00482FF9">
        <w:t>,</w:t>
      </w:r>
      <w:r>
        <w:t xml:space="preserve"> or normal areas. A backbone area can never be configured as</w:t>
      </w:r>
      <w:r w:rsidRPr="00DA5F9A">
        <w:t xml:space="preserve"> stub or nssa. </w:t>
      </w:r>
    </w:p>
    <w:p w:rsidR="00616944" w:rsidRDefault="008919F8">
      <w:r w:rsidRPr="00DA5F9A">
        <w:t xml:space="preserve">To understand </w:t>
      </w:r>
      <w:r>
        <w:t xml:space="preserve">the stub and nssa area in ospf, </w:t>
      </w:r>
      <w:r w:rsidR="00482FF9">
        <w:t xml:space="preserve">you need </w:t>
      </w:r>
      <w:r>
        <w:t>a thorough knowledge of different LSA types.</w:t>
      </w:r>
      <w:r w:rsidRPr="00DA5F9A">
        <w:t xml:space="preserve"> </w:t>
      </w:r>
      <w:r>
        <w:t>The following section</w:t>
      </w:r>
      <w:r w:rsidR="007D3DA8">
        <w:t>s cover</w:t>
      </w:r>
      <w:r>
        <w:t xml:space="preserve"> different OSPF router types</w:t>
      </w:r>
      <w:r w:rsidR="007D3DA8">
        <w:t>,</w:t>
      </w:r>
      <w:r w:rsidR="00156DC7">
        <w:t xml:space="preserve"> </w:t>
      </w:r>
      <w:r>
        <w:t>LSA types</w:t>
      </w:r>
      <w:r w:rsidR="007D3DA8">
        <w:t>,</w:t>
      </w:r>
      <w:r>
        <w:t xml:space="preserve"> and area types of OSPF protocol.</w:t>
      </w:r>
    </w:p>
    <w:p w:rsidR="000F25AC" w:rsidRDefault="008919F8" w:rsidP="000F25AC">
      <w:pPr>
        <w:pStyle w:val="Heading3"/>
      </w:pPr>
      <w:bookmarkStart w:id="688" w:name="_Toc342565237"/>
      <w:r w:rsidRPr="00BB4FB6">
        <w:t xml:space="preserve">OSPF </w:t>
      </w:r>
      <w:r w:rsidR="00452B23">
        <w:t>router types</w:t>
      </w:r>
      <w:bookmarkEnd w:id="688"/>
    </w:p>
    <w:p w:rsidR="008919F8" w:rsidRDefault="008919F8" w:rsidP="008919F8">
      <w:r>
        <w:t>The routers in an OSPF domain could be classified based on their location as follows:</w:t>
      </w:r>
    </w:p>
    <w:p w:rsidR="000F25AC" w:rsidRDefault="000F25AC" w:rsidP="000F25AC">
      <w:pPr>
        <w:pStyle w:val="ItemList"/>
      </w:pPr>
      <w:r w:rsidRPr="000F25AC">
        <w:rPr>
          <w:rStyle w:val="BoldText"/>
        </w:rPr>
        <w:t>Internal Router</w:t>
      </w:r>
      <w:r w:rsidR="00862CD3" w:rsidRPr="00D33B5E">
        <w:rPr>
          <w:rFonts w:cstheme="minorBidi"/>
          <w:szCs w:val="24"/>
        </w:rPr>
        <w:t>—</w:t>
      </w:r>
      <w:r w:rsidR="008919F8">
        <w:t xml:space="preserve">A router </w:t>
      </w:r>
      <w:r w:rsidR="00E808F5">
        <w:t xml:space="preserve">that </w:t>
      </w:r>
      <w:r w:rsidR="008919F8">
        <w:t>has its entire operational interface in a single area is called as an internal router.</w:t>
      </w:r>
    </w:p>
    <w:p w:rsidR="000F25AC" w:rsidRDefault="000F25AC" w:rsidP="000F25AC">
      <w:pPr>
        <w:pStyle w:val="ItemList"/>
      </w:pPr>
      <w:r w:rsidRPr="000F25AC">
        <w:rPr>
          <w:rStyle w:val="BoldText"/>
        </w:rPr>
        <w:t xml:space="preserve">Backbone </w:t>
      </w:r>
      <w:r w:rsidR="00FD7EEA">
        <w:rPr>
          <w:rStyle w:val="BoldText"/>
        </w:rPr>
        <w:t>R</w:t>
      </w:r>
      <w:r w:rsidRPr="000F25AC">
        <w:rPr>
          <w:rStyle w:val="BoldText"/>
        </w:rPr>
        <w:t>outer</w:t>
      </w:r>
      <w:r w:rsidR="00862CD3" w:rsidRPr="00D33B5E">
        <w:rPr>
          <w:rFonts w:cstheme="minorBidi"/>
          <w:szCs w:val="24"/>
        </w:rPr>
        <w:t>—</w:t>
      </w:r>
      <w:r w:rsidR="008919F8">
        <w:t xml:space="preserve">A router </w:t>
      </w:r>
      <w:r w:rsidR="00E808F5">
        <w:t xml:space="preserve">that </w:t>
      </w:r>
      <w:r w:rsidR="008919F8">
        <w:t>has at least one of its operational interfaces in area 0 is called as a backbone router. Also</w:t>
      </w:r>
      <w:r w:rsidR="00414546">
        <w:t>,</w:t>
      </w:r>
      <w:r w:rsidR="008919F8">
        <w:t xml:space="preserve"> all the internal routers in a Backbone area are called as Backbone routers.</w:t>
      </w:r>
    </w:p>
    <w:p w:rsidR="000F25AC" w:rsidRPr="00FD7EEA" w:rsidRDefault="000F25AC" w:rsidP="000F25AC">
      <w:pPr>
        <w:pStyle w:val="ItemList"/>
      </w:pPr>
      <w:r w:rsidRPr="000F25AC">
        <w:rPr>
          <w:rStyle w:val="BoldText"/>
        </w:rPr>
        <w:t>Area Border Router (ABR)</w:t>
      </w:r>
      <w:r w:rsidR="00862CD3" w:rsidRPr="00D33B5E">
        <w:rPr>
          <w:rFonts w:cstheme="minorBidi"/>
          <w:szCs w:val="24"/>
        </w:rPr>
        <w:t>—</w:t>
      </w:r>
      <w:r w:rsidR="008919F8">
        <w:t xml:space="preserve">A router </w:t>
      </w:r>
      <w:r w:rsidR="00414546">
        <w:t xml:space="preserve">that </w:t>
      </w:r>
      <w:r w:rsidR="008919F8">
        <w:t>interconnects two ospf areas is called as an ABR. As the name suggests this router resides on the boundary of two areas</w:t>
      </w:r>
      <w:r w:rsidR="00414546">
        <w:t>, thqt is,</w:t>
      </w:r>
      <w:r w:rsidR="008919F8">
        <w:t xml:space="preserve"> one interface of this router would be in area 0 and the second interface would be in some other area, </w:t>
      </w:r>
      <w:r w:rsidR="00414546">
        <w:t xml:space="preserve">for example, </w:t>
      </w:r>
      <w:r w:rsidR="008919F8">
        <w:t xml:space="preserve">area 1. A router </w:t>
      </w:r>
      <w:r w:rsidR="00414546">
        <w:t xml:space="preserve">that </w:t>
      </w:r>
      <w:r w:rsidR="008919F8">
        <w:t>resides on the border of two non-backbone area</w:t>
      </w:r>
      <w:r w:rsidR="00414546">
        <w:t>s,</w:t>
      </w:r>
      <w:r w:rsidR="008919F8">
        <w:t xml:space="preserve"> </w:t>
      </w:r>
      <w:r w:rsidR="00414546">
        <w:t xml:space="preserve">for example, </w:t>
      </w:r>
      <w:r w:rsidR="008919F8">
        <w:t>area 1 and area 2</w:t>
      </w:r>
      <w:r w:rsidR="00414546">
        <w:t>,</w:t>
      </w:r>
      <w:r w:rsidR="008919F8">
        <w:t xml:space="preserve"> is also called an ABR. These ABRs have to form a virtual-link with the backbone ABR to establish communication within the network. </w:t>
      </w:r>
      <w:r w:rsidR="00FD7EEA">
        <w:t>A d</w:t>
      </w:r>
      <w:r w:rsidR="008919F8">
        <w:t xml:space="preserve">etailed discussion of virtual-link </w:t>
      </w:r>
      <w:r w:rsidR="00FD7EEA">
        <w:t>is covered</w:t>
      </w:r>
      <w:r w:rsidR="008919F8">
        <w:t xml:space="preserve"> </w:t>
      </w:r>
      <w:r w:rsidR="008919F8" w:rsidRPr="00FD7EEA">
        <w:t xml:space="preserve">in </w:t>
      </w:r>
      <w:r w:rsidR="00FD7EEA" w:rsidRPr="00FD7EEA">
        <w:t>Chapter 4</w:t>
      </w:r>
      <w:r w:rsidR="008919F8" w:rsidRPr="00FD7EEA">
        <w:t>.</w:t>
      </w:r>
    </w:p>
    <w:p w:rsidR="000F25AC" w:rsidRDefault="000F25AC" w:rsidP="000F25AC">
      <w:pPr>
        <w:pStyle w:val="ItemList"/>
        <w:rPr>
          <w:bCs/>
        </w:rPr>
      </w:pPr>
      <w:r w:rsidRPr="000F25AC">
        <w:rPr>
          <w:rStyle w:val="BoldText"/>
        </w:rPr>
        <w:t>Autonomous System Boundary Router (ASBR)</w:t>
      </w:r>
      <w:r w:rsidR="00862CD3" w:rsidRPr="00D33B5E">
        <w:rPr>
          <w:rFonts w:cstheme="minorBidi"/>
          <w:szCs w:val="24"/>
        </w:rPr>
        <w:t>—</w:t>
      </w:r>
      <w:r w:rsidR="008919F8">
        <w:rPr>
          <w:bCs/>
        </w:rPr>
        <w:t>As the name suggests</w:t>
      </w:r>
      <w:r w:rsidR="00AB6998">
        <w:rPr>
          <w:bCs/>
        </w:rPr>
        <w:t>,</w:t>
      </w:r>
      <w:r w:rsidR="008919F8">
        <w:rPr>
          <w:bCs/>
        </w:rPr>
        <w:t xml:space="preserve"> ASBR interconnects two Autonomous systems. ASBR performs the function of importing the routes from one AS to other. For example, an ASBR connecting an OSPF network to a BGP network imports the BGP routes to OSPF and vice-versa. This resolves the interconnectivity issue between two routing protocol. </w:t>
      </w:r>
    </w:p>
    <w:p w:rsidR="008919F8" w:rsidRDefault="008919F8" w:rsidP="008919F8">
      <w:pPr>
        <w:widowControl w:val="0"/>
        <w:autoSpaceDE w:val="0"/>
        <w:autoSpaceDN w:val="0"/>
        <w:adjustRightInd w:val="0"/>
        <w:rPr>
          <w:bCs/>
        </w:rPr>
      </w:pPr>
      <w:r>
        <w:rPr>
          <w:bCs/>
        </w:rPr>
        <w:t>An OSPF router can don the role of more than one router-type</w:t>
      </w:r>
      <w:r w:rsidRPr="00673715">
        <w:rPr>
          <w:bCs/>
        </w:rPr>
        <w:t>. For example a router connecting area1 to area 0 is called a backbone router as well as ABR.</w:t>
      </w:r>
    </w:p>
    <w:p w:rsidR="008919F8" w:rsidRDefault="009E50DB" w:rsidP="008919F8">
      <w:pPr>
        <w:widowControl w:val="0"/>
        <w:autoSpaceDE w:val="0"/>
        <w:autoSpaceDN w:val="0"/>
        <w:adjustRightInd w:val="0"/>
        <w:rPr>
          <w:bCs/>
        </w:rPr>
      </w:pPr>
      <w:fldSimple w:instr=" REF _Ref333760404 \r \h  \* MERGEFORMAT ">
        <w:r w:rsidR="001B502D">
          <w:rPr>
            <w:rStyle w:val="Reference-R0G144B200"/>
          </w:rPr>
          <w:t>Figure 23</w:t>
        </w:r>
      </w:fldSimple>
      <w:r w:rsidR="00FF14FE">
        <w:rPr>
          <w:bCs/>
        </w:rPr>
        <w:t xml:space="preserve"> </w:t>
      </w:r>
      <w:r w:rsidR="008919F8">
        <w:rPr>
          <w:bCs/>
        </w:rPr>
        <w:t>shows a pictorial representation of different OSPF router types.</w:t>
      </w:r>
    </w:p>
    <w:p w:rsidR="000F25AC" w:rsidRDefault="002D6FCF" w:rsidP="000F25AC">
      <w:pPr>
        <w:pStyle w:val="FigureDescription"/>
      </w:pPr>
      <w:bookmarkStart w:id="689" w:name="_Ref333760404"/>
      <w:r>
        <w:lastRenderedPageBreak/>
        <w:t>Different OSPF router types</w:t>
      </w:r>
      <w:bookmarkEnd w:id="689"/>
    </w:p>
    <w:p w:rsidR="008919F8" w:rsidRPr="00955D4F" w:rsidRDefault="007D783A" w:rsidP="008919F8">
      <w:pPr>
        <w:widowControl w:val="0"/>
        <w:autoSpaceDE w:val="0"/>
        <w:autoSpaceDN w:val="0"/>
        <w:adjustRightInd w:val="0"/>
        <w:ind w:left="270"/>
        <w:jc w:val="center"/>
      </w:pPr>
      <w:r>
        <w:rPr>
          <w:noProof/>
          <w:lang w:eastAsia="en-US"/>
        </w:rPr>
        <w:drawing>
          <wp:inline distT="0" distB="0" distL="0" distR="0">
            <wp:extent cx="6327140" cy="3737610"/>
            <wp:effectExtent l="19050" t="0" r="0" b="0"/>
            <wp:docPr id="251" name="Picture 250" descr="Figur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2.png"/>
                    <pic:cNvPicPr/>
                  </pic:nvPicPr>
                  <pic:blipFill>
                    <a:blip r:embed="rId36" cstate="print"/>
                    <a:stretch>
                      <a:fillRect/>
                    </a:stretch>
                  </pic:blipFill>
                  <pic:spPr>
                    <a:xfrm>
                      <a:off x="0" y="0"/>
                      <a:ext cx="6327140" cy="3737610"/>
                    </a:xfrm>
                    <a:prstGeom prst="rect">
                      <a:avLst/>
                    </a:prstGeom>
                  </pic:spPr>
                </pic:pic>
              </a:graphicData>
            </a:graphic>
          </wp:inline>
        </w:drawing>
      </w:r>
    </w:p>
    <w:p w:rsidR="008919F8" w:rsidRPr="00075988" w:rsidRDefault="008919F8" w:rsidP="008919F8">
      <w:pPr>
        <w:widowControl w:val="0"/>
        <w:autoSpaceDE w:val="0"/>
        <w:autoSpaceDN w:val="0"/>
        <w:adjustRightInd w:val="0"/>
      </w:pPr>
    </w:p>
    <w:p w:rsidR="00616944" w:rsidRDefault="008919F8">
      <w:pPr>
        <w:widowControl w:val="0"/>
        <w:autoSpaceDE w:val="0"/>
        <w:autoSpaceDN w:val="0"/>
        <w:adjustRightInd w:val="0"/>
        <w:rPr>
          <w:bCs/>
        </w:rPr>
      </w:pPr>
      <w:r>
        <w:rPr>
          <w:bCs/>
        </w:rPr>
        <w:t>Each OSPF router type has</w:t>
      </w:r>
      <w:r w:rsidRPr="00A9701D">
        <w:rPr>
          <w:bCs/>
        </w:rPr>
        <w:t xml:space="preserve"> pivotal role</w:t>
      </w:r>
      <w:r>
        <w:rPr>
          <w:bCs/>
        </w:rPr>
        <w:t>s</w:t>
      </w:r>
      <w:r w:rsidRPr="00A9701D">
        <w:rPr>
          <w:bCs/>
        </w:rPr>
        <w:t xml:space="preserve"> to play in the OSPF routing domain. </w:t>
      </w:r>
      <w:r>
        <w:rPr>
          <w:bCs/>
        </w:rPr>
        <w:t>Though the basic functionality of routing packets and exchanging the routing updates remains the same, the method of advertising these routes differ among different ospf router types. For example</w:t>
      </w:r>
      <w:r w:rsidR="00C1599C">
        <w:rPr>
          <w:bCs/>
        </w:rPr>
        <w:t>,</w:t>
      </w:r>
      <w:r>
        <w:rPr>
          <w:bCs/>
        </w:rPr>
        <w:t xml:space="preserve"> an internal router generates an LSA type 1 to advertise its link status whereas an ABR generates an LSA type 3 to communicate the routing update to other routers in its connected area. </w:t>
      </w:r>
    </w:p>
    <w:p w:rsidR="000F25AC" w:rsidRDefault="008919F8" w:rsidP="000F25AC">
      <w:pPr>
        <w:pStyle w:val="Heading3"/>
      </w:pPr>
      <w:bookmarkStart w:id="690" w:name="_Toc342565238"/>
      <w:r w:rsidRPr="00BB4FB6">
        <w:t xml:space="preserve">LSA </w:t>
      </w:r>
      <w:r w:rsidR="00452B23">
        <w:t>types</w:t>
      </w:r>
      <w:bookmarkEnd w:id="690"/>
    </w:p>
    <w:p w:rsidR="008919F8" w:rsidRDefault="008919F8" w:rsidP="008919F8">
      <w:pPr>
        <w:widowControl w:val="0"/>
        <w:autoSpaceDE w:val="0"/>
        <w:autoSpaceDN w:val="0"/>
        <w:adjustRightInd w:val="0"/>
        <w:rPr>
          <w:bCs/>
        </w:rPr>
      </w:pPr>
      <w:r w:rsidRPr="00F35D7F">
        <w:rPr>
          <w:bCs/>
        </w:rPr>
        <w:t xml:space="preserve">LSA </w:t>
      </w:r>
      <w:r w:rsidR="00452B23">
        <w:rPr>
          <w:bCs/>
        </w:rPr>
        <w:t>(</w:t>
      </w:r>
      <w:r w:rsidRPr="00F35D7F">
        <w:rPr>
          <w:bCs/>
        </w:rPr>
        <w:t>link-state advertisements</w:t>
      </w:r>
      <w:r w:rsidR="00452B23">
        <w:rPr>
          <w:bCs/>
        </w:rPr>
        <w:t>)</w:t>
      </w:r>
      <w:r w:rsidRPr="00F35D7F">
        <w:rPr>
          <w:bCs/>
        </w:rPr>
        <w:t xml:space="preserve"> are </w:t>
      </w:r>
      <w:r>
        <w:rPr>
          <w:bCs/>
        </w:rPr>
        <w:t xml:space="preserve">the routing updates generated by routers to communicate a change occurring in the network. These LSAs are not flooded as a single packet; rather they are encapsulated in LSU packets and sent across the network. Upon receiving the LSU, the LSAs are stripped out and inserted into the LSDB. </w:t>
      </w:r>
    </w:p>
    <w:p w:rsidR="008919F8" w:rsidRDefault="00670AB7" w:rsidP="00452B23">
      <w:pPr>
        <w:widowControl w:val="0"/>
        <w:autoSpaceDE w:val="0"/>
        <w:autoSpaceDN w:val="0"/>
        <w:adjustRightInd w:val="0"/>
        <w:rPr>
          <w:bCs/>
        </w:rPr>
      </w:pPr>
      <w:r>
        <w:rPr>
          <w:bCs/>
        </w:rPr>
        <w:t>T</w:t>
      </w:r>
      <w:r w:rsidR="008919F8">
        <w:rPr>
          <w:bCs/>
        </w:rPr>
        <w:t>he different OSPF LSA types</w:t>
      </w:r>
      <w:r>
        <w:rPr>
          <w:bCs/>
        </w:rPr>
        <w:t xml:space="preserve"> are listed in</w:t>
      </w:r>
      <w:r w:rsidR="00C71747">
        <w:rPr>
          <w:bCs/>
        </w:rPr>
        <w:t xml:space="preserve"> </w:t>
      </w:r>
      <w:fldSimple w:instr=" REF _Ref333760486 \r \h  \* MERGEFORMAT ">
        <w:r w:rsidR="001B502D">
          <w:rPr>
            <w:rStyle w:val="Reference-R0G144B200"/>
          </w:rPr>
          <w:t>Table 1</w:t>
        </w:r>
      </w:fldSimple>
      <w:r w:rsidR="008919F8">
        <w:rPr>
          <w:bCs/>
        </w:rPr>
        <w:t>.</w:t>
      </w:r>
    </w:p>
    <w:p w:rsidR="000F25AC" w:rsidRDefault="00670AB7" w:rsidP="000F25AC">
      <w:pPr>
        <w:pStyle w:val="TableDescription"/>
      </w:pPr>
      <w:bookmarkStart w:id="691" w:name="_Ref333760486"/>
      <w:r>
        <w:t>OSPF LSA types</w:t>
      </w:r>
      <w:bookmarkEnd w:id="691"/>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4500"/>
      </w:tblGrid>
      <w:tr w:rsidR="008919F8" w:rsidRPr="00E43A7E" w:rsidTr="008919F8">
        <w:tc>
          <w:tcPr>
            <w:tcW w:w="1548" w:type="dxa"/>
          </w:tcPr>
          <w:p w:rsidR="000F25AC" w:rsidRDefault="008919F8" w:rsidP="000F25AC">
            <w:pPr>
              <w:pStyle w:val="TableHeading"/>
            </w:pPr>
            <w:r w:rsidRPr="00E43A7E">
              <w:t>Type</w:t>
            </w:r>
          </w:p>
        </w:tc>
        <w:tc>
          <w:tcPr>
            <w:tcW w:w="4500" w:type="dxa"/>
          </w:tcPr>
          <w:p w:rsidR="000F25AC" w:rsidRDefault="008919F8" w:rsidP="000F25AC">
            <w:pPr>
              <w:pStyle w:val="TableHeading"/>
            </w:pPr>
            <w:r>
              <w:t>LSA</w:t>
            </w:r>
          </w:p>
        </w:tc>
      </w:tr>
      <w:tr w:rsidR="008919F8" w:rsidRPr="00E43A7E" w:rsidTr="008919F8">
        <w:tc>
          <w:tcPr>
            <w:tcW w:w="1548" w:type="dxa"/>
          </w:tcPr>
          <w:p w:rsidR="000F25AC" w:rsidRDefault="008919F8" w:rsidP="000F25AC">
            <w:pPr>
              <w:pStyle w:val="TableText"/>
            </w:pPr>
            <w:r w:rsidRPr="00E43A7E">
              <w:t>1</w:t>
            </w:r>
          </w:p>
        </w:tc>
        <w:tc>
          <w:tcPr>
            <w:tcW w:w="4500" w:type="dxa"/>
          </w:tcPr>
          <w:p w:rsidR="000F25AC" w:rsidRDefault="008919F8" w:rsidP="000F25AC">
            <w:pPr>
              <w:pStyle w:val="TableText"/>
            </w:pPr>
            <w:r w:rsidRPr="00E43A7E">
              <w:t>Router LSA</w:t>
            </w:r>
          </w:p>
        </w:tc>
      </w:tr>
      <w:tr w:rsidR="008919F8" w:rsidRPr="00E43A7E" w:rsidTr="008919F8">
        <w:tc>
          <w:tcPr>
            <w:tcW w:w="1548" w:type="dxa"/>
          </w:tcPr>
          <w:p w:rsidR="000F25AC" w:rsidRDefault="008919F8" w:rsidP="000F25AC">
            <w:pPr>
              <w:pStyle w:val="TableText"/>
            </w:pPr>
            <w:r w:rsidRPr="00E43A7E">
              <w:t>2</w:t>
            </w:r>
          </w:p>
        </w:tc>
        <w:tc>
          <w:tcPr>
            <w:tcW w:w="4500" w:type="dxa"/>
          </w:tcPr>
          <w:p w:rsidR="000F25AC" w:rsidRDefault="008919F8" w:rsidP="000F25AC">
            <w:pPr>
              <w:pStyle w:val="TableText"/>
            </w:pPr>
            <w:r w:rsidRPr="00E43A7E">
              <w:t>Network LSA</w:t>
            </w:r>
          </w:p>
        </w:tc>
      </w:tr>
      <w:tr w:rsidR="008919F8" w:rsidRPr="00E43A7E" w:rsidTr="008919F8">
        <w:tc>
          <w:tcPr>
            <w:tcW w:w="1548" w:type="dxa"/>
          </w:tcPr>
          <w:p w:rsidR="000F25AC" w:rsidRDefault="008919F8" w:rsidP="000F25AC">
            <w:pPr>
              <w:pStyle w:val="TableText"/>
            </w:pPr>
            <w:r w:rsidRPr="00E43A7E">
              <w:t>3 and 4</w:t>
            </w:r>
          </w:p>
        </w:tc>
        <w:tc>
          <w:tcPr>
            <w:tcW w:w="4500" w:type="dxa"/>
          </w:tcPr>
          <w:p w:rsidR="000F25AC" w:rsidRDefault="008919F8" w:rsidP="000F25AC">
            <w:pPr>
              <w:pStyle w:val="TableText"/>
            </w:pPr>
            <w:r w:rsidRPr="00E43A7E">
              <w:t>Summary LSA</w:t>
            </w:r>
          </w:p>
        </w:tc>
      </w:tr>
      <w:tr w:rsidR="008919F8" w:rsidRPr="00E43A7E" w:rsidTr="008919F8">
        <w:tc>
          <w:tcPr>
            <w:tcW w:w="1548" w:type="dxa"/>
          </w:tcPr>
          <w:p w:rsidR="000F25AC" w:rsidRDefault="008919F8" w:rsidP="000F25AC">
            <w:pPr>
              <w:pStyle w:val="TableText"/>
            </w:pPr>
            <w:r w:rsidRPr="00E43A7E">
              <w:t>5</w:t>
            </w:r>
          </w:p>
        </w:tc>
        <w:tc>
          <w:tcPr>
            <w:tcW w:w="4500" w:type="dxa"/>
          </w:tcPr>
          <w:p w:rsidR="000F25AC" w:rsidRDefault="008919F8" w:rsidP="000F25AC">
            <w:pPr>
              <w:pStyle w:val="TableText"/>
            </w:pPr>
            <w:r w:rsidRPr="00E43A7E">
              <w:t>Autonomous System External LSA</w:t>
            </w:r>
          </w:p>
        </w:tc>
      </w:tr>
      <w:tr w:rsidR="008919F8" w:rsidRPr="00E43A7E" w:rsidTr="008919F8">
        <w:tc>
          <w:tcPr>
            <w:tcW w:w="1548" w:type="dxa"/>
          </w:tcPr>
          <w:p w:rsidR="000F25AC" w:rsidRDefault="008919F8" w:rsidP="000F25AC">
            <w:pPr>
              <w:pStyle w:val="TableText"/>
            </w:pPr>
            <w:r w:rsidRPr="00E43A7E">
              <w:t>6</w:t>
            </w:r>
          </w:p>
        </w:tc>
        <w:tc>
          <w:tcPr>
            <w:tcW w:w="4500" w:type="dxa"/>
          </w:tcPr>
          <w:p w:rsidR="000F25AC" w:rsidRDefault="008919F8" w:rsidP="000F25AC">
            <w:pPr>
              <w:pStyle w:val="TableText"/>
            </w:pPr>
            <w:r w:rsidRPr="00E43A7E">
              <w:t>Multicast OSPF LSA</w:t>
            </w:r>
            <w:r>
              <w:t xml:space="preserve"> or Group Membership LSA</w:t>
            </w:r>
          </w:p>
        </w:tc>
      </w:tr>
      <w:tr w:rsidR="008919F8" w:rsidRPr="00E43A7E" w:rsidTr="008919F8">
        <w:tc>
          <w:tcPr>
            <w:tcW w:w="1548" w:type="dxa"/>
          </w:tcPr>
          <w:p w:rsidR="000F25AC" w:rsidRDefault="008919F8" w:rsidP="000F25AC">
            <w:pPr>
              <w:pStyle w:val="TableText"/>
            </w:pPr>
            <w:r w:rsidRPr="00E43A7E">
              <w:t>7</w:t>
            </w:r>
          </w:p>
        </w:tc>
        <w:tc>
          <w:tcPr>
            <w:tcW w:w="4500" w:type="dxa"/>
          </w:tcPr>
          <w:p w:rsidR="000F25AC" w:rsidRDefault="008919F8" w:rsidP="000F25AC">
            <w:pPr>
              <w:pStyle w:val="TableText"/>
            </w:pPr>
            <w:r>
              <w:t>NSSA External LSA</w:t>
            </w:r>
          </w:p>
        </w:tc>
      </w:tr>
      <w:tr w:rsidR="008919F8" w:rsidRPr="00E43A7E" w:rsidTr="008919F8">
        <w:tc>
          <w:tcPr>
            <w:tcW w:w="1548" w:type="dxa"/>
          </w:tcPr>
          <w:p w:rsidR="000F25AC" w:rsidRDefault="008919F8" w:rsidP="000F25AC">
            <w:pPr>
              <w:pStyle w:val="TableText"/>
            </w:pPr>
            <w:r w:rsidRPr="00E43A7E">
              <w:lastRenderedPageBreak/>
              <w:t>8</w:t>
            </w:r>
          </w:p>
        </w:tc>
        <w:tc>
          <w:tcPr>
            <w:tcW w:w="4500" w:type="dxa"/>
          </w:tcPr>
          <w:p w:rsidR="000F25AC" w:rsidRDefault="008919F8" w:rsidP="000F25AC">
            <w:pPr>
              <w:pStyle w:val="TableText"/>
            </w:pPr>
            <w:r w:rsidRPr="00E43A7E">
              <w:t>External Attribute LSA for BGP</w:t>
            </w:r>
          </w:p>
        </w:tc>
      </w:tr>
      <w:tr w:rsidR="008919F8" w:rsidRPr="00E43A7E" w:rsidTr="008919F8">
        <w:tc>
          <w:tcPr>
            <w:tcW w:w="1548" w:type="dxa"/>
          </w:tcPr>
          <w:p w:rsidR="000F25AC" w:rsidRDefault="008919F8" w:rsidP="000F25AC">
            <w:pPr>
              <w:pStyle w:val="TableText"/>
            </w:pPr>
            <w:r w:rsidRPr="00E43A7E">
              <w:t>9, 10 or 11</w:t>
            </w:r>
          </w:p>
        </w:tc>
        <w:tc>
          <w:tcPr>
            <w:tcW w:w="4500" w:type="dxa"/>
          </w:tcPr>
          <w:p w:rsidR="000F25AC" w:rsidRDefault="008919F8" w:rsidP="000F25AC">
            <w:pPr>
              <w:pStyle w:val="TableText"/>
            </w:pPr>
            <w:r w:rsidRPr="00E43A7E">
              <w:t>Opaque LSA</w:t>
            </w:r>
          </w:p>
        </w:tc>
      </w:tr>
    </w:tbl>
    <w:p w:rsidR="000F25AC" w:rsidRDefault="000F25AC" w:rsidP="000F25AC">
      <w:pPr>
        <w:widowControl w:val="0"/>
        <w:autoSpaceDE w:val="0"/>
        <w:autoSpaceDN w:val="0"/>
        <w:adjustRightInd w:val="0"/>
        <w:ind w:left="0"/>
        <w:rPr>
          <w:bCs/>
        </w:rPr>
      </w:pPr>
    </w:p>
    <w:p w:rsidR="000F25AC" w:rsidRDefault="008919F8" w:rsidP="000F25AC">
      <w:r>
        <w:t>These LSA types are explained in detail below.</w:t>
      </w:r>
    </w:p>
    <w:p w:rsidR="000F25AC" w:rsidRDefault="000F25AC" w:rsidP="000F25AC">
      <w:pPr>
        <w:pStyle w:val="Itemstep"/>
      </w:pPr>
      <w:r w:rsidRPr="000F25AC">
        <w:rPr>
          <w:rStyle w:val="BoldText"/>
        </w:rPr>
        <w:t>Router LSA or LSA type 1</w:t>
      </w:r>
      <w:r w:rsidR="008919F8" w:rsidRPr="001E6A15">
        <w:rPr>
          <w:i/>
          <w:color w:val="548DD4" w:themeColor="text2" w:themeTint="99"/>
        </w:rPr>
        <w:t>:</w:t>
      </w:r>
      <w:r w:rsidR="008919F8">
        <w:t xml:space="preserve"> </w:t>
      </w:r>
      <w:r w:rsidR="008919F8" w:rsidRPr="001E6A15">
        <w:t>LSA</w:t>
      </w:r>
      <w:r w:rsidR="008919F8">
        <w:t xml:space="preserve"> Type 1</w:t>
      </w:r>
      <w:r w:rsidR="008919F8" w:rsidRPr="001E6A15">
        <w:t xml:space="preserve"> is generated by routers within an are</w:t>
      </w:r>
      <w:r w:rsidR="008919F8">
        <w:t xml:space="preserve">a to advertise its </w:t>
      </w:r>
      <w:r w:rsidR="008919F8" w:rsidRPr="001E6A15">
        <w:t>local network. A router sends a Type 1 LSA</w:t>
      </w:r>
      <w:r w:rsidR="000043DC">
        <w:t>,</w:t>
      </w:r>
      <w:r w:rsidR="008919F8">
        <w:t xml:space="preserve"> which contains the status of its connected links to the </w:t>
      </w:r>
      <w:r w:rsidR="008919F8" w:rsidRPr="001E6A15">
        <w:t>neighboring r</w:t>
      </w:r>
      <w:r w:rsidR="008919F8">
        <w:t xml:space="preserve">outers on multicast ip 224.0.0.5. On receiving this LSA, the neighboring routers </w:t>
      </w:r>
      <w:r w:rsidR="008919F8" w:rsidRPr="001E6A15">
        <w:t>update</w:t>
      </w:r>
      <w:r w:rsidR="008919F8">
        <w:t xml:space="preserve"> their LSDB and forward</w:t>
      </w:r>
      <w:r w:rsidR="008919F8" w:rsidRPr="001E6A15">
        <w:t xml:space="preserve"> the </w:t>
      </w:r>
      <w:r w:rsidR="008919F8">
        <w:t xml:space="preserve">same </w:t>
      </w:r>
      <w:r w:rsidR="008919F8" w:rsidRPr="001E6A15">
        <w:t xml:space="preserve">LSA to their connected neighbors. This process continues </w:t>
      </w:r>
      <w:r w:rsidR="000043DC">
        <w:t xml:space="preserve">until </w:t>
      </w:r>
      <w:r w:rsidR="008919F8">
        <w:t>all the routers within the same</w:t>
      </w:r>
      <w:r w:rsidR="008919F8" w:rsidRPr="001E6A15">
        <w:t xml:space="preserve"> area receive the LSA </w:t>
      </w:r>
      <w:r w:rsidR="008919F8">
        <w:t>originated by the First router. Similarly each and every router within an area generates a Type 1 LSA to communicate their link statuses. The main purpose of this process is to update the Routing table and synchronize the LSDB.</w:t>
      </w:r>
    </w:p>
    <w:p w:rsidR="000F25AC" w:rsidRDefault="002309F0" w:rsidP="000F25AC">
      <w:pPr>
        <w:rPr>
          <w:bCs/>
        </w:rPr>
      </w:pPr>
      <w:r w:rsidRPr="002309F0">
        <w:t>Router LSA or LSA Type 1 is area confined. The LSUs carrying type 1 LSA cannot cross the boundary of one</w:t>
      </w:r>
      <w:r w:rsidR="008919F8">
        <w:rPr>
          <w:bCs/>
        </w:rPr>
        <w:t xml:space="preserve"> area </w:t>
      </w:r>
      <w:r w:rsidR="008919F8" w:rsidRPr="001E6A15">
        <w:rPr>
          <w:bCs/>
        </w:rPr>
        <w:t xml:space="preserve">and get into </w:t>
      </w:r>
      <w:r w:rsidR="008919F8">
        <w:rPr>
          <w:bCs/>
        </w:rPr>
        <w:t>an</w:t>
      </w:r>
      <w:r w:rsidR="008919F8" w:rsidRPr="001E6A15">
        <w:rPr>
          <w:bCs/>
        </w:rPr>
        <w:t>other area</w:t>
      </w:r>
      <w:r w:rsidR="003910CD">
        <w:rPr>
          <w:bCs/>
        </w:rPr>
        <w:t>, as shown in</w:t>
      </w:r>
      <w:r w:rsidR="00236608">
        <w:rPr>
          <w:bCs/>
        </w:rPr>
        <w:t xml:space="preserve"> </w:t>
      </w:r>
      <w:fldSimple w:instr=" REF _Ref333760578 \r \h  \* MERGEFORMAT ">
        <w:r w:rsidR="001B502D">
          <w:rPr>
            <w:rStyle w:val="Reference-R0G144B200"/>
          </w:rPr>
          <w:t>Figure 24</w:t>
        </w:r>
      </w:fldSimple>
      <w:r w:rsidR="008919F8" w:rsidRPr="001E6A15">
        <w:rPr>
          <w:bCs/>
        </w:rPr>
        <w:t xml:space="preserve">. </w:t>
      </w:r>
    </w:p>
    <w:p w:rsidR="000F25AC" w:rsidRDefault="003910CD" w:rsidP="000F25AC">
      <w:pPr>
        <w:pStyle w:val="FigureDescription"/>
      </w:pPr>
      <w:bookmarkStart w:id="692" w:name="_Ref333760578"/>
      <w:r>
        <w:t>Router LSA or LSA Type 1</w:t>
      </w:r>
      <w:bookmarkEnd w:id="692"/>
    </w:p>
    <w:p w:rsidR="008919F8" w:rsidRPr="00C628BB" w:rsidRDefault="007D783A" w:rsidP="008919F8">
      <w:pPr>
        <w:widowControl w:val="0"/>
        <w:autoSpaceDE w:val="0"/>
        <w:autoSpaceDN w:val="0"/>
        <w:adjustRightInd w:val="0"/>
        <w:ind w:left="360"/>
        <w:jc w:val="center"/>
      </w:pPr>
      <w:r>
        <w:rPr>
          <w:noProof/>
          <w:lang w:eastAsia="en-US"/>
        </w:rPr>
        <w:drawing>
          <wp:inline distT="0" distB="0" distL="0" distR="0">
            <wp:extent cx="3143250" cy="2247900"/>
            <wp:effectExtent l="19050" t="0" r="0" b="0"/>
            <wp:docPr id="252" name="Picture 251" descr="Figur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3.png"/>
                    <pic:cNvPicPr/>
                  </pic:nvPicPr>
                  <pic:blipFill>
                    <a:blip r:embed="rId37" cstate="print"/>
                    <a:stretch>
                      <a:fillRect/>
                    </a:stretch>
                  </pic:blipFill>
                  <pic:spPr>
                    <a:xfrm>
                      <a:off x="0" y="0"/>
                      <a:ext cx="3143250" cy="2247900"/>
                    </a:xfrm>
                    <a:prstGeom prst="rect">
                      <a:avLst/>
                    </a:prstGeom>
                  </pic:spPr>
                </pic:pic>
              </a:graphicData>
            </a:graphic>
          </wp:inline>
        </w:drawing>
      </w:r>
      <w:r w:rsidR="000F25AC" w:rsidRPr="000F25AC">
        <w:t xml:space="preserve">  </w:t>
      </w:r>
    </w:p>
    <w:p w:rsidR="008919F8" w:rsidRDefault="008919F8" w:rsidP="008919F8">
      <w:pPr>
        <w:pStyle w:val="ListParagraph"/>
        <w:widowControl w:val="0"/>
        <w:autoSpaceDE w:val="0"/>
        <w:autoSpaceDN w:val="0"/>
        <w:adjustRightInd w:val="0"/>
        <w:rPr>
          <w:bCs/>
          <w:i/>
          <w:color w:val="548DD4" w:themeColor="text2" w:themeTint="99"/>
        </w:rPr>
      </w:pPr>
    </w:p>
    <w:p w:rsidR="000F25AC" w:rsidRPr="000F25AC" w:rsidRDefault="000F25AC" w:rsidP="000F25AC">
      <w:pPr>
        <w:pStyle w:val="Itemstep"/>
        <w:rPr>
          <w:i/>
          <w:color w:val="548DD4" w:themeColor="text2" w:themeTint="99"/>
        </w:rPr>
      </w:pPr>
      <w:r w:rsidRPr="000F25AC">
        <w:rPr>
          <w:rStyle w:val="BoldText"/>
        </w:rPr>
        <w:t>Network LSA or LSA Type 2</w:t>
      </w:r>
      <w:r w:rsidRPr="000F25AC">
        <w:t>:</w:t>
      </w:r>
      <w:r w:rsidR="008919F8" w:rsidRPr="00036E2C">
        <w:rPr>
          <w:i/>
          <w:color w:val="548DD4" w:themeColor="text2" w:themeTint="99"/>
        </w:rPr>
        <w:t xml:space="preserve"> </w:t>
      </w:r>
      <w:r w:rsidR="008919F8" w:rsidRPr="00036E2C">
        <w:t>Network LSA is generated by a DR on a broadcast/NBMA network. Network LSA or LSA type 2 contains the information of all the routers attached to that segment. The routers on a broadcast segment</w:t>
      </w:r>
      <w:r w:rsidR="008919F8">
        <w:t xml:space="preserve"> </w:t>
      </w:r>
      <w:r w:rsidR="008919F8" w:rsidRPr="00036E2C">
        <w:t xml:space="preserve">send the routing updates (LSA Type 1) to the DR of the segment on multicast ip 224.0.0.6. </w:t>
      </w:r>
      <w:r w:rsidR="008919F8">
        <w:t>The routing update received in</w:t>
      </w:r>
      <w:r w:rsidR="008919F8" w:rsidRPr="00036E2C">
        <w:t xml:space="preserve"> the type 1 LSA is assimilated into the LSDB of DR. The DR then generates the Type 2 LSA and floods it on multicast ip 224.0.0.5 to </w:t>
      </w:r>
      <w:r w:rsidR="003910CD">
        <w:t>c</w:t>
      </w:r>
      <w:r w:rsidR="008919F8" w:rsidRPr="00036E2C">
        <w:t>ommunicate this update to the remaining routers on the broadcast segment as well as other routers confined to that area</w:t>
      </w:r>
      <w:r w:rsidR="003910CD">
        <w:t>, as shown in</w:t>
      </w:r>
      <w:r w:rsidR="00B5468F">
        <w:t xml:space="preserve"> </w:t>
      </w:r>
      <w:fldSimple w:instr=" REF _Ref333843523 \r \h  \* MERGEFORMAT ">
        <w:r w:rsidR="001B502D">
          <w:rPr>
            <w:rStyle w:val="Reference-R0G144B200"/>
          </w:rPr>
          <w:t>Figure 25</w:t>
        </w:r>
      </w:fldSimple>
      <w:r w:rsidR="008919F8" w:rsidRPr="00036E2C">
        <w:t xml:space="preserve">. </w:t>
      </w:r>
    </w:p>
    <w:p w:rsidR="00226349" w:rsidRDefault="003910CD">
      <w:pPr>
        <w:pStyle w:val="FigureDescription"/>
      </w:pPr>
      <w:r>
        <w:br w:type="page"/>
      </w:r>
      <w:bookmarkStart w:id="693" w:name="_Ref333843523"/>
      <w:r>
        <w:lastRenderedPageBreak/>
        <w:t>Router LSA or LSA Type 2</w:t>
      </w:r>
      <w:bookmarkEnd w:id="693"/>
    </w:p>
    <w:p w:rsidR="008919F8" w:rsidRDefault="007D783A" w:rsidP="008919F8">
      <w:pPr>
        <w:pStyle w:val="ListParagraph"/>
        <w:widowControl w:val="0"/>
        <w:autoSpaceDE w:val="0"/>
        <w:autoSpaceDN w:val="0"/>
        <w:adjustRightInd w:val="0"/>
        <w:jc w:val="center"/>
      </w:pPr>
      <w:r>
        <w:rPr>
          <w:noProof/>
          <w:lang w:eastAsia="en-US"/>
        </w:rPr>
        <w:drawing>
          <wp:inline distT="0" distB="0" distL="0" distR="0">
            <wp:extent cx="4962525" cy="3848100"/>
            <wp:effectExtent l="19050" t="0" r="9525" b="0"/>
            <wp:docPr id="253" name="Picture 252" descr="Figur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4.png"/>
                    <pic:cNvPicPr/>
                  </pic:nvPicPr>
                  <pic:blipFill>
                    <a:blip r:embed="rId38" cstate="print"/>
                    <a:stretch>
                      <a:fillRect/>
                    </a:stretch>
                  </pic:blipFill>
                  <pic:spPr>
                    <a:xfrm>
                      <a:off x="0" y="0"/>
                      <a:ext cx="4962525" cy="3848100"/>
                    </a:xfrm>
                    <a:prstGeom prst="rect">
                      <a:avLst/>
                    </a:prstGeom>
                  </pic:spPr>
                </pic:pic>
              </a:graphicData>
            </a:graphic>
          </wp:inline>
        </w:drawing>
      </w:r>
    </w:p>
    <w:p w:rsidR="008919F8" w:rsidRPr="00955D4F" w:rsidRDefault="008919F8" w:rsidP="008919F8">
      <w:pPr>
        <w:pStyle w:val="ListParagraph"/>
        <w:widowControl w:val="0"/>
        <w:autoSpaceDE w:val="0"/>
        <w:autoSpaceDN w:val="0"/>
        <w:adjustRightInd w:val="0"/>
        <w:jc w:val="center"/>
        <w:rPr>
          <w:bCs/>
          <w:i/>
          <w:color w:val="548DD4" w:themeColor="text2" w:themeTint="99"/>
        </w:rPr>
      </w:pPr>
    </w:p>
    <w:p w:rsidR="000F25AC" w:rsidRDefault="000F25AC" w:rsidP="000F25AC">
      <w:pPr>
        <w:pStyle w:val="Itemstep"/>
      </w:pPr>
      <w:r w:rsidRPr="000F25AC">
        <w:rPr>
          <w:rStyle w:val="BoldText"/>
        </w:rPr>
        <w:t>Network Summary LSA or LSA Type 3</w:t>
      </w:r>
      <w:r w:rsidR="008919F8" w:rsidRPr="00335920">
        <w:rPr>
          <w:i/>
        </w:rPr>
        <w:t xml:space="preserve">: </w:t>
      </w:r>
      <w:r w:rsidR="008919F8" w:rsidRPr="00335920">
        <w:t>LSA Type 3 is generated by an ABR of the network.</w:t>
      </w:r>
      <w:r w:rsidR="008919F8">
        <w:t xml:space="preserve"> The main purpose of an LSA type 3 is to update the inter-area routes. An ABR accumulates the intra-area routes of one area, </w:t>
      </w:r>
      <w:r w:rsidR="000043DC">
        <w:t xml:space="preserve">for example, </w:t>
      </w:r>
      <w:r w:rsidR="008919F8">
        <w:t>area 1in a type 3 LSA</w:t>
      </w:r>
      <w:r w:rsidR="000043DC">
        <w:t>,</w:t>
      </w:r>
      <w:r w:rsidR="008919F8">
        <w:t xml:space="preserve"> and advertises it to the routers in other area, </w:t>
      </w:r>
      <w:r w:rsidR="000043DC">
        <w:t xml:space="preserve">for example, </w:t>
      </w:r>
      <w:r w:rsidR="008919F8">
        <w:t>area 0. The routers in area 0 update their routing table based on the information received in the type 3 LSA. Thus</w:t>
      </w:r>
      <w:r w:rsidR="000043DC">
        <w:t>,</w:t>
      </w:r>
      <w:r w:rsidR="008919F8">
        <w:t xml:space="preserve"> area 0 routers get acquainted with the area 1 subnets. Similarly, the routes known to area 0 routers (both intra-area and inter-area routes) are accumulated in a type 3 LSA and send to area 1 routers by the same ABR. This way the summary routes are exchanged between two areas</w:t>
      </w:r>
      <w:r w:rsidR="003910CD">
        <w:t>, as shown in</w:t>
      </w:r>
      <w:r w:rsidR="00E466FD">
        <w:t xml:space="preserve"> </w:t>
      </w:r>
      <w:fldSimple w:instr=" REF _Ref333843585 \r \h  \* MERGEFORMAT ">
        <w:r w:rsidR="001B502D">
          <w:rPr>
            <w:rStyle w:val="Reference-R0G144B200"/>
          </w:rPr>
          <w:t>Figure 26</w:t>
        </w:r>
      </w:fldSimple>
      <w:r w:rsidR="008919F8">
        <w:t>.</w:t>
      </w:r>
    </w:p>
    <w:p w:rsidR="003910CD" w:rsidRPr="00E02004" w:rsidRDefault="003910CD" w:rsidP="003910CD">
      <w:pPr>
        <w:pStyle w:val="FigureDescription"/>
      </w:pPr>
      <w:bookmarkStart w:id="694" w:name="_Ref333843585"/>
      <w:r>
        <w:t>Router LSA or LSA Type 3</w:t>
      </w:r>
      <w:bookmarkEnd w:id="694"/>
    </w:p>
    <w:p w:rsidR="000F25AC" w:rsidRDefault="000F25AC" w:rsidP="000F25AC"/>
    <w:p w:rsidR="008919F8" w:rsidRPr="00955D4F" w:rsidRDefault="007D783A" w:rsidP="008919F8">
      <w:pPr>
        <w:pStyle w:val="ListParagraph"/>
        <w:widowControl w:val="0"/>
        <w:autoSpaceDE w:val="0"/>
        <w:autoSpaceDN w:val="0"/>
        <w:adjustRightInd w:val="0"/>
        <w:jc w:val="center"/>
        <w:rPr>
          <w:bCs/>
        </w:rPr>
      </w:pPr>
      <w:r>
        <w:rPr>
          <w:noProof/>
          <w:lang w:eastAsia="en-US"/>
        </w:rPr>
        <w:drawing>
          <wp:inline distT="0" distB="0" distL="0" distR="0">
            <wp:extent cx="5811735" cy="2264850"/>
            <wp:effectExtent l="19050" t="0" r="0" b="0"/>
            <wp:docPr id="254" name="Picture 253" descr="Fig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5.png"/>
                    <pic:cNvPicPr/>
                  </pic:nvPicPr>
                  <pic:blipFill>
                    <a:blip r:embed="rId39" cstate="print"/>
                    <a:stretch>
                      <a:fillRect/>
                    </a:stretch>
                  </pic:blipFill>
                  <pic:spPr>
                    <a:xfrm>
                      <a:off x="0" y="0"/>
                      <a:ext cx="5816116" cy="2266557"/>
                    </a:xfrm>
                    <a:prstGeom prst="rect">
                      <a:avLst/>
                    </a:prstGeom>
                  </pic:spPr>
                </pic:pic>
              </a:graphicData>
            </a:graphic>
          </wp:inline>
        </w:drawing>
      </w:r>
    </w:p>
    <w:p w:rsidR="000F25AC" w:rsidRDefault="008919F8" w:rsidP="00C74564">
      <w:pPr>
        <w:ind w:left="0"/>
        <w:rPr>
          <w:bCs/>
        </w:rPr>
      </w:pPr>
      <w:r>
        <w:lastRenderedPageBreak/>
        <w:t xml:space="preserve">As shown in </w:t>
      </w:r>
      <w:fldSimple w:instr=" REF _Ref333843585 \r \h  \* MERGEFORMAT ">
        <w:r w:rsidR="001B502D">
          <w:rPr>
            <w:rStyle w:val="Reference-R0G144B200"/>
          </w:rPr>
          <w:t>Figure 26</w:t>
        </w:r>
      </w:fldSimple>
      <w:r w:rsidR="008C6B22">
        <w:rPr>
          <w:rStyle w:val="Reference-R0G144B200"/>
        </w:rPr>
        <w:t>,</w:t>
      </w:r>
      <w:r w:rsidR="008C6B22">
        <w:t xml:space="preserve"> </w:t>
      </w:r>
      <w:r>
        <w:t xml:space="preserve">Router R1 (ABR) receives type 1 LSA from all the routers in area 1. Router R1then generates a type 3 LSA to </w:t>
      </w:r>
      <w:r w:rsidRPr="007E0F1A">
        <w:t>advertise</w:t>
      </w:r>
      <w:r>
        <w:t xml:space="preserve"> the subnets of Area 1 to area 0 routers. Router R2 in area 0 updates its routing table based on the Type 3 LSA received and forwards the same LSA to R3. R3 again updates its routing database and forwards the received type 3 LSA to its neighbor. This process continues </w:t>
      </w:r>
      <w:r w:rsidR="00AA50A4">
        <w:t xml:space="preserve">until </w:t>
      </w:r>
      <w:r>
        <w:t xml:space="preserve">all the routers in area 0 receive the type 3 LSA originated by </w:t>
      </w:r>
      <w:r w:rsidR="00B91EBC">
        <w:t>Router R1</w:t>
      </w:r>
      <w:r>
        <w:t>. Router R6 also updates its database with the area 1 routes but it does not forward this LSA to routers in area 2. Instead, R6 generates its own type 3 LSA and advertise</w:t>
      </w:r>
      <w:r w:rsidR="00AA50A4">
        <w:t>s</w:t>
      </w:r>
      <w:r>
        <w:t xml:space="preserve"> it to the area 2 routers.</w:t>
      </w:r>
    </w:p>
    <w:p w:rsidR="008919F8" w:rsidRPr="00C4087F" w:rsidRDefault="008919F8" w:rsidP="00C4087F">
      <w:pPr>
        <w:pStyle w:val="ListParagraph"/>
        <w:widowControl w:val="0"/>
        <w:autoSpaceDE w:val="0"/>
        <w:autoSpaceDN w:val="0"/>
        <w:adjustRightInd w:val="0"/>
      </w:pPr>
      <w:r>
        <w:rPr>
          <w:bCs/>
        </w:rPr>
        <w:t>In this way, routers in different areas receive the inter-area routing updates.</w:t>
      </w:r>
    </w:p>
    <w:p w:rsidR="000F25AC" w:rsidRDefault="000F25AC" w:rsidP="000F25AC">
      <w:pPr>
        <w:pStyle w:val="Itemstep"/>
        <w:rPr>
          <w:bCs/>
        </w:rPr>
      </w:pPr>
      <w:r w:rsidRPr="000F25AC">
        <w:rPr>
          <w:rStyle w:val="BoldText"/>
        </w:rPr>
        <w:t>ASBR summary LSA or LSA Type 4</w:t>
      </w:r>
      <w:r w:rsidRPr="000F25AC">
        <w:t>:</w:t>
      </w:r>
      <w:r w:rsidR="002309F0" w:rsidRPr="002309F0">
        <w:rPr>
          <w:i/>
          <w:color w:val="548DD4" w:themeColor="text2" w:themeTint="99"/>
        </w:rPr>
        <w:t xml:space="preserve"> </w:t>
      </w:r>
      <w:r w:rsidR="008919F8" w:rsidRPr="008949F5">
        <w:t>LSA</w:t>
      </w:r>
      <w:r w:rsidR="008919F8">
        <w:t xml:space="preserve"> type 4</w:t>
      </w:r>
      <w:r w:rsidR="008919F8" w:rsidRPr="008949F5">
        <w:t xml:space="preserve"> is generated by an ABR belonging to the same area of </w:t>
      </w:r>
      <w:r w:rsidR="008919F8">
        <w:t xml:space="preserve">an </w:t>
      </w:r>
      <w:r w:rsidR="008919F8" w:rsidRPr="008949F5">
        <w:t xml:space="preserve">ASBR. This Type 4 LSA contains the route to </w:t>
      </w:r>
      <w:r w:rsidR="008919F8">
        <w:t xml:space="preserve">an </w:t>
      </w:r>
      <w:r w:rsidR="008919F8" w:rsidRPr="008949F5">
        <w:t xml:space="preserve">ASBR and is flooded across all the routers in an Autonomous System. </w:t>
      </w:r>
      <w:r w:rsidR="008919F8">
        <w:t>The subsequent ABRs of other areas receiving LSA type 4 regenerates the LSA and flood them into their connected areas.</w:t>
      </w:r>
    </w:p>
    <w:p w:rsidR="000F25AC" w:rsidRPr="000F25AC" w:rsidRDefault="000F25AC" w:rsidP="000F25AC">
      <w:pPr>
        <w:pStyle w:val="Itemstep"/>
        <w:rPr>
          <w:i/>
          <w:color w:val="548DD4" w:themeColor="text2" w:themeTint="99"/>
        </w:rPr>
      </w:pPr>
      <w:r w:rsidRPr="000F25AC">
        <w:rPr>
          <w:rStyle w:val="BoldText"/>
        </w:rPr>
        <w:t>AS External LSA or LSA Type 5</w:t>
      </w:r>
      <w:r w:rsidRPr="000F25AC">
        <w:t>:</w:t>
      </w:r>
      <w:r w:rsidR="008919F8" w:rsidRPr="0017227A">
        <w:rPr>
          <w:i/>
          <w:color w:val="548DD4" w:themeColor="text2" w:themeTint="99"/>
        </w:rPr>
        <w:t xml:space="preserve"> </w:t>
      </w:r>
      <w:r w:rsidR="008919F8" w:rsidRPr="0017227A">
        <w:t xml:space="preserve"> The LSA Type 5 is generated by an ASBR</w:t>
      </w:r>
      <w:r w:rsidR="008919F8">
        <w:t xml:space="preserve"> to import the routes from external network into OSPF domain</w:t>
      </w:r>
      <w:r w:rsidR="008919F8" w:rsidRPr="0017227A">
        <w:t>.</w:t>
      </w:r>
      <w:r w:rsidR="008919F8">
        <w:t xml:space="preserve"> This LSA contains the information of subnets in an </w:t>
      </w:r>
      <w:r w:rsidR="008919F8" w:rsidRPr="0017227A">
        <w:t>external network</w:t>
      </w:r>
      <w:r w:rsidR="008919F8">
        <w:t>. This information is shared with all the routers in an OSPF routing domain except the routers belonging to</w:t>
      </w:r>
      <w:r w:rsidR="008919F8" w:rsidRPr="0017227A">
        <w:t xml:space="preserve"> stub or nssa area</w:t>
      </w:r>
      <w:r w:rsidR="00BE11F8">
        <w:t>, as shown in</w:t>
      </w:r>
      <w:r w:rsidR="00264C3D">
        <w:t xml:space="preserve"> </w:t>
      </w:r>
      <w:fldSimple w:instr=" REF _Ref333861728 \r \h  \* MERGEFORMAT ">
        <w:r w:rsidR="001B502D">
          <w:rPr>
            <w:rStyle w:val="Reference-R0G144B200"/>
          </w:rPr>
          <w:t>Figure 27</w:t>
        </w:r>
      </w:fldSimple>
      <w:r w:rsidR="008919F8" w:rsidRPr="0017227A">
        <w:t xml:space="preserve">. </w:t>
      </w:r>
    </w:p>
    <w:p w:rsidR="00BE11F8" w:rsidRPr="00E02004" w:rsidRDefault="00BE11F8" w:rsidP="00BE11F8">
      <w:pPr>
        <w:pStyle w:val="FigureDescription"/>
      </w:pPr>
      <w:bookmarkStart w:id="695" w:name="_Ref333861728"/>
      <w:r>
        <w:t>Router LSA or LSA Type 5</w:t>
      </w:r>
      <w:bookmarkEnd w:id="695"/>
    </w:p>
    <w:p w:rsidR="000F25AC" w:rsidRDefault="000F25AC" w:rsidP="000F25AC"/>
    <w:p w:rsidR="008919F8" w:rsidRDefault="007D783A" w:rsidP="008919F8">
      <w:pPr>
        <w:pStyle w:val="ListParagraph"/>
        <w:jc w:val="center"/>
      </w:pPr>
      <w:r>
        <w:rPr>
          <w:noProof/>
          <w:lang w:eastAsia="en-US"/>
        </w:rPr>
        <w:drawing>
          <wp:inline distT="0" distB="0" distL="0" distR="0">
            <wp:extent cx="5787984" cy="3318623"/>
            <wp:effectExtent l="19050" t="0" r="3216" b="0"/>
            <wp:docPr id="32" name="Picture 31" descr="Figur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6.png"/>
                    <pic:cNvPicPr/>
                  </pic:nvPicPr>
                  <pic:blipFill>
                    <a:blip r:embed="rId40" cstate="print"/>
                    <a:stretch>
                      <a:fillRect/>
                    </a:stretch>
                  </pic:blipFill>
                  <pic:spPr>
                    <a:xfrm>
                      <a:off x="0" y="0"/>
                      <a:ext cx="5797222" cy="3323920"/>
                    </a:xfrm>
                    <a:prstGeom prst="rect">
                      <a:avLst/>
                    </a:prstGeom>
                  </pic:spPr>
                </pic:pic>
              </a:graphicData>
            </a:graphic>
          </wp:inline>
        </w:drawing>
      </w:r>
    </w:p>
    <w:p w:rsidR="000F25AC" w:rsidRDefault="000F25AC" w:rsidP="000F25AC">
      <w:pPr>
        <w:pStyle w:val="ListParagraph"/>
        <w:jc w:val="center"/>
        <w:rPr>
          <w:bCs/>
          <w:i/>
          <w:color w:val="548DD4" w:themeColor="text2" w:themeTint="99"/>
        </w:rPr>
      </w:pPr>
    </w:p>
    <w:p w:rsidR="000F25AC" w:rsidRPr="000F25AC" w:rsidRDefault="000F25AC" w:rsidP="000F25AC">
      <w:pPr>
        <w:pStyle w:val="Itemstep"/>
        <w:rPr>
          <w:bCs/>
          <w:i/>
          <w:color w:val="548DD4" w:themeColor="text2" w:themeTint="99"/>
        </w:rPr>
      </w:pPr>
      <w:r w:rsidRPr="000F25AC">
        <w:rPr>
          <w:rStyle w:val="BoldText"/>
        </w:rPr>
        <w:t>Group Membership LSA or LSA type 6</w:t>
      </w:r>
      <w:r w:rsidRPr="000F25AC">
        <w:t>:</w:t>
      </w:r>
      <w:r w:rsidR="008919F8">
        <w:rPr>
          <w:i/>
          <w:color w:val="548DD4" w:themeColor="text2" w:themeTint="99"/>
        </w:rPr>
        <w:t xml:space="preserve"> </w:t>
      </w:r>
      <w:r w:rsidR="008919F8" w:rsidRPr="0017227A">
        <w:t xml:space="preserve">These LSAs are used in multicast OSPF </w:t>
      </w:r>
      <w:r w:rsidR="008919F8">
        <w:t xml:space="preserve">(MOSPF) </w:t>
      </w:r>
      <w:r w:rsidR="008919F8" w:rsidRPr="0017227A">
        <w:t>application</w:t>
      </w:r>
      <w:r w:rsidR="008919F8">
        <w:t>.</w:t>
      </w:r>
    </w:p>
    <w:p w:rsidR="000F25AC" w:rsidRDefault="000F25AC" w:rsidP="000F25AC">
      <w:pPr>
        <w:pStyle w:val="Itemstep"/>
      </w:pPr>
      <w:r w:rsidRPr="000F25AC">
        <w:rPr>
          <w:rStyle w:val="BoldText"/>
        </w:rPr>
        <w:t>NSSA External LSA or LSA Type 7</w:t>
      </w:r>
      <w:r w:rsidRPr="000F25AC">
        <w:t>:</w:t>
      </w:r>
      <w:r w:rsidR="008919F8">
        <w:rPr>
          <w:i/>
          <w:color w:val="548DD4" w:themeColor="text2" w:themeTint="99"/>
        </w:rPr>
        <w:t xml:space="preserve"> </w:t>
      </w:r>
      <w:r w:rsidR="008919F8" w:rsidRPr="004F481C">
        <w:t>These LSAs are</w:t>
      </w:r>
      <w:r w:rsidR="008919F8">
        <w:t xml:space="preserve"> generated by an </w:t>
      </w:r>
      <w:r w:rsidR="00B32085">
        <w:t>NSSA</w:t>
      </w:r>
      <w:r w:rsidR="00B32085" w:rsidRPr="004F481C">
        <w:t xml:space="preserve"> </w:t>
      </w:r>
      <w:r w:rsidR="008919F8" w:rsidRPr="004F481C">
        <w:t>ASBR</w:t>
      </w:r>
      <w:r w:rsidR="00AA50A4">
        <w:t>, that is,</w:t>
      </w:r>
      <w:r w:rsidR="008919F8" w:rsidRPr="004F481C">
        <w:t xml:space="preserve"> an ASBR belonging to an </w:t>
      </w:r>
      <w:r w:rsidR="00B32085">
        <w:t>NSSA</w:t>
      </w:r>
      <w:r w:rsidR="00B32085" w:rsidRPr="004F481C">
        <w:t xml:space="preserve"> </w:t>
      </w:r>
      <w:r w:rsidR="008919F8" w:rsidRPr="004F481C">
        <w:t xml:space="preserve">area. </w:t>
      </w:r>
      <w:r w:rsidR="008919F8">
        <w:t xml:space="preserve">The main purpose of a type 7 LSA is to import the external routes into an </w:t>
      </w:r>
      <w:r w:rsidR="00B32085">
        <w:t xml:space="preserve">NSSA </w:t>
      </w:r>
      <w:r w:rsidR="008919F8">
        <w:t>area. ASBR generates a type 7 LSA</w:t>
      </w:r>
      <w:r w:rsidR="00B32085">
        <w:t>,</w:t>
      </w:r>
      <w:r w:rsidR="008919F8">
        <w:t xml:space="preserve"> which contains the subnets of external network and advertises this packet to the routers in </w:t>
      </w:r>
      <w:r w:rsidR="00B32085">
        <w:t xml:space="preserve">NSSA </w:t>
      </w:r>
      <w:r w:rsidR="008919F8">
        <w:t xml:space="preserve">area. All the </w:t>
      </w:r>
      <w:r w:rsidR="00B32085">
        <w:t xml:space="preserve">NSSA </w:t>
      </w:r>
      <w:r w:rsidR="008919F8">
        <w:t xml:space="preserve">internal routers update their database with the external ospf routes. The </w:t>
      </w:r>
      <w:r w:rsidR="00B32085">
        <w:t xml:space="preserve">NSSA </w:t>
      </w:r>
      <w:r w:rsidR="008919F8">
        <w:t>ABR then converts this type 7 LSA into a type 5 LSA and floods them across the entire autonomous system</w:t>
      </w:r>
      <w:r w:rsidR="00362BF4">
        <w:t>, as shown in</w:t>
      </w:r>
      <w:r w:rsidR="00005A6D">
        <w:t xml:space="preserve"> </w:t>
      </w:r>
      <w:fldSimple w:instr=" REF _Ref333861805 \n \h  \* MERGEFORMAT ">
        <w:r w:rsidR="00005A6D" w:rsidRPr="00005A6D">
          <w:rPr>
            <w:rStyle w:val="Reference-R0G144B200"/>
          </w:rPr>
          <w:t>Figure 28</w:t>
        </w:r>
      </w:fldSimple>
      <w:r w:rsidR="008919F8">
        <w:t>.</w:t>
      </w:r>
    </w:p>
    <w:p w:rsidR="000F25AC" w:rsidRDefault="000F25AC" w:rsidP="000F25AC">
      <w:pPr>
        <w:pStyle w:val="ListParagraph"/>
      </w:pPr>
    </w:p>
    <w:p w:rsidR="000F25AC" w:rsidRDefault="00362BF4" w:rsidP="000F25AC">
      <w:pPr>
        <w:pStyle w:val="FigureDescription"/>
        <w:numPr>
          <w:ilvl w:val="5"/>
          <w:numId w:val="4"/>
        </w:numPr>
      </w:pPr>
      <w:bookmarkStart w:id="696" w:name="_Ref333861805"/>
      <w:r>
        <w:lastRenderedPageBreak/>
        <w:t>Router LSA or LSA Type 7</w:t>
      </w:r>
      <w:bookmarkEnd w:id="696"/>
    </w:p>
    <w:p w:rsidR="000F25AC" w:rsidRPr="000F25AC" w:rsidRDefault="008919F8" w:rsidP="000F25AC">
      <w:r>
        <w:t xml:space="preserve"> </w:t>
      </w:r>
      <w:r w:rsidR="007D783A">
        <w:rPr>
          <w:noProof/>
          <w:lang w:eastAsia="en-US"/>
        </w:rPr>
        <w:drawing>
          <wp:inline distT="0" distB="0" distL="0" distR="0">
            <wp:extent cx="5704857" cy="2522641"/>
            <wp:effectExtent l="19050" t="0" r="0" b="0"/>
            <wp:docPr id="33" name="Picture 32" descr="Figur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7.png"/>
                    <pic:cNvPicPr/>
                  </pic:nvPicPr>
                  <pic:blipFill>
                    <a:blip r:embed="rId41" cstate="print"/>
                    <a:stretch>
                      <a:fillRect/>
                    </a:stretch>
                  </pic:blipFill>
                  <pic:spPr>
                    <a:xfrm>
                      <a:off x="0" y="0"/>
                      <a:ext cx="5709158" cy="2524543"/>
                    </a:xfrm>
                    <a:prstGeom prst="rect">
                      <a:avLst/>
                    </a:prstGeom>
                  </pic:spPr>
                </pic:pic>
              </a:graphicData>
            </a:graphic>
          </wp:inline>
        </w:drawing>
      </w:r>
    </w:p>
    <w:p w:rsidR="00362BF4" w:rsidRDefault="00362BF4" w:rsidP="008919F8">
      <w:pPr>
        <w:pStyle w:val="ListParagraph"/>
        <w:widowControl w:val="0"/>
        <w:autoSpaceDE w:val="0"/>
        <w:autoSpaceDN w:val="0"/>
        <w:adjustRightInd w:val="0"/>
        <w:jc w:val="center"/>
        <w:rPr>
          <w:rFonts w:ascii="Copperplate Gothic Light" w:hAnsi="Copperplate Gothic Light"/>
          <w:b/>
        </w:rPr>
      </w:pPr>
    </w:p>
    <w:p w:rsidR="008919F8" w:rsidRPr="007479B7" w:rsidRDefault="008919F8" w:rsidP="007479B7">
      <w:pPr>
        <w:pStyle w:val="ListParagraph"/>
        <w:widowControl w:val="0"/>
        <w:autoSpaceDE w:val="0"/>
        <w:autoSpaceDN w:val="0"/>
        <w:adjustRightInd w:val="0"/>
      </w:pPr>
      <w:r>
        <w:t xml:space="preserve">As shown in </w:t>
      </w:r>
      <w:fldSimple w:instr=" REF _Ref333861805 \r \h  \* MERGEFORMAT ">
        <w:r w:rsidR="001B502D">
          <w:rPr>
            <w:rStyle w:val="Reference-R0G144B200"/>
          </w:rPr>
          <w:t>Figure 28</w:t>
        </w:r>
      </w:fldSimple>
      <w:r>
        <w:t xml:space="preserve">, an ASBR in </w:t>
      </w:r>
      <w:r w:rsidR="00B32085">
        <w:t xml:space="preserve">NSSA </w:t>
      </w:r>
      <w:r>
        <w:t xml:space="preserve">area connecting the ospf domain to RIP network generates a type 7 LSA and forwards it to all the routers in the </w:t>
      </w:r>
      <w:r w:rsidR="00B32085">
        <w:t xml:space="preserve">NSSA </w:t>
      </w:r>
      <w:r>
        <w:t xml:space="preserve">area. The ABR of </w:t>
      </w:r>
      <w:r w:rsidR="00B32085">
        <w:t xml:space="preserve">NSSA </w:t>
      </w:r>
      <w:r>
        <w:t>area converts the type 7 LSA to type 5 LSA before forwarding the routing update to area 0 routers. This type 5 LSA is then flooded across all the areas in the ospf domain.</w:t>
      </w:r>
    </w:p>
    <w:p w:rsidR="000F25AC" w:rsidRPr="000F25AC" w:rsidRDefault="000F25AC" w:rsidP="000F25AC">
      <w:pPr>
        <w:pStyle w:val="Itemstep"/>
        <w:rPr>
          <w:bCs/>
          <w:i/>
          <w:color w:val="548DD4" w:themeColor="text2" w:themeTint="99"/>
        </w:rPr>
      </w:pPr>
      <w:r w:rsidRPr="000F25AC">
        <w:rPr>
          <w:rStyle w:val="BoldText"/>
        </w:rPr>
        <w:t>External Attributes LSA for BGP</w:t>
      </w:r>
      <w:r w:rsidRPr="000F25AC">
        <w:t>:</w:t>
      </w:r>
      <w:r w:rsidR="008919F8">
        <w:rPr>
          <w:i/>
          <w:color w:val="548DD4" w:themeColor="text2" w:themeTint="99"/>
        </w:rPr>
        <w:t xml:space="preserve"> </w:t>
      </w:r>
      <w:r w:rsidR="008919F8">
        <w:t>These LSAs are used while importing BGP routes into OSPF domain.</w:t>
      </w:r>
    </w:p>
    <w:p w:rsidR="00003110" w:rsidRDefault="000F25AC" w:rsidP="000F25AC">
      <w:pPr>
        <w:pStyle w:val="Itemstep"/>
        <w:rPr>
          <w:i/>
          <w:color w:val="548DD4" w:themeColor="text2" w:themeTint="99"/>
        </w:rPr>
      </w:pPr>
      <w:r w:rsidRPr="000F25AC">
        <w:rPr>
          <w:rStyle w:val="BoldText"/>
        </w:rPr>
        <w:t>Opaque LSA</w:t>
      </w:r>
      <w:r w:rsidRPr="000F25AC">
        <w:t>:</w:t>
      </w:r>
      <w:r w:rsidR="008919F8">
        <w:rPr>
          <w:i/>
          <w:color w:val="548DD4" w:themeColor="text2" w:themeTint="99"/>
        </w:rPr>
        <w:t xml:space="preserve"> </w:t>
      </w:r>
      <w:r w:rsidR="008919F8" w:rsidRPr="00EE1A04">
        <w:t>These LSAs are allotted for future a</w:t>
      </w:r>
      <w:r w:rsidR="008919F8">
        <w:t>pplication-specific requirements.</w:t>
      </w:r>
    </w:p>
    <w:p w:rsidR="000F25AC" w:rsidRDefault="00863A0A" w:rsidP="00863A0A">
      <w:r w:rsidRPr="00863A0A">
        <w:t xml:space="preserve">The basic purpose of learning different router types and LSA types </w:t>
      </w:r>
      <w:r w:rsidR="001F7CCD">
        <w:t>is</w:t>
      </w:r>
      <w:r w:rsidRPr="00863A0A">
        <w:t xml:space="preserve"> to understand the stub and </w:t>
      </w:r>
      <w:r w:rsidR="00B32085">
        <w:t>NSSA</w:t>
      </w:r>
      <w:r w:rsidRPr="00863A0A">
        <w:t xml:space="preserve"> area in detail. The </w:t>
      </w:r>
      <w:r w:rsidR="001F7CCD">
        <w:t>next</w:t>
      </w:r>
      <w:r w:rsidRPr="00863A0A">
        <w:t xml:space="preserve"> section covers the stub and </w:t>
      </w:r>
      <w:r w:rsidR="00B32085">
        <w:t>NSSA</w:t>
      </w:r>
      <w:r w:rsidRPr="00863A0A">
        <w:t xml:space="preserve"> area and highlights the difference between them.</w:t>
      </w:r>
    </w:p>
    <w:p w:rsidR="000F25AC" w:rsidRDefault="008919F8" w:rsidP="000F25AC">
      <w:pPr>
        <w:pStyle w:val="Heading3"/>
      </w:pPr>
      <w:bookmarkStart w:id="697" w:name="_Toc342565239"/>
      <w:r w:rsidRPr="00BB4FB6">
        <w:t>STUB Area</w:t>
      </w:r>
      <w:bookmarkEnd w:id="697"/>
    </w:p>
    <w:p w:rsidR="008919F8" w:rsidRDefault="008919F8" w:rsidP="008919F8">
      <w:pPr>
        <w:widowControl w:val="0"/>
        <w:autoSpaceDE w:val="0"/>
        <w:autoSpaceDN w:val="0"/>
        <w:adjustRightInd w:val="0"/>
        <w:rPr>
          <w:bCs/>
        </w:rPr>
      </w:pPr>
      <w:r>
        <w:rPr>
          <w:bCs/>
        </w:rPr>
        <w:t>A stub area was</w:t>
      </w:r>
      <w:r w:rsidRPr="009D3780">
        <w:rPr>
          <w:bCs/>
        </w:rPr>
        <w:t xml:space="preserve"> designed to</w:t>
      </w:r>
      <w:r>
        <w:rPr>
          <w:bCs/>
        </w:rPr>
        <w:t xml:space="preserve"> reduce the memory consumption of a router by shrinking the OSPF routing table and the CPU load by reducing the computation of SPF algorithm.</w:t>
      </w:r>
    </w:p>
    <w:p w:rsidR="008919F8" w:rsidRPr="002469C5" w:rsidRDefault="008919F8" w:rsidP="008919F8">
      <w:pPr>
        <w:widowControl w:val="0"/>
        <w:autoSpaceDE w:val="0"/>
        <w:autoSpaceDN w:val="0"/>
        <w:adjustRightInd w:val="0"/>
        <w:rPr>
          <w:bCs/>
        </w:rPr>
      </w:pPr>
      <w:r>
        <w:rPr>
          <w:bCs/>
        </w:rPr>
        <w:t xml:space="preserve">The basic functionality of a stub area is to block all the external-AS routes from entering into stub area. The type 5 LSAs generated by an ASBR are curbed at the boundary of a stub area and are not allowed to enter a stubby area. Similarly, an ASBR connecting a stub area to an external network cannot import the external-routes into stubby area. In brief, no LSA type 5 and LSA type 7 are originated in a stub area or transmitted into a stubby area. </w:t>
      </w:r>
    </w:p>
    <w:p w:rsidR="000F25AC" w:rsidRDefault="008919F8" w:rsidP="000F25AC">
      <w:pPr>
        <w:pStyle w:val="Heading3"/>
      </w:pPr>
      <w:bookmarkStart w:id="698" w:name="_Toc342565240"/>
      <w:r w:rsidRPr="009C6B7E">
        <w:t>NSSA Area</w:t>
      </w:r>
      <w:bookmarkEnd w:id="698"/>
    </w:p>
    <w:p w:rsidR="008919F8" w:rsidRDefault="008919F8" w:rsidP="008919F8">
      <w:pPr>
        <w:widowControl w:val="0"/>
        <w:autoSpaceDE w:val="0"/>
        <w:autoSpaceDN w:val="0"/>
        <w:adjustRightInd w:val="0"/>
        <w:rPr>
          <w:bCs/>
        </w:rPr>
      </w:pPr>
      <w:r>
        <w:rPr>
          <w:bCs/>
        </w:rPr>
        <w:t xml:space="preserve">Similar to a stub area, </w:t>
      </w:r>
      <w:r w:rsidR="00B32085">
        <w:rPr>
          <w:bCs/>
        </w:rPr>
        <w:t xml:space="preserve">NSSA </w:t>
      </w:r>
      <w:r>
        <w:rPr>
          <w:bCs/>
        </w:rPr>
        <w:t xml:space="preserve">was also designed to cut down the memory usage and CPU load. The difference between </w:t>
      </w:r>
      <w:r w:rsidR="00B32085">
        <w:rPr>
          <w:bCs/>
        </w:rPr>
        <w:t xml:space="preserve">NSSA </w:t>
      </w:r>
      <w:r>
        <w:rPr>
          <w:bCs/>
        </w:rPr>
        <w:t xml:space="preserve">and stub area is that </w:t>
      </w:r>
      <w:r w:rsidR="00B32085">
        <w:rPr>
          <w:bCs/>
        </w:rPr>
        <w:t xml:space="preserve">NSSA </w:t>
      </w:r>
      <w:r>
        <w:rPr>
          <w:bCs/>
        </w:rPr>
        <w:t>area allows the advertisement of type 7</w:t>
      </w:r>
      <w:r w:rsidR="00B25B5F">
        <w:rPr>
          <w:bCs/>
        </w:rPr>
        <w:t xml:space="preserve"> </w:t>
      </w:r>
      <w:r>
        <w:rPr>
          <w:bCs/>
        </w:rPr>
        <w:t xml:space="preserve">LSA. These type 7 LSAs are generated by an ASBR belonging to an </w:t>
      </w:r>
      <w:r w:rsidR="00B32085">
        <w:rPr>
          <w:bCs/>
        </w:rPr>
        <w:t xml:space="preserve">NSSA </w:t>
      </w:r>
      <w:r>
        <w:rPr>
          <w:bCs/>
        </w:rPr>
        <w:t xml:space="preserve">area to import the external-as routes into </w:t>
      </w:r>
      <w:r w:rsidR="00B32085">
        <w:rPr>
          <w:bCs/>
        </w:rPr>
        <w:t xml:space="preserve">NSSA </w:t>
      </w:r>
      <w:r>
        <w:rPr>
          <w:bCs/>
        </w:rPr>
        <w:t xml:space="preserve">area. The routers in the entire </w:t>
      </w:r>
      <w:r w:rsidR="00B32085">
        <w:rPr>
          <w:bCs/>
        </w:rPr>
        <w:t xml:space="preserve">NSSA </w:t>
      </w:r>
      <w:r>
        <w:rPr>
          <w:bCs/>
        </w:rPr>
        <w:t xml:space="preserve">area update their database with the external routes received from the ASBR. This type 7 LSA is then converted into type 5 LSA by the </w:t>
      </w:r>
      <w:r w:rsidR="00B32085">
        <w:rPr>
          <w:bCs/>
        </w:rPr>
        <w:t xml:space="preserve">NSSA </w:t>
      </w:r>
      <w:r>
        <w:rPr>
          <w:bCs/>
        </w:rPr>
        <w:t xml:space="preserve">ABR and forwarded to other routers in the autonomous system. </w:t>
      </w:r>
    </w:p>
    <w:p w:rsidR="00345293" w:rsidRDefault="008919F8" w:rsidP="008919F8">
      <w:pPr>
        <w:widowControl w:val="0"/>
        <w:autoSpaceDE w:val="0"/>
        <w:autoSpaceDN w:val="0"/>
        <w:adjustRightInd w:val="0"/>
        <w:rPr>
          <w:bCs/>
        </w:rPr>
      </w:pPr>
      <w:r>
        <w:rPr>
          <w:bCs/>
        </w:rPr>
        <w:t xml:space="preserve">Similar to a stub area, </w:t>
      </w:r>
      <w:r w:rsidR="00B32085">
        <w:rPr>
          <w:bCs/>
        </w:rPr>
        <w:t xml:space="preserve">NSSA </w:t>
      </w:r>
      <w:r>
        <w:rPr>
          <w:bCs/>
        </w:rPr>
        <w:t>also does not allow LSA type 5 advertisements</w:t>
      </w:r>
      <w:r w:rsidR="00345293">
        <w:rPr>
          <w:bCs/>
        </w:rPr>
        <w:t>, as shown in</w:t>
      </w:r>
      <w:r w:rsidR="000D2E42">
        <w:rPr>
          <w:bCs/>
        </w:rPr>
        <w:t xml:space="preserve"> </w:t>
      </w:r>
      <w:fldSimple w:instr=" REF _Ref333861938 \r \h  \* MERGEFORMAT ">
        <w:r w:rsidR="001B502D">
          <w:rPr>
            <w:rStyle w:val="Reference-R0G144B200"/>
          </w:rPr>
          <w:t>Figure 29</w:t>
        </w:r>
      </w:fldSimple>
      <w:r>
        <w:rPr>
          <w:bCs/>
        </w:rPr>
        <w:t xml:space="preserve">. </w:t>
      </w:r>
    </w:p>
    <w:p w:rsidR="000F25AC" w:rsidRDefault="00345293" w:rsidP="000F25AC">
      <w:pPr>
        <w:pStyle w:val="FigureDescription"/>
      </w:pPr>
      <w:bookmarkStart w:id="699" w:name="_Ref333861938"/>
      <w:r>
        <w:lastRenderedPageBreak/>
        <w:t>NSSA</w:t>
      </w:r>
      <w:r w:rsidR="008919F8">
        <w:t xml:space="preserve"> area in detail</w:t>
      </w:r>
      <w:bookmarkEnd w:id="699"/>
    </w:p>
    <w:p w:rsidR="00972758" w:rsidRDefault="007D783A" w:rsidP="008919F8">
      <w:pPr>
        <w:widowControl w:val="0"/>
        <w:autoSpaceDE w:val="0"/>
        <w:autoSpaceDN w:val="0"/>
        <w:adjustRightInd w:val="0"/>
      </w:pPr>
      <w:r>
        <w:rPr>
          <w:noProof/>
          <w:lang w:eastAsia="en-US"/>
        </w:rPr>
        <w:drawing>
          <wp:inline distT="0" distB="0" distL="0" distR="0">
            <wp:extent cx="5901866" cy="3816817"/>
            <wp:effectExtent l="19050" t="0" r="3634" b="0"/>
            <wp:docPr id="57" name="Picture 56" descr="Figur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8.png"/>
                    <pic:cNvPicPr/>
                  </pic:nvPicPr>
                  <pic:blipFill>
                    <a:blip r:embed="rId42" cstate="print"/>
                    <a:stretch>
                      <a:fillRect/>
                    </a:stretch>
                  </pic:blipFill>
                  <pic:spPr>
                    <a:xfrm>
                      <a:off x="0" y="0"/>
                      <a:ext cx="5901866" cy="3816817"/>
                    </a:xfrm>
                    <a:prstGeom prst="rect">
                      <a:avLst/>
                    </a:prstGeom>
                  </pic:spPr>
                </pic:pic>
              </a:graphicData>
            </a:graphic>
          </wp:inline>
        </w:drawing>
      </w:r>
    </w:p>
    <w:p w:rsidR="008919F8" w:rsidRDefault="008919F8" w:rsidP="008919F8">
      <w:pPr>
        <w:widowControl w:val="0"/>
        <w:autoSpaceDE w:val="0"/>
        <w:autoSpaceDN w:val="0"/>
        <w:adjustRightInd w:val="0"/>
      </w:pPr>
      <w:r>
        <w:t>As shown in</w:t>
      </w:r>
      <w:r w:rsidR="00B25B5F">
        <w:t xml:space="preserve"> </w:t>
      </w:r>
      <w:fldSimple w:instr=" REF _Ref333861938 \r \h  \* MERGEFORMAT ">
        <w:r w:rsidR="001B502D">
          <w:rPr>
            <w:rStyle w:val="Reference-R0G144B200"/>
          </w:rPr>
          <w:t>Figure 29</w:t>
        </w:r>
      </w:fldSimple>
      <w:r w:rsidR="00345293">
        <w:t xml:space="preserve">, </w:t>
      </w:r>
      <w:r>
        <w:t xml:space="preserve">ASBR1 generates a Type 7 LSA and injects it into NSSA </w:t>
      </w:r>
      <w:r w:rsidR="00420261">
        <w:t>a</w:t>
      </w:r>
      <w:r>
        <w:t>rea. This packet gets traversed across the entire nssa area. The ABR1 then converts this type 7 LSA packet into Type 5 LSA before injecting it into the backbone area. This Type5 LSA packet is advertised across the entire autonomous system. On the other hand, The Type 5 LSA generated by ASBR2 is blocked by ABR1 and does not allow the external-as routes to enter into the nssa area.</w:t>
      </w:r>
    </w:p>
    <w:p w:rsidR="000F25AC" w:rsidRDefault="007623A5" w:rsidP="000F25AC">
      <w:pPr>
        <w:pStyle w:val="Heading3"/>
      </w:pPr>
      <w:bookmarkStart w:id="700" w:name="_Toc342565241"/>
      <w:r>
        <w:t xml:space="preserve">Common </w:t>
      </w:r>
      <w:r w:rsidR="000D2E42">
        <w:t>problems faced in</w:t>
      </w:r>
      <w:r w:rsidR="008919F8">
        <w:t xml:space="preserve"> OSPF </w:t>
      </w:r>
      <w:r w:rsidR="000D2E42">
        <w:t>routing</w:t>
      </w:r>
      <w:bookmarkEnd w:id="700"/>
    </w:p>
    <w:p w:rsidR="008919F8" w:rsidRDefault="00F41AE9" w:rsidP="008919F8">
      <w:pPr>
        <w:widowControl w:val="0"/>
        <w:autoSpaceDE w:val="0"/>
        <w:autoSpaceDN w:val="0"/>
        <w:adjustRightInd w:val="0"/>
        <w:rPr>
          <w:bCs/>
          <w:szCs w:val="28"/>
        </w:rPr>
      </w:pPr>
      <w:r>
        <w:rPr>
          <w:bCs/>
          <w:szCs w:val="28"/>
        </w:rPr>
        <w:t>The</w:t>
      </w:r>
      <w:r w:rsidR="008919F8">
        <w:rPr>
          <w:bCs/>
          <w:szCs w:val="28"/>
        </w:rPr>
        <w:t xml:space="preserve"> main </w:t>
      </w:r>
      <w:r>
        <w:rPr>
          <w:bCs/>
          <w:szCs w:val="28"/>
        </w:rPr>
        <w:t xml:space="preserve">purpose </w:t>
      </w:r>
      <w:r w:rsidR="008919F8">
        <w:rPr>
          <w:bCs/>
          <w:szCs w:val="28"/>
        </w:rPr>
        <w:t>of having OSPF configured on a network is to implement dynamic routing. Though OSPF is a complex protocol, when properly configured it makes the implementation of dynamic routing simpler in a network. In an ospf domain, the routers form neighbor relationships with the adjacent routers and share their databases with each other in order to synchronize their database and compute the best route to a destination network.</w:t>
      </w:r>
    </w:p>
    <w:p w:rsidR="001831D8" w:rsidRDefault="00844846" w:rsidP="008919F8">
      <w:pPr>
        <w:widowControl w:val="0"/>
        <w:autoSpaceDE w:val="0"/>
        <w:autoSpaceDN w:val="0"/>
        <w:adjustRightInd w:val="0"/>
        <w:rPr>
          <w:bCs/>
          <w:szCs w:val="28"/>
        </w:rPr>
      </w:pPr>
      <w:r>
        <w:rPr>
          <w:bCs/>
          <w:szCs w:val="28"/>
        </w:rPr>
        <w:t>Chapter 1</w:t>
      </w:r>
      <w:r w:rsidR="008919F8">
        <w:rPr>
          <w:bCs/>
          <w:szCs w:val="28"/>
        </w:rPr>
        <w:t xml:space="preserve"> </w:t>
      </w:r>
      <w:r w:rsidR="001831D8">
        <w:rPr>
          <w:bCs/>
          <w:szCs w:val="28"/>
        </w:rPr>
        <w:t xml:space="preserve">covers </w:t>
      </w:r>
      <w:r w:rsidR="008919F8">
        <w:rPr>
          <w:bCs/>
          <w:szCs w:val="28"/>
        </w:rPr>
        <w:t xml:space="preserve">the challenges met in an OSPF neighborship establishment. This chapter </w:t>
      </w:r>
      <w:r w:rsidR="001831D8">
        <w:rPr>
          <w:bCs/>
          <w:szCs w:val="28"/>
        </w:rPr>
        <w:t>covers</w:t>
      </w:r>
      <w:r w:rsidR="008919F8">
        <w:rPr>
          <w:bCs/>
          <w:szCs w:val="28"/>
        </w:rPr>
        <w:t xml:space="preserve"> the routing issues in an ospf domain. </w:t>
      </w:r>
    </w:p>
    <w:p w:rsidR="008919F8" w:rsidRDefault="001831D8" w:rsidP="008919F8">
      <w:pPr>
        <w:widowControl w:val="0"/>
        <w:autoSpaceDE w:val="0"/>
        <w:autoSpaceDN w:val="0"/>
        <w:adjustRightInd w:val="0"/>
        <w:rPr>
          <w:bCs/>
          <w:szCs w:val="28"/>
        </w:rPr>
      </w:pPr>
      <w:r>
        <w:rPr>
          <w:bCs/>
          <w:szCs w:val="28"/>
        </w:rPr>
        <w:t>Some</w:t>
      </w:r>
      <w:r w:rsidR="008919F8">
        <w:rPr>
          <w:bCs/>
          <w:szCs w:val="28"/>
        </w:rPr>
        <w:t xml:space="preserve"> basic problems that occur in OSPF routing domain</w:t>
      </w:r>
      <w:r>
        <w:rPr>
          <w:bCs/>
          <w:szCs w:val="28"/>
        </w:rPr>
        <w:t xml:space="preserve"> are:</w:t>
      </w:r>
    </w:p>
    <w:p w:rsidR="000F25AC" w:rsidRDefault="008919F8" w:rsidP="000F25AC">
      <w:pPr>
        <w:pStyle w:val="Itemstep"/>
      </w:pPr>
      <w:r>
        <w:t>Router is not advertising ospf routes</w:t>
      </w:r>
    </w:p>
    <w:p w:rsidR="000F25AC" w:rsidRDefault="008919F8" w:rsidP="000F25AC">
      <w:pPr>
        <w:pStyle w:val="ItemList2"/>
      </w:pPr>
      <w:r w:rsidRPr="00F67EA2">
        <w:t>Layer 1 or 2 issues</w:t>
      </w:r>
    </w:p>
    <w:p w:rsidR="000F25AC" w:rsidRDefault="008919F8" w:rsidP="000F25AC">
      <w:pPr>
        <w:pStyle w:val="ItemList2"/>
      </w:pPr>
      <w:r>
        <w:t>Interface has not been enabled for ospf routing</w:t>
      </w:r>
    </w:p>
    <w:p w:rsidR="000F25AC" w:rsidRDefault="008919F8" w:rsidP="000F25AC">
      <w:pPr>
        <w:pStyle w:val="ItemList2"/>
      </w:pPr>
      <w:r>
        <w:t>ASBR not advertising external routes</w:t>
      </w:r>
    </w:p>
    <w:p w:rsidR="000F25AC" w:rsidRDefault="008919F8" w:rsidP="000F25AC">
      <w:pPr>
        <w:pStyle w:val="Itemstep"/>
      </w:pPr>
      <w:r>
        <w:t>Router is not receiving the advertised ospf routes</w:t>
      </w:r>
    </w:p>
    <w:p w:rsidR="000F25AC" w:rsidRDefault="008919F8" w:rsidP="000F25AC">
      <w:pPr>
        <w:pStyle w:val="ItemList2"/>
      </w:pPr>
      <w:r>
        <w:t>OSPF area configured as stub</w:t>
      </w:r>
    </w:p>
    <w:p w:rsidR="008919F8" w:rsidRPr="005E7E9D" w:rsidRDefault="008919F8" w:rsidP="008919F8">
      <w:pPr>
        <w:widowControl w:val="0"/>
        <w:autoSpaceDE w:val="0"/>
        <w:autoSpaceDN w:val="0"/>
        <w:adjustRightInd w:val="0"/>
        <w:rPr>
          <w:bCs/>
          <w:szCs w:val="28"/>
        </w:rPr>
      </w:pPr>
      <w:r>
        <w:rPr>
          <w:bCs/>
          <w:szCs w:val="28"/>
        </w:rPr>
        <w:t xml:space="preserve">Problems with the OSPF summarized routes and default routes </w:t>
      </w:r>
      <w:r w:rsidR="001831D8">
        <w:rPr>
          <w:bCs/>
          <w:szCs w:val="28"/>
        </w:rPr>
        <w:t>are</w:t>
      </w:r>
      <w:r>
        <w:rPr>
          <w:bCs/>
          <w:szCs w:val="28"/>
        </w:rPr>
        <w:t xml:space="preserve"> covered in the </w:t>
      </w:r>
      <w:r w:rsidR="001831D8">
        <w:rPr>
          <w:bCs/>
          <w:szCs w:val="28"/>
        </w:rPr>
        <w:t xml:space="preserve">next </w:t>
      </w:r>
      <w:r>
        <w:rPr>
          <w:bCs/>
          <w:szCs w:val="28"/>
        </w:rPr>
        <w:t>chapters.</w:t>
      </w:r>
    </w:p>
    <w:p w:rsidR="000F25AC" w:rsidRDefault="008919F8" w:rsidP="000F25AC">
      <w:pPr>
        <w:pStyle w:val="Heading2"/>
      </w:pPr>
      <w:bookmarkStart w:id="701" w:name="_Toc342565242"/>
      <w:r>
        <w:lastRenderedPageBreak/>
        <w:t>R</w:t>
      </w:r>
      <w:r w:rsidR="0076684E">
        <w:t>outer</w:t>
      </w:r>
      <w:r>
        <w:t xml:space="preserve"> </w:t>
      </w:r>
      <w:r w:rsidR="005700DF">
        <w:t>is not advertising</w:t>
      </w:r>
      <w:r>
        <w:t xml:space="preserve"> OSPF </w:t>
      </w:r>
      <w:r w:rsidR="005700DF">
        <w:t>routes</w:t>
      </w:r>
      <w:bookmarkEnd w:id="701"/>
    </w:p>
    <w:p w:rsidR="00103C65" w:rsidRDefault="008919F8" w:rsidP="00B73DCA">
      <w:pPr>
        <w:widowControl w:val="0"/>
        <w:autoSpaceDE w:val="0"/>
        <w:autoSpaceDN w:val="0"/>
        <w:adjustRightInd w:val="0"/>
        <w:rPr>
          <w:bCs/>
          <w:szCs w:val="28"/>
        </w:rPr>
      </w:pPr>
      <w:r>
        <w:rPr>
          <w:bCs/>
          <w:szCs w:val="28"/>
        </w:rPr>
        <w:t xml:space="preserve">OSPF is enabled on an interface if a matching </w:t>
      </w:r>
      <w:r w:rsidR="000F25AC" w:rsidRPr="000F25AC">
        <w:t>network</w:t>
      </w:r>
      <w:r>
        <w:rPr>
          <w:bCs/>
          <w:szCs w:val="28"/>
        </w:rPr>
        <w:t xml:space="preserve"> command is configured under OSPF view. The absence of network command results in non-advertisement of that subnet. As a result, other routers in the ospf domain are deprived of a path to reach the destination. Similarly, even though ospf is enabled on the interface but if the interface is physically down, the associated routes do not get advertised to other routers in the network</w:t>
      </w:r>
      <w:r w:rsidR="0092699D">
        <w:rPr>
          <w:bCs/>
          <w:szCs w:val="28"/>
        </w:rPr>
        <w:t>.</w:t>
      </w:r>
    </w:p>
    <w:p w:rsidR="000F25AC" w:rsidRDefault="008919F8" w:rsidP="000F25AC">
      <w:pPr>
        <w:pStyle w:val="Heading3"/>
      </w:pPr>
      <w:bookmarkStart w:id="702" w:name="_Toc342565243"/>
      <w:r w:rsidRPr="001609D4">
        <w:t>Problem 1: Layer 1/2 is down</w:t>
      </w:r>
      <w:bookmarkEnd w:id="702"/>
    </w:p>
    <w:p w:rsidR="008919F8" w:rsidRDefault="008919F8" w:rsidP="008919F8">
      <w:pPr>
        <w:widowControl w:val="0"/>
        <w:autoSpaceDE w:val="0"/>
        <w:autoSpaceDN w:val="0"/>
        <w:adjustRightInd w:val="0"/>
        <w:rPr>
          <w:bCs/>
          <w:szCs w:val="28"/>
        </w:rPr>
      </w:pPr>
      <w:r>
        <w:rPr>
          <w:bCs/>
          <w:szCs w:val="28"/>
        </w:rPr>
        <w:t xml:space="preserve">This is a common problem in large networks. A route is never generated for an interface in down status. Also, while the previously Up interface goes down, the former LSAs shared for this destination is removed from the LSDB of the routers when the LSAge timer reaches the max value. As a result, the route to this destination is lost forever </w:t>
      </w:r>
      <w:r w:rsidR="008C1F4B">
        <w:rPr>
          <w:bCs/>
          <w:szCs w:val="28"/>
        </w:rPr>
        <w:t xml:space="preserve">until </w:t>
      </w:r>
      <w:r>
        <w:rPr>
          <w:bCs/>
          <w:szCs w:val="28"/>
        </w:rPr>
        <w:t>the interface comes up and SPF is computed again.</w:t>
      </w:r>
    </w:p>
    <w:p w:rsidR="00794C48" w:rsidRDefault="008919F8">
      <w:pPr>
        <w:widowControl w:val="0"/>
        <w:autoSpaceDE w:val="0"/>
        <w:autoSpaceDN w:val="0"/>
        <w:adjustRightInd w:val="0"/>
        <w:rPr>
          <w:rStyle w:val="StyleBoldAccent2"/>
        </w:rPr>
      </w:pPr>
      <w:r>
        <w:rPr>
          <w:bCs/>
          <w:szCs w:val="28"/>
        </w:rPr>
        <w:t>The layer 1/2 issue could be due to various reasons</w:t>
      </w:r>
      <w:r w:rsidR="002252CE">
        <w:rPr>
          <w:bCs/>
          <w:szCs w:val="28"/>
        </w:rPr>
        <w:t>, such as</w:t>
      </w:r>
      <w:r>
        <w:rPr>
          <w:bCs/>
          <w:szCs w:val="28"/>
        </w:rPr>
        <w:t xml:space="preserve"> bad cable, loose cable, unplugged cable</w:t>
      </w:r>
      <w:r w:rsidR="002252CE">
        <w:rPr>
          <w:bCs/>
          <w:szCs w:val="28"/>
        </w:rPr>
        <w:t>,</w:t>
      </w:r>
      <w:r>
        <w:rPr>
          <w:bCs/>
          <w:szCs w:val="28"/>
        </w:rPr>
        <w:t xml:space="preserve"> bad crimping on cable</w:t>
      </w:r>
      <w:r w:rsidR="002252CE">
        <w:rPr>
          <w:bCs/>
          <w:szCs w:val="28"/>
        </w:rPr>
        <w:t>,</w:t>
      </w:r>
      <w:r>
        <w:rPr>
          <w:bCs/>
          <w:szCs w:val="28"/>
        </w:rPr>
        <w:t xml:space="preserve"> and so on.</w:t>
      </w:r>
    </w:p>
    <w:p w:rsidR="000F25AC" w:rsidRPr="000F25AC" w:rsidRDefault="00EC108B" w:rsidP="000F25AC">
      <w:pPr>
        <w:pStyle w:val="Heading4"/>
        <w:rPr>
          <w:rStyle w:val="StyleBoldAccent2"/>
          <w:bCs/>
          <w:color w:val="0090C8"/>
          <w:szCs w:val="20"/>
        </w:rPr>
      </w:pPr>
      <w:r w:rsidRPr="003E31DF">
        <w:rPr>
          <w:rStyle w:val="StyleBoldAccent2"/>
          <w:b w:val="0"/>
          <w:bCs/>
          <w:color w:val="0090C8"/>
        </w:rPr>
        <w:t>Resolution</w:t>
      </w:r>
    </w:p>
    <w:p w:rsidR="000F25AC" w:rsidRDefault="008919F8" w:rsidP="000F25AC">
      <w:pPr>
        <w:widowControl w:val="0"/>
        <w:autoSpaceDE w:val="0"/>
        <w:autoSpaceDN w:val="0"/>
        <w:adjustRightInd w:val="0"/>
        <w:rPr>
          <w:bCs/>
          <w:szCs w:val="28"/>
        </w:rPr>
      </w:pPr>
      <w:r>
        <w:rPr>
          <w:bCs/>
          <w:szCs w:val="28"/>
        </w:rPr>
        <w:t xml:space="preserve">Identify the interface </w:t>
      </w:r>
      <w:r w:rsidR="008C1F4B">
        <w:rPr>
          <w:bCs/>
          <w:szCs w:val="28"/>
        </w:rPr>
        <w:t xml:space="preserve">that </w:t>
      </w:r>
      <w:r>
        <w:rPr>
          <w:bCs/>
          <w:szCs w:val="28"/>
        </w:rPr>
        <w:t>is down. Find the reason for the layer 1/2 issue and rectify the same</w:t>
      </w:r>
      <w:r w:rsidR="004F6B90">
        <w:rPr>
          <w:bCs/>
          <w:szCs w:val="28"/>
        </w:rPr>
        <w:t>.</w:t>
      </w:r>
    </w:p>
    <w:p w:rsidR="000F25AC" w:rsidRDefault="008919F8" w:rsidP="000F25AC">
      <w:pPr>
        <w:pStyle w:val="Heading3"/>
      </w:pPr>
      <w:bookmarkStart w:id="703" w:name="_Toc342565244"/>
      <w:r>
        <w:t>Problem</w:t>
      </w:r>
      <w:r w:rsidR="009325EA">
        <w:t xml:space="preserve"> </w:t>
      </w:r>
      <w:r>
        <w:t>2</w:t>
      </w:r>
      <w:r w:rsidRPr="00306B83">
        <w:t>: Network command missing</w:t>
      </w:r>
      <w:bookmarkEnd w:id="703"/>
    </w:p>
    <w:p w:rsidR="000F25AC" w:rsidRDefault="008931D3" w:rsidP="000F25AC">
      <w:r w:rsidRPr="00EB3894">
        <w:rPr>
          <w:bCs/>
        </w:rPr>
        <w:t>In this network diagram, R2 is connected to a series of networks, as shown in</w:t>
      </w:r>
      <w:r w:rsidR="00005A6D">
        <w:rPr>
          <w:bCs/>
        </w:rPr>
        <w:t xml:space="preserve"> </w:t>
      </w:r>
      <w:fldSimple w:instr=" REF _Ref333862384 \r \h  \* MERGEFORMAT ">
        <w:r w:rsidRPr="008931D3">
          <w:rPr>
            <w:rStyle w:val="Reference-R0G144B200"/>
          </w:rPr>
          <w:t>Figure 30</w:t>
        </w:r>
      </w:fldSimple>
      <w:r w:rsidR="000F25AC" w:rsidRPr="000F25AC">
        <w:rPr>
          <w:rStyle w:val="Reference-R0G144B200"/>
        </w:rPr>
        <w:t>.</w:t>
      </w:r>
      <w:r w:rsidR="00345293">
        <w:rPr>
          <w:bCs/>
        </w:rPr>
        <w:t xml:space="preserve"> </w:t>
      </w:r>
    </w:p>
    <w:p w:rsidR="000F25AC" w:rsidRDefault="00273DDD" w:rsidP="000F25AC">
      <w:pPr>
        <w:pStyle w:val="FigureDescription"/>
      </w:pPr>
      <w:bookmarkStart w:id="704" w:name="_Ref333862384"/>
      <w:r>
        <w:t>OSPF is enabled on all three routers</w:t>
      </w:r>
      <w:bookmarkEnd w:id="704"/>
    </w:p>
    <w:p w:rsidR="008919F8" w:rsidRPr="00F67EA2" w:rsidRDefault="007D783A" w:rsidP="008919F8">
      <w:pPr>
        <w:widowControl w:val="0"/>
        <w:autoSpaceDE w:val="0"/>
        <w:autoSpaceDN w:val="0"/>
        <w:adjustRightInd w:val="0"/>
        <w:rPr>
          <w:b/>
          <w:bCs/>
        </w:rPr>
      </w:pPr>
      <w:r w:rsidRPr="003669C3">
        <w:rPr>
          <w:b/>
          <w:bCs/>
          <w:noProof/>
          <w:lang w:eastAsia="en-US"/>
        </w:rPr>
        <w:drawing>
          <wp:inline distT="0" distB="0" distL="0" distR="0">
            <wp:extent cx="5597979" cy="2137559"/>
            <wp:effectExtent l="19050" t="0" r="2721" b="0"/>
            <wp:docPr id="34" name="Picture 33" descr="Figur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9.png"/>
                    <pic:cNvPicPr/>
                  </pic:nvPicPr>
                  <pic:blipFill>
                    <a:blip r:embed="rId43" cstate="print"/>
                    <a:stretch>
                      <a:fillRect/>
                    </a:stretch>
                  </pic:blipFill>
                  <pic:spPr>
                    <a:xfrm>
                      <a:off x="0" y="0"/>
                      <a:ext cx="5619192" cy="2145659"/>
                    </a:xfrm>
                    <a:prstGeom prst="rect">
                      <a:avLst/>
                    </a:prstGeom>
                  </pic:spPr>
                </pic:pic>
              </a:graphicData>
            </a:graphic>
          </wp:inline>
        </w:drawing>
      </w:r>
    </w:p>
    <w:p w:rsidR="00ED5EEE" w:rsidRDefault="00ED5EEE">
      <w:pPr>
        <w:widowControl w:val="0"/>
        <w:autoSpaceDE w:val="0"/>
        <w:autoSpaceDN w:val="0"/>
        <w:adjustRightInd w:val="0"/>
      </w:pPr>
    </w:p>
    <w:p w:rsidR="008919F8" w:rsidRDefault="008919F8" w:rsidP="00CC748C">
      <w:pPr>
        <w:widowControl w:val="0"/>
        <w:autoSpaceDE w:val="0"/>
        <w:autoSpaceDN w:val="0"/>
        <w:adjustRightInd w:val="0"/>
        <w:rPr>
          <w:bCs/>
        </w:rPr>
      </w:pPr>
      <w:r>
        <w:rPr>
          <w:bCs/>
        </w:rPr>
        <w:t>Requirement: Routers R1 and R3 must receive the connected routes on R2 via ospf</w:t>
      </w:r>
      <w:r w:rsidR="00636C00">
        <w:rPr>
          <w:bCs/>
        </w:rPr>
        <w:t>.</w:t>
      </w:r>
    </w:p>
    <w:p w:rsidR="00D364A0" w:rsidRPr="00D364A0" w:rsidRDefault="00D2677B" w:rsidP="00D364A0">
      <w:pPr>
        <w:pStyle w:val="Heading4"/>
        <w:rPr>
          <w:rStyle w:val="StyleBoldAccent2"/>
          <w:b w:val="0"/>
          <w:bCs/>
          <w:color w:val="0090C8"/>
        </w:rPr>
      </w:pPr>
      <w:r w:rsidRPr="00D364A0">
        <w:rPr>
          <w:rStyle w:val="StyleBoldAccent2"/>
          <w:b w:val="0"/>
          <w:bCs/>
          <w:color w:val="0090C8"/>
        </w:rPr>
        <w:t>Problem</w:t>
      </w:r>
    </w:p>
    <w:p w:rsidR="008919F8" w:rsidRPr="00D364A0" w:rsidRDefault="000F25AC" w:rsidP="008919F8">
      <w:pPr>
        <w:widowControl w:val="0"/>
        <w:autoSpaceDE w:val="0"/>
        <w:autoSpaceDN w:val="0"/>
        <w:adjustRightInd w:val="0"/>
        <w:rPr>
          <w:rStyle w:val="BoldText"/>
        </w:rPr>
      </w:pPr>
      <w:r w:rsidRPr="00D364A0">
        <w:rPr>
          <w:rStyle w:val="BoldText"/>
        </w:rPr>
        <w:t>Router R1 is not receiving the 200.1.x.x networks from R2.</w:t>
      </w:r>
    </w:p>
    <w:p w:rsidR="008919F8" w:rsidRPr="00306B83" w:rsidRDefault="008919F8" w:rsidP="00CC748C">
      <w:pPr>
        <w:widowControl w:val="0"/>
        <w:autoSpaceDE w:val="0"/>
        <w:autoSpaceDN w:val="0"/>
        <w:adjustRightInd w:val="0"/>
        <w:rPr>
          <w:bCs/>
        </w:rPr>
      </w:pPr>
      <w:r>
        <w:rPr>
          <w:bCs/>
        </w:rPr>
        <w:t>Check the routing table of R1</w:t>
      </w:r>
    </w:p>
    <w:p w:rsidR="008931D3" w:rsidRDefault="000F25AC" w:rsidP="008931D3">
      <w:pPr>
        <w:pStyle w:val="TerminalDisplay"/>
        <w:rPr>
          <w:rStyle w:val="StyleLatinCourierNewDarkRed"/>
        </w:rPr>
      </w:pPr>
      <w:r w:rsidRPr="000F25AC">
        <w:rPr>
          <w:rStyle w:val="StyleLatinCourierNewDarkRed"/>
        </w:rPr>
        <w:t xml:space="preserve">[R1]disp ip routing-table                                                       </w:t>
      </w:r>
    </w:p>
    <w:p w:rsidR="008931D3" w:rsidRDefault="000F25AC" w:rsidP="008931D3">
      <w:pPr>
        <w:pStyle w:val="TerminalDisplay"/>
        <w:rPr>
          <w:rStyle w:val="StyleLatinCourierNewDarkRed"/>
        </w:rPr>
      </w:pPr>
      <w:r w:rsidRPr="000F25AC">
        <w:rPr>
          <w:rStyle w:val="StyleLatinCourierNewDarkRed"/>
        </w:rPr>
        <w:t xml:space="preserve">Routing Tables: Public                                                          </w:t>
      </w:r>
    </w:p>
    <w:p w:rsidR="008931D3" w:rsidRDefault="000F25AC" w:rsidP="008931D3">
      <w:pPr>
        <w:pStyle w:val="TerminalDisplay"/>
        <w:rPr>
          <w:rStyle w:val="StyleLatinCourierNewDarkRed"/>
        </w:rPr>
      </w:pPr>
      <w:r w:rsidRPr="000F25AC">
        <w:rPr>
          <w:rStyle w:val="StyleLatinCourierNewDarkRed"/>
        </w:rPr>
        <w:t xml:space="preserve">         Destinations : 6        Routes : 6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lastRenderedPageBreak/>
        <w:t xml:space="preserve">Destination/Mask    Proto  Pre  Cost         NextHop         Interface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1.1.1.1/32          Direct 0    0            127.0.0.1       InLoop0            </w:t>
      </w:r>
    </w:p>
    <w:p w:rsidR="008931D3" w:rsidRDefault="000F25AC" w:rsidP="008931D3">
      <w:pPr>
        <w:pStyle w:val="TerminalDisplay"/>
        <w:rPr>
          <w:rStyle w:val="StyleLatinCourierNewDarkRed"/>
        </w:rPr>
      </w:pPr>
      <w:r w:rsidRPr="000F25AC">
        <w:rPr>
          <w:rStyle w:val="StyleLatinCourierNewDarkRed"/>
        </w:rPr>
        <w:t xml:space="preserve">127.0.0.0/8         Direct 0    0            127.0.0.1       InLoop0            </w:t>
      </w:r>
    </w:p>
    <w:p w:rsidR="008931D3" w:rsidRDefault="000F25AC" w:rsidP="008931D3">
      <w:pPr>
        <w:pStyle w:val="TerminalDisplay"/>
        <w:rPr>
          <w:rStyle w:val="StyleLatinCourierNewDarkRed"/>
        </w:rPr>
      </w:pPr>
      <w:r w:rsidRPr="000F25AC">
        <w:rPr>
          <w:rStyle w:val="StyleLatinCourierNewDarkRed"/>
        </w:rPr>
        <w:t xml:space="preserve">127.0.0.1/32        Direct 0    0            127.0.0.1       InLoop0            </w:t>
      </w:r>
    </w:p>
    <w:p w:rsidR="008931D3" w:rsidRDefault="000F25AC" w:rsidP="008931D3">
      <w:pPr>
        <w:pStyle w:val="TerminalDisplay"/>
        <w:rPr>
          <w:rStyle w:val="StyleLatinCourierNewDarkRed"/>
        </w:rPr>
      </w:pPr>
      <w:r w:rsidRPr="000F25AC">
        <w:rPr>
          <w:rStyle w:val="StyleLatinCourierNewDarkRed"/>
        </w:rPr>
        <w:t xml:space="preserve">192.168.1.0/24      Direct 0    0            192.168.1.1     GE0/0/0            </w:t>
      </w:r>
    </w:p>
    <w:p w:rsidR="008931D3" w:rsidRDefault="000F25AC" w:rsidP="008931D3">
      <w:pPr>
        <w:pStyle w:val="TerminalDisplay"/>
        <w:rPr>
          <w:rStyle w:val="StyleLatinCourierNewDarkRed"/>
        </w:rPr>
      </w:pPr>
      <w:r w:rsidRPr="000F25AC">
        <w:rPr>
          <w:rStyle w:val="StyleLatinCourierNewDarkRed"/>
        </w:rPr>
        <w:t xml:space="preserve">192.168.1.1/32      Direct 0    0            127.0.0.1       InLoop0            </w:t>
      </w:r>
    </w:p>
    <w:p w:rsidR="008919F8" w:rsidRPr="00CC748C" w:rsidRDefault="000F25AC" w:rsidP="00CC748C">
      <w:pPr>
        <w:widowControl w:val="0"/>
        <w:autoSpaceDE w:val="0"/>
        <w:autoSpaceDN w:val="0"/>
        <w:adjustRightInd w:val="0"/>
        <w:rPr>
          <w:b/>
          <w:bCs/>
        </w:rPr>
      </w:pPr>
      <w:r w:rsidRPr="000F25AC">
        <w:rPr>
          <w:rStyle w:val="StyleLatinCourierNewDarkRed"/>
        </w:rPr>
        <w:t xml:space="preserve">192.168.2.0/24      OSPF   10   2            192.168.1.2     GE0/0/0  </w:t>
      </w:r>
      <w:r w:rsidRPr="000F25AC">
        <w:t xml:space="preserve">   </w:t>
      </w:r>
    </w:p>
    <w:p w:rsidR="008919F8" w:rsidRPr="00B24CF6" w:rsidRDefault="008919F8" w:rsidP="00CC748C">
      <w:pPr>
        <w:widowControl w:val="0"/>
        <w:autoSpaceDE w:val="0"/>
        <w:autoSpaceDN w:val="0"/>
        <w:adjustRightInd w:val="0"/>
        <w:rPr>
          <w:bCs/>
        </w:rPr>
      </w:pPr>
      <w:r w:rsidRPr="00B24CF6">
        <w:rPr>
          <w:bCs/>
        </w:rPr>
        <w:t>From the routing table it is clear that R1 is not receiving any matching routes for 200.1.x.x network.</w:t>
      </w:r>
    </w:p>
    <w:p w:rsidR="00E967D9" w:rsidRPr="00E967D9" w:rsidRDefault="00AA59CB" w:rsidP="00E967D9">
      <w:pPr>
        <w:pStyle w:val="Heading4"/>
        <w:rPr>
          <w:rStyle w:val="StyleBoldAccent2"/>
          <w:b w:val="0"/>
          <w:bCs/>
          <w:color w:val="0090C8"/>
        </w:rPr>
      </w:pPr>
      <w:r w:rsidRPr="00E967D9">
        <w:rPr>
          <w:rStyle w:val="StyleBoldAccent2"/>
          <w:b w:val="0"/>
          <w:color w:val="0090C8"/>
        </w:rPr>
        <w:t>T</w:t>
      </w:r>
      <w:r w:rsidR="00E967D9">
        <w:rPr>
          <w:rStyle w:val="StyleBoldAccent2"/>
          <w:b w:val="0"/>
          <w:color w:val="0090C8"/>
        </w:rPr>
        <w:t>roubleshooting</w:t>
      </w:r>
    </w:p>
    <w:p w:rsidR="008919F8" w:rsidRPr="00B32085" w:rsidRDefault="008919F8" w:rsidP="00E967D9">
      <w:pPr>
        <w:pStyle w:val="Heading4"/>
        <w:rPr>
          <w:rStyle w:val="BoldText"/>
        </w:rPr>
      </w:pPr>
      <w:r w:rsidRPr="00B32085">
        <w:rPr>
          <w:rStyle w:val="BoldText"/>
        </w:rPr>
        <w:t xml:space="preserve">Verify the lsdb of </w:t>
      </w:r>
      <w:r w:rsidR="008D0C88">
        <w:rPr>
          <w:rStyle w:val="BoldText"/>
        </w:rPr>
        <w:t>Router R2</w:t>
      </w:r>
      <w:r w:rsidRPr="00B32085">
        <w:rPr>
          <w:rStyle w:val="BoldText"/>
        </w:rPr>
        <w:t xml:space="preserve"> for 200.1.x.x network</w:t>
      </w:r>
      <w:r w:rsidR="006475A4" w:rsidRPr="00B32085">
        <w:rPr>
          <w:rStyle w:val="BoldText"/>
        </w:rPr>
        <w:t>.</w:t>
      </w:r>
    </w:p>
    <w:p w:rsidR="008919F8" w:rsidRPr="001C7055" w:rsidRDefault="008919F8" w:rsidP="008919F8">
      <w:pPr>
        <w:widowControl w:val="0"/>
        <w:autoSpaceDE w:val="0"/>
        <w:autoSpaceDN w:val="0"/>
        <w:adjustRightInd w:val="0"/>
      </w:pPr>
    </w:p>
    <w:p w:rsidR="008931D3" w:rsidRDefault="000F25AC" w:rsidP="008931D3">
      <w:pPr>
        <w:pStyle w:val="TerminalDisplay"/>
        <w:rPr>
          <w:rStyle w:val="StyleLatinCourierNewDarkRed"/>
        </w:rPr>
      </w:pPr>
      <w:r w:rsidRPr="000F25AC">
        <w:rPr>
          <w:rStyle w:val="StyleLatinCourierNewDarkRed"/>
        </w:rPr>
        <w:t xml:space="preserve">[R2]disp ospf lsdb network 200.1.1.1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OSPF Process 1 with Router ID 2.2.2.2                                 </w:t>
      </w:r>
    </w:p>
    <w:p w:rsidR="008931D3" w:rsidRDefault="000F25AC" w:rsidP="008931D3">
      <w:pPr>
        <w:pStyle w:val="TerminalDisplay"/>
        <w:rPr>
          <w:rStyle w:val="StyleLatinCourierNewDarkRed"/>
        </w:rPr>
      </w:pPr>
      <w:r w:rsidRPr="000F25AC">
        <w:rPr>
          <w:rStyle w:val="StyleLatinCourierNewDarkRed"/>
        </w:rPr>
        <w:t xml:space="preserve">                          Area: 0.0.0.0                                         </w:t>
      </w:r>
    </w:p>
    <w:p w:rsidR="008919F8" w:rsidRPr="00CC748C" w:rsidRDefault="000F25AC" w:rsidP="00CC748C">
      <w:pPr>
        <w:widowControl w:val="0"/>
        <w:autoSpaceDE w:val="0"/>
        <w:autoSpaceDN w:val="0"/>
        <w:adjustRightInd w:val="0"/>
      </w:pPr>
      <w:r w:rsidRPr="000F25AC">
        <w:rPr>
          <w:rStyle w:val="StyleLatinCourierNewDarkRed"/>
        </w:rPr>
        <w:t xml:space="preserve">                  Link State Database  </w:t>
      </w:r>
    </w:p>
    <w:p w:rsidR="008919F8" w:rsidRDefault="008919F8" w:rsidP="008919F8">
      <w:pPr>
        <w:widowControl w:val="0"/>
        <w:autoSpaceDE w:val="0"/>
        <w:autoSpaceDN w:val="0"/>
        <w:adjustRightInd w:val="0"/>
        <w:rPr>
          <w:bCs/>
        </w:rPr>
      </w:pPr>
      <w:r>
        <w:rPr>
          <w:bCs/>
        </w:rPr>
        <w:t xml:space="preserve">The LSDB of </w:t>
      </w:r>
      <w:r w:rsidR="008D0C88">
        <w:rPr>
          <w:bCs/>
        </w:rPr>
        <w:t>Router R2</w:t>
      </w:r>
      <w:r>
        <w:rPr>
          <w:bCs/>
        </w:rPr>
        <w:t xml:space="preserve"> does not contain any information on 200.1.1.1 network.</w:t>
      </w:r>
    </w:p>
    <w:p w:rsidR="008919F8" w:rsidRPr="00CC748C" w:rsidRDefault="008919F8" w:rsidP="00CC748C">
      <w:pPr>
        <w:widowControl w:val="0"/>
        <w:autoSpaceDE w:val="0"/>
        <w:autoSpaceDN w:val="0"/>
        <w:adjustRightInd w:val="0"/>
      </w:pPr>
      <w:r w:rsidRPr="00B24CF6">
        <w:rPr>
          <w:bCs/>
          <w:lang w:val="zh-CN"/>
        </w:rPr>
        <w:t>Check whether OSPF is enabled on that interface</w:t>
      </w:r>
      <w:r w:rsidR="006475A4">
        <w:rPr>
          <w:bCs/>
        </w:rPr>
        <w:t>.</w:t>
      </w:r>
    </w:p>
    <w:p w:rsidR="008931D3" w:rsidRDefault="000F25AC" w:rsidP="008931D3">
      <w:pPr>
        <w:pStyle w:val="TerminalDisplay"/>
        <w:rPr>
          <w:rStyle w:val="StyleLatinCourierNewDarkRed"/>
        </w:rPr>
      </w:pPr>
      <w:r w:rsidRPr="000F25AC">
        <w:rPr>
          <w:rStyle w:val="StyleLatinCourierNewDarkRed"/>
        </w:rPr>
        <w:t>&lt;R2&gt; display current-configuration | begin ospf</w:t>
      </w:r>
    </w:p>
    <w:p w:rsidR="008931D3" w:rsidRDefault="000F25AC" w:rsidP="008931D3">
      <w:pPr>
        <w:pStyle w:val="TerminalDisplay"/>
        <w:rPr>
          <w:rStyle w:val="StyleLatinCourierNewDarkRed"/>
        </w:rPr>
      </w:pPr>
      <w:r w:rsidRPr="000F25AC">
        <w:rPr>
          <w:rStyle w:val="StyleLatinCourierNewDarkRed"/>
        </w:rPr>
        <w:t xml:space="preserve">ospf 1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rPr>
          <w:b/>
          <w:bCs/>
        </w:rPr>
      </w:pPr>
      <w:r w:rsidRPr="000F25AC">
        <w:rPr>
          <w:rStyle w:val="StyleLatinCourierNewDarkRed"/>
        </w:rPr>
        <w:t xml:space="preserve">  network 192.168.2.0 0.0.0.255      </w:t>
      </w:r>
    </w:p>
    <w:p w:rsidR="008919F8" w:rsidRDefault="008919F8" w:rsidP="00415EF9">
      <w:pPr>
        <w:widowControl w:val="0"/>
        <w:autoSpaceDE w:val="0"/>
        <w:autoSpaceDN w:val="0"/>
        <w:adjustRightInd w:val="0"/>
        <w:rPr>
          <w:bCs/>
        </w:rPr>
      </w:pPr>
      <w:r w:rsidRPr="00B24CF6">
        <w:rPr>
          <w:bCs/>
        </w:rPr>
        <w:t>The</w:t>
      </w:r>
      <w:r>
        <w:rPr>
          <w:bCs/>
        </w:rPr>
        <w:t xml:space="preserve"> OSPF configuration on R2 reveal</w:t>
      </w:r>
      <w:r w:rsidRPr="00B24CF6">
        <w:rPr>
          <w:bCs/>
        </w:rPr>
        <w:t>s that OSPF is not enabled for the 200.1.x.x networks on R2.</w:t>
      </w:r>
    </w:p>
    <w:p w:rsidR="008919F8" w:rsidRDefault="00EC108B" w:rsidP="00205983">
      <w:pPr>
        <w:pStyle w:val="Heading4"/>
        <w:rPr>
          <w:b/>
        </w:rPr>
      </w:pPr>
      <w:r w:rsidRPr="003669C3">
        <w:rPr>
          <w:rStyle w:val="StyleBoldAccent2"/>
          <w:b w:val="0"/>
          <w:color w:val="0090C8"/>
        </w:rPr>
        <w:t>Resolution</w:t>
      </w:r>
    </w:p>
    <w:p w:rsidR="008919F8" w:rsidRPr="00B24CF6" w:rsidRDefault="008919F8" w:rsidP="008919F8">
      <w:pPr>
        <w:widowControl w:val="0"/>
        <w:autoSpaceDE w:val="0"/>
        <w:autoSpaceDN w:val="0"/>
        <w:adjustRightInd w:val="0"/>
        <w:rPr>
          <w:bCs/>
        </w:rPr>
      </w:pPr>
      <w:r w:rsidRPr="00B24CF6">
        <w:rPr>
          <w:bCs/>
        </w:rPr>
        <w:t xml:space="preserve">Add the </w:t>
      </w:r>
      <w:r w:rsidR="000F25AC" w:rsidRPr="000F25AC">
        <w:t>network</w:t>
      </w:r>
      <w:r w:rsidRPr="00B24CF6">
        <w:rPr>
          <w:bCs/>
        </w:rPr>
        <w:t xml:space="preserve"> command under ospf</w:t>
      </w:r>
      <w:r>
        <w:rPr>
          <w:bCs/>
        </w:rPr>
        <w:t xml:space="preserve"> view for</w:t>
      </w:r>
      <w:r w:rsidRPr="00B24CF6">
        <w:rPr>
          <w:bCs/>
        </w:rPr>
        <w:t xml:space="preserve"> area 0 to enable OSPF on these subnets.</w:t>
      </w:r>
    </w:p>
    <w:p w:rsidR="008931D3" w:rsidRDefault="000F25AC" w:rsidP="008931D3">
      <w:pPr>
        <w:pStyle w:val="TerminalDisplay"/>
        <w:rPr>
          <w:rStyle w:val="StyleLatinCourierNewDarkRed"/>
        </w:rPr>
      </w:pPr>
      <w:r w:rsidRPr="000F25AC">
        <w:rPr>
          <w:rStyle w:val="StyleLatinCourierNewDarkRed"/>
        </w:rPr>
        <w:t xml:space="preserve">[R2]ospf 1                                                                      </w:t>
      </w:r>
    </w:p>
    <w:p w:rsidR="008931D3" w:rsidRDefault="000F25AC" w:rsidP="008931D3">
      <w:pPr>
        <w:pStyle w:val="TerminalDisplay"/>
        <w:rPr>
          <w:rStyle w:val="StyleLatinCourierNewDarkRed"/>
        </w:rPr>
      </w:pPr>
      <w:r w:rsidRPr="000F25AC">
        <w:rPr>
          <w:rStyle w:val="StyleLatinCourierNewDarkRed"/>
        </w:rPr>
        <w:t xml:space="preserve">[R2-ospf-1]area 0                                  </w:t>
      </w:r>
    </w:p>
    <w:p w:rsidR="008931D3" w:rsidRDefault="000F25AC" w:rsidP="008931D3">
      <w:pPr>
        <w:pStyle w:val="TerminalDisplay"/>
        <w:rPr>
          <w:rStyle w:val="StyleLatinCourierNewDarkRed"/>
        </w:rPr>
      </w:pPr>
      <w:r w:rsidRPr="000F25AC">
        <w:rPr>
          <w:rStyle w:val="StyleLatinCourierNewDarkRed"/>
        </w:rPr>
        <w:t xml:space="preserve">[R2-ospf-1-area-0.0.0.0]network 200.1.0.0 0.0.255.255  </w:t>
      </w:r>
    </w:p>
    <w:p w:rsidR="000F25AC" w:rsidRDefault="008919F8" w:rsidP="000F25AC">
      <w:pPr>
        <w:pStyle w:val="Heading3"/>
      </w:pPr>
      <w:bookmarkStart w:id="705" w:name="_Toc342565245"/>
      <w:r w:rsidRPr="00A809A4">
        <w:t xml:space="preserve">Problem 3: </w:t>
      </w:r>
      <w:r w:rsidRPr="00A809A4">
        <w:rPr>
          <w:lang w:val="zh-CN"/>
        </w:rPr>
        <w:t xml:space="preserve">ASBR </w:t>
      </w:r>
      <w:r w:rsidRPr="00A809A4">
        <w:t>is not advertising External routes</w:t>
      </w:r>
      <w:bookmarkEnd w:id="705"/>
    </w:p>
    <w:p w:rsidR="00273DDD" w:rsidRDefault="00273DDD" w:rsidP="00273DDD">
      <w:pPr>
        <w:widowControl w:val="0"/>
        <w:autoSpaceDE w:val="0"/>
        <w:autoSpaceDN w:val="0"/>
        <w:adjustRightInd w:val="0"/>
      </w:pPr>
      <w:r>
        <w:t>Router R2 is an ASBR connected to a static network, as shown in</w:t>
      </w:r>
      <w:r w:rsidR="00CC748C">
        <w:t xml:space="preserve"> </w:t>
      </w:r>
      <w:fldSimple w:instr=" REF _Ref333862467 \r \h  \* MERGEFORMAT ">
        <w:r w:rsidR="001B502D">
          <w:rPr>
            <w:rStyle w:val="Reference-R0G144B200"/>
          </w:rPr>
          <w:t>Figure 31</w:t>
        </w:r>
      </w:fldSimple>
      <w:r>
        <w:t>.</w:t>
      </w:r>
    </w:p>
    <w:p w:rsidR="000F25AC" w:rsidRDefault="00273DDD" w:rsidP="000F25AC">
      <w:pPr>
        <w:pStyle w:val="FigureDescription"/>
        <w:rPr>
          <w:lang w:val="zh-CN"/>
        </w:rPr>
      </w:pPr>
      <w:r>
        <w:lastRenderedPageBreak/>
        <w:t>ASBR connected to a static network</w:t>
      </w:r>
      <w:bookmarkStart w:id="706" w:name="_Ref333862467"/>
      <w:r w:rsidR="008919F8" w:rsidRPr="00DA5F9A">
        <w:rPr>
          <w:lang w:val="zh-CN"/>
        </w:rPr>
        <w:t xml:space="preserve">  </w:t>
      </w:r>
      <w:bookmarkEnd w:id="706"/>
    </w:p>
    <w:p w:rsidR="008919F8" w:rsidRPr="00DA5F9A" w:rsidRDefault="007D783A" w:rsidP="008919F8">
      <w:pPr>
        <w:widowControl w:val="0"/>
        <w:autoSpaceDE w:val="0"/>
        <w:autoSpaceDN w:val="0"/>
        <w:adjustRightInd w:val="0"/>
        <w:rPr>
          <w:lang w:val="zh-CN"/>
        </w:rPr>
      </w:pPr>
      <w:r>
        <w:rPr>
          <w:noProof/>
          <w:lang w:eastAsia="en-US"/>
        </w:rPr>
        <w:drawing>
          <wp:inline distT="0" distB="0" distL="0" distR="0">
            <wp:extent cx="5665859" cy="2149433"/>
            <wp:effectExtent l="19050" t="0" r="0" b="0"/>
            <wp:docPr id="35" name="Picture 34" descr="Figure_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10.png"/>
                    <pic:cNvPicPr/>
                  </pic:nvPicPr>
                  <pic:blipFill>
                    <a:blip r:embed="rId44" cstate="print"/>
                    <a:stretch>
                      <a:fillRect/>
                    </a:stretch>
                  </pic:blipFill>
                  <pic:spPr>
                    <a:xfrm>
                      <a:off x="0" y="0"/>
                      <a:ext cx="5670131" cy="2151054"/>
                    </a:xfrm>
                    <a:prstGeom prst="rect">
                      <a:avLst/>
                    </a:prstGeom>
                  </pic:spPr>
                </pic:pic>
              </a:graphicData>
            </a:graphic>
          </wp:inline>
        </w:drawing>
      </w:r>
    </w:p>
    <w:p w:rsidR="000F25AC" w:rsidRDefault="000F25AC" w:rsidP="000F25AC">
      <w:pPr>
        <w:pStyle w:val="Heading4"/>
      </w:pPr>
      <w:r w:rsidRPr="000F25AC">
        <w:t>Requirement</w:t>
      </w:r>
    </w:p>
    <w:p w:rsidR="000F25AC" w:rsidRPr="000F25AC" w:rsidRDefault="000F25AC" w:rsidP="000F25AC">
      <w:pPr>
        <w:pStyle w:val="Heading4"/>
        <w:rPr>
          <w:rStyle w:val="BoldText"/>
        </w:rPr>
      </w:pPr>
      <w:r w:rsidRPr="000F25AC">
        <w:rPr>
          <w:rStyle w:val="BoldText"/>
        </w:rPr>
        <w:t>Import the static routes into OSPF domain.</w:t>
      </w:r>
    </w:p>
    <w:p w:rsidR="000F25AC" w:rsidRDefault="000F25AC" w:rsidP="000F25AC">
      <w:pPr>
        <w:pStyle w:val="Heading4"/>
        <w:rPr>
          <w:rStyle w:val="StyleBoldAccent2"/>
        </w:rPr>
      </w:pPr>
      <w:r w:rsidRPr="000F25AC">
        <w:t>Problem</w:t>
      </w:r>
    </w:p>
    <w:p w:rsidR="008919F8" w:rsidRPr="007058FA" w:rsidRDefault="000F25AC" w:rsidP="008919F8">
      <w:pPr>
        <w:widowControl w:val="0"/>
        <w:autoSpaceDE w:val="0"/>
        <w:autoSpaceDN w:val="0"/>
        <w:adjustRightInd w:val="0"/>
        <w:rPr>
          <w:rStyle w:val="BoldText"/>
        </w:rPr>
      </w:pPr>
      <w:r w:rsidRPr="000F25AC">
        <w:rPr>
          <w:rStyle w:val="BoldText"/>
        </w:rPr>
        <w:t>R3 is not receiving the external-as routes</w:t>
      </w:r>
    </w:p>
    <w:p w:rsidR="008919F8" w:rsidRDefault="008919F8" w:rsidP="008919F8">
      <w:pPr>
        <w:widowControl w:val="0"/>
        <w:autoSpaceDE w:val="0"/>
        <w:autoSpaceDN w:val="0"/>
        <w:adjustRightInd w:val="0"/>
      </w:pPr>
      <w:r>
        <w:t>Verify the ospf routing table of Router R3</w:t>
      </w:r>
      <w:r w:rsidR="007807BC">
        <w:t>.</w:t>
      </w:r>
    </w:p>
    <w:p w:rsidR="008931D3" w:rsidRDefault="000F25AC" w:rsidP="008931D3">
      <w:pPr>
        <w:pStyle w:val="TerminalDisplay"/>
        <w:rPr>
          <w:rStyle w:val="StyleLatinCourierNewDarkRed"/>
        </w:rPr>
      </w:pPr>
      <w:r w:rsidRPr="000F25AC">
        <w:rPr>
          <w:rStyle w:val="StyleLatinCourierNewDarkRed"/>
        </w:rPr>
        <w:t xml:space="preserve">&lt;R3&gt;disp ospf routing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OSPF Process 1 with Router ID 3.3.3.3                                 </w:t>
      </w:r>
    </w:p>
    <w:p w:rsidR="008931D3" w:rsidRDefault="000F25AC" w:rsidP="008931D3">
      <w:pPr>
        <w:pStyle w:val="TerminalDisplay"/>
        <w:rPr>
          <w:rStyle w:val="StyleLatinCourierNewDarkRed"/>
        </w:rPr>
      </w:pPr>
      <w:r w:rsidRPr="000F25AC">
        <w:rPr>
          <w:rStyle w:val="StyleLatinCourierNewDarkRed"/>
        </w:rPr>
        <w:t xml:space="preserve">                   Routing Tables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Routing for Network                                                            </w:t>
      </w:r>
    </w:p>
    <w:p w:rsidR="008931D3" w:rsidRDefault="000F25AC" w:rsidP="008931D3">
      <w:pPr>
        <w:pStyle w:val="TerminalDisplay"/>
        <w:rPr>
          <w:rStyle w:val="StyleLatinCourierNewDarkRed"/>
        </w:rPr>
      </w:pPr>
      <w:r w:rsidRPr="000F25AC">
        <w:rPr>
          <w:rStyle w:val="StyleLatinCourierNewDarkRed"/>
        </w:rPr>
        <w:t xml:space="preserve"> Destination     Cost     Type    NextHop         AdvRouter       Area       </w:t>
      </w:r>
    </w:p>
    <w:p w:rsidR="008931D3" w:rsidRDefault="000F25AC" w:rsidP="008931D3">
      <w:pPr>
        <w:pStyle w:val="TerminalDisplay"/>
        <w:rPr>
          <w:rStyle w:val="StyleLatinCourierNewDarkRed"/>
        </w:rPr>
      </w:pPr>
      <w:r w:rsidRPr="000F25AC">
        <w:rPr>
          <w:rStyle w:val="StyleLatinCourierNewDarkRed"/>
        </w:rPr>
        <w:t xml:space="preserve"> 192.168.1.0/24    1     Transit 192.168.1.2     3.3.3.3      0.0.0.0    </w:t>
      </w:r>
    </w:p>
    <w:p w:rsidR="008931D3" w:rsidRDefault="000F25AC" w:rsidP="008931D3">
      <w:pPr>
        <w:pStyle w:val="TerminalDisplay"/>
        <w:rPr>
          <w:rStyle w:val="StyleLatinCourierNewDarkRed"/>
        </w:rPr>
      </w:pPr>
      <w:r w:rsidRPr="000F25AC">
        <w:rPr>
          <w:rStyle w:val="StyleLatinCourierNewDarkRed"/>
        </w:rPr>
        <w:t xml:space="preserve"> 192.168.2.0/24    1     Transit 192.168.2.2     3.3.3.3      0.0.0.0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Total Nets: 2                                                                  </w:t>
      </w:r>
    </w:p>
    <w:p w:rsidR="008931D3" w:rsidRDefault="000F25AC" w:rsidP="008931D3">
      <w:pPr>
        <w:pStyle w:val="TerminalDisplay"/>
      </w:pPr>
      <w:r w:rsidRPr="000F25AC">
        <w:rPr>
          <w:rStyle w:val="StyleLatinCourierNewDarkRed"/>
        </w:rPr>
        <w:t xml:space="preserve"> Intra Area: 2  Inter Area: 0  ASE: 0  NSSA: 0                  </w:t>
      </w:r>
      <w:r w:rsidR="008919F8" w:rsidRPr="00DA5F9A">
        <w:rPr>
          <w:lang w:val="zh-CN"/>
        </w:rPr>
        <w:t xml:space="preserve">                </w:t>
      </w:r>
    </w:p>
    <w:p w:rsidR="008919F8" w:rsidRDefault="008919F8" w:rsidP="00091088">
      <w:pPr>
        <w:widowControl w:val="0"/>
        <w:autoSpaceDE w:val="0"/>
        <w:autoSpaceDN w:val="0"/>
        <w:adjustRightInd w:val="0"/>
      </w:pPr>
      <w:r>
        <w:t xml:space="preserve">R3 is not receiving the routes 172.16.x.x </w:t>
      </w:r>
    </w:p>
    <w:p w:rsidR="000F25AC" w:rsidRPr="000F25AC" w:rsidRDefault="000F25AC" w:rsidP="000F25AC">
      <w:pPr>
        <w:pStyle w:val="Heading4"/>
        <w:rPr>
          <w:rStyle w:val="StyleBoldAccent2"/>
          <w:color w:val="0090C8"/>
        </w:rPr>
      </w:pPr>
      <w:r w:rsidRPr="00577041">
        <w:rPr>
          <w:rStyle w:val="StyleBoldAccent2"/>
          <w:b w:val="0"/>
          <w:bCs/>
          <w:color w:val="0090C8"/>
        </w:rPr>
        <w:t>T</w:t>
      </w:r>
      <w:r w:rsidR="005D43CE">
        <w:rPr>
          <w:rStyle w:val="StyleBoldAccent2"/>
          <w:b w:val="0"/>
          <w:bCs/>
          <w:color w:val="0090C8"/>
        </w:rPr>
        <w:t>roubleshooting</w:t>
      </w:r>
    </w:p>
    <w:p w:rsidR="008919F8" w:rsidRPr="005D43CE" w:rsidRDefault="008919F8" w:rsidP="008919F8">
      <w:pPr>
        <w:widowControl w:val="0"/>
        <w:autoSpaceDE w:val="0"/>
        <w:autoSpaceDN w:val="0"/>
        <w:adjustRightInd w:val="0"/>
        <w:rPr>
          <w:bCs/>
        </w:rPr>
      </w:pPr>
      <w:r w:rsidRPr="00673809">
        <w:rPr>
          <w:bCs/>
          <w:lang w:val="zh-CN"/>
        </w:rPr>
        <w:t xml:space="preserve">Check the OSPF configuration </w:t>
      </w:r>
      <w:r>
        <w:rPr>
          <w:bCs/>
        </w:rPr>
        <w:t xml:space="preserve">on </w:t>
      </w:r>
      <w:r w:rsidRPr="00673809">
        <w:rPr>
          <w:bCs/>
          <w:lang w:val="zh-CN"/>
        </w:rPr>
        <w:t>R2</w:t>
      </w:r>
      <w:r w:rsidR="005D43CE">
        <w:rPr>
          <w:bCs/>
        </w:rPr>
        <w:t>.</w:t>
      </w:r>
    </w:p>
    <w:p w:rsidR="008931D3" w:rsidRDefault="000F25AC" w:rsidP="008931D3">
      <w:pPr>
        <w:pStyle w:val="TerminalDisplay"/>
        <w:rPr>
          <w:rStyle w:val="StyleLatinCourierNewDarkRed"/>
        </w:rPr>
      </w:pPr>
      <w:r w:rsidRPr="000F25AC">
        <w:rPr>
          <w:rStyle w:val="StyleLatinCourierNewDarkRed"/>
        </w:rPr>
        <w:t>&lt;R2&gt; display current-configuration | begin ospf</w:t>
      </w:r>
    </w:p>
    <w:p w:rsidR="008931D3" w:rsidRDefault="000F25AC" w:rsidP="008931D3">
      <w:pPr>
        <w:pStyle w:val="TerminalDisplay"/>
        <w:rPr>
          <w:rStyle w:val="StyleLatinCourierNewDarkRed"/>
        </w:rPr>
      </w:pPr>
      <w:r w:rsidRPr="000F25AC">
        <w:rPr>
          <w:rStyle w:val="StyleLatinCourierNewDarkRed"/>
        </w:rPr>
        <w:t xml:space="preserve">ospf 1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pPr>
      <w:r w:rsidRPr="000F25AC">
        <w:rPr>
          <w:rStyle w:val="StyleLatinCourierNewDarkRed"/>
        </w:rPr>
        <w:t xml:space="preserve">  network 192.168.2.0 0.0.0.255     </w:t>
      </w:r>
    </w:p>
    <w:p w:rsidR="008919F8" w:rsidRPr="00DA5F9A" w:rsidRDefault="008919F8" w:rsidP="008919F8">
      <w:pPr>
        <w:widowControl w:val="0"/>
        <w:autoSpaceDE w:val="0"/>
        <w:autoSpaceDN w:val="0"/>
        <w:adjustRightInd w:val="0"/>
        <w:rPr>
          <w:lang w:val="zh-CN"/>
        </w:rPr>
      </w:pPr>
      <w:r w:rsidRPr="00DA5F9A">
        <w:rPr>
          <w:lang w:val="zh-CN"/>
        </w:rPr>
        <w:t xml:space="preserve">R2 is not advertising external routes </w:t>
      </w:r>
      <w:r w:rsidR="00577041">
        <w:t xml:space="preserve">because </w:t>
      </w:r>
      <w:r w:rsidRPr="00DA5F9A">
        <w:rPr>
          <w:lang w:val="zh-CN"/>
        </w:rPr>
        <w:t xml:space="preserve">the </w:t>
      </w:r>
      <w:r w:rsidR="00F33A4A" w:rsidRPr="00F33A4A">
        <w:rPr>
          <w:b/>
        </w:rPr>
        <w:t>import-route</w:t>
      </w:r>
      <w:r w:rsidRPr="00A809A4">
        <w:rPr>
          <w:i/>
          <w:lang w:val="zh-CN"/>
        </w:rPr>
        <w:t xml:space="preserve"> </w:t>
      </w:r>
      <w:r w:rsidRPr="00DA5F9A">
        <w:rPr>
          <w:lang w:val="zh-CN"/>
        </w:rPr>
        <w:t>command is not configured under R2.</w:t>
      </w:r>
    </w:p>
    <w:p w:rsidR="000F25AC" w:rsidRPr="000F25AC" w:rsidRDefault="00EC108B" w:rsidP="000F25AC">
      <w:pPr>
        <w:pStyle w:val="Heading4"/>
        <w:rPr>
          <w:rStyle w:val="StyleBoldAccent2"/>
          <w:bCs/>
          <w:color w:val="0090C8"/>
        </w:rPr>
      </w:pPr>
      <w:r w:rsidRPr="005D43CE">
        <w:rPr>
          <w:rStyle w:val="StyleBoldAccent2"/>
          <w:b w:val="0"/>
          <w:bCs/>
          <w:color w:val="0090C8"/>
        </w:rPr>
        <w:t>Resolution</w:t>
      </w:r>
    </w:p>
    <w:p w:rsidR="008919F8" w:rsidRPr="00673809" w:rsidRDefault="008919F8" w:rsidP="005D43CE">
      <w:pPr>
        <w:widowControl w:val="0"/>
        <w:autoSpaceDE w:val="0"/>
        <w:autoSpaceDN w:val="0"/>
        <w:adjustRightInd w:val="0"/>
        <w:rPr>
          <w:bCs/>
        </w:rPr>
      </w:pPr>
      <w:r w:rsidRPr="00673809">
        <w:rPr>
          <w:bCs/>
        </w:rPr>
        <w:t xml:space="preserve">Configure the command </w:t>
      </w:r>
      <w:r w:rsidR="000F25AC" w:rsidRPr="000F25AC">
        <w:t>import-route static</w:t>
      </w:r>
      <w:r w:rsidRPr="00673809">
        <w:rPr>
          <w:bCs/>
        </w:rPr>
        <w:t xml:space="preserve"> under the ospf view on R2</w:t>
      </w:r>
      <w:r>
        <w:rPr>
          <w:bCs/>
        </w:rPr>
        <w:t xml:space="preserve"> to redistribute the external static routes into the ospf domain.</w:t>
      </w:r>
    </w:p>
    <w:p w:rsidR="008931D3" w:rsidRDefault="000F25AC" w:rsidP="008931D3">
      <w:pPr>
        <w:pStyle w:val="TerminalDisplay"/>
        <w:rPr>
          <w:rStyle w:val="StyleLatinCourierNewDarkRed"/>
        </w:rPr>
      </w:pPr>
      <w:r w:rsidRPr="000F25AC">
        <w:rPr>
          <w:rStyle w:val="StyleLatinCourierNewDarkRed"/>
        </w:rPr>
        <w:t xml:space="preserve">[R2]ospf 1                                                                      </w:t>
      </w:r>
    </w:p>
    <w:p w:rsidR="008931D3" w:rsidRDefault="000F25AC" w:rsidP="008931D3">
      <w:pPr>
        <w:pStyle w:val="TerminalDisplay"/>
        <w:rPr>
          <w:rStyle w:val="StyleLatinCourierNewDarkRed"/>
        </w:rPr>
      </w:pPr>
      <w:r w:rsidRPr="000F25AC">
        <w:rPr>
          <w:rStyle w:val="StyleLatinCourierNewDarkRed"/>
        </w:rPr>
        <w:t>[R2-ospf-1]import-route static</w:t>
      </w:r>
    </w:p>
    <w:p w:rsidR="000F25AC" w:rsidRPr="000F25AC" w:rsidRDefault="00EC108B" w:rsidP="000F25AC">
      <w:pPr>
        <w:pStyle w:val="Heading4"/>
        <w:rPr>
          <w:rStyle w:val="StyleBoldAccent2"/>
          <w:color w:val="0090C8"/>
        </w:rPr>
      </w:pPr>
      <w:r w:rsidRPr="005D43CE">
        <w:rPr>
          <w:rStyle w:val="StyleBoldAccent2"/>
          <w:b w:val="0"/>
          <w:bCs/>
          <w:color w:val="0090C8"/>
        </w:rPr>
        <w:lastRenderedPageBreak/>
        <w:t>Result</w:t>
      </w:r>
    </w:p>
    <w:p w:rsidR="008919F8" w:rsidRPr="00673809" w:rsidRDefault="008919F8" w:rsidP="008919F8">
      <w:pPr>
        <w:widowControl w:val="0"/>
        <w:autoSpaceDE w:val="0"/>
        <w:autoSpaceDN w:val="0"/>
        <w:adjustRightInd w:val="0"/>
      </w:pPr>
      <w:r w:rsidRPr="00673809">
        <w:t>Verify the</w:t>
      </w:r>
      <w:r>
        <w:t xml:space="preserve"> ospf</w:t>
      </w:r>
      <w:r w:rsidRPr="00673809">
        <w:t xml:space="preserve"> routing table of R3 to check whether it is receiving the external-as routes</w:t>
      </w:r>
      <w:r w:rsidR="007807BC">
        <w:t>.</w:t>
      </w:r>
    </w:p>
    <w:p w:rsidR="008931D3" w:rsidRDefault="000F25AC" w:rsidP="008931D3">
      <w:pPr>
        <w:pStyle w:val="TerminalDisplay"/>
        <w:rPr>
          <w:rStyle w:val="StyleLatinCourierNewDarkRed"/>
        </w:rPr>
      </w:pPr>
      <w:r w:rsidRPr="000F25AC">
        <w:rPr>
          <w:rStyle w:val="StyleLatinCourierNewDarkRed"/>
        </w:rPr>
        <w:t xml:space="preserve">&lt;R3&gt;disp ospf routing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OSPF Process 1 with Router ID 3.3.3.3                                 </w:t>
      </w:r>
    </w:p>
    <w:p w:rsidR="008931D3" w:rsidRDefault="000F25AC" w:rsidP="008931D3">
      <w:pPr>
        <w:pStyle w:val="TerminalDisplay"/>
        <w:rPr>
          <w:rStyle w:val="StyleLatinCourierNewDarkRed"/>
        </w:rPr>
      </w:pPr>
      <w:r w:rsidRPr="000F25AC">
        <w:rPr>
          <w:rStyle w:val="StyleLatinCourierNewDarkRed"/>
        </w:rPr>
        <w:t xml:space="preserve">                   Routing Tables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Routing for Network                                                            </w:t>
      </w:r>
    </w:p>
    <w:p w:rsidR="008931D3" w:rsidRDefault="000F25AC" w:rsidP="008931D3">
      <w:pPr>
        <w:pStyle w:val="TerminalDisplay"/>
        <w:rPr>
          <w:rStyle w:val="StyleLatinCourierNewDarkRed"/>
        </w:rPr>
      </w:pPr>
      <w:r w:rsidRPr="000F25AC">
        <w:rPr>
          <w:rStyle w:val="StyleLatinCourierNewDarkRed"/>
        </w:rPr>
        <w:t xml:space="preserve"> Destination     Cost     Type    NextHop         AdvRouter       Area       </w:t>
      </w:r>
    </w:p>
    <w:p w:rsidR="008931D3" w:rsidRDefault="000F25AC" w:rsidP="008931D3">
      <w:pPr>
        <w:pStyle w:val="TerminalDisplay"/>
        <w:rPr>
          <w:rStyle w:val="StyleLatinCourierNewDarkRed"/>
        </w:rPr>
      </w:pPr>
      <w:r w:rsidRPr="000F25AC">
        <w:rPr>
          <w:rStyle w:val="StyleLatinCourierNewDarkRed"/>
        </w:rPr>
        <w:t xml:space="preserve"> 192.168.1.0/24     1   Transit   192.168.1.2     3.3.3.3      0.0.0.0    </w:t>
      </w:r>
    </w:p>
    <w:p w:rsidR="008931D3" w:rsidRDefault="000F25AC" w:rsidP="008931D3">
      <w:pPr>
        <w:pStyle w:val="TerminalDisplay"/>
        <w:rPr>
          <w:rStyle w:val="StyleLatinCourierNewDarkRed"/>
        </w:rPr>
      </w:pPr>
      <w:r w:rsidRPr="000F25AC">
        <w:rPr>
          <w:rStyle w:val="StyleLatinCourierNewDarkRed"/>
        </w:rPr>
        <w:t xml:space="preserve"> 192.168.2.0/24     1   Transit   192.168.2.2     3.3.3.3      0.0.0.0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Routing for ASEs                                                               </w:t>
      </w:r>
    </w:p>
    <w:p w:rsidR="008931D3" w:rsidRDefault="000F25AC" w:rsidP="008931D3">
      <w:pPr>
        <w:pStyle w:val="TerminalDisplay"/>
        <w:rPr>
          <w:rStyle w:val="StyleLatinCourierNewDarkRed"/>
        </w:rPr>
      </w:pPr>
      <w:r w:rsidRPr="000F25AC">
        <w:rPr>
          <w:rStyle w:val="StyleLatinCourierNewDarkRed"/>
        </w:rPr>
        <w:t xml:space="preserve"> Destination      Cost     Type    Tag         NextHop       AdvRouter      </w:t>
      </w:r>
    </w:p>
    <w:p w:rsidR="008931D3" w:rsidRDefault="000F25AC" w:rsidP="008931D3">
      <w:pPr>
        <w:pStyle w:val="TerminalDisplay"/>
        <w:rPr>
          <w:rStyle w:val="StyleLatinCourierNewDarkRed"/>
        </w:rPr>
      </w:pPr>
      <w:r w:rsidRPr="000F25AC">
        <w:rPr>
          <w:rStyle w:val="StyleLatinCourierNewDarkRed"/>
        </w:rPr>
        <w:t xml:space="preserve"> 172.16.1.0/24    1        Type2   1           192.168.2.1     2.2.2.2        </w:t>
      </w:r>
    </w:p>
    <w:p w:rsidR="008931D3" w:rsidRDefault="000F25AC" w:rsidP="008931D3">
      <w:pPr>
        <w:pStyle w:val="TerminalDisplay"/>
        <w:rPr>
          <w:rStyle w:val="StyleLatinCourierNewDarkRed"/>
        </w:rPr>
      </w:pPr>
      <w:r w:rsidRPr="000F25AC">
        <w:rPr>
          <w:rStyle w:val="StyleLatinCourierNewDarkRed"/>
        </w:rPr>
        <w:t xml:space="preserve"> 172.16.2.0/24    1        Type2   1           192.168.2.1     2.2.2.2        </w:t>
      </w:r>
    </w:p>
    <w:p w:rsidR="008931D3" w:rsidRDefault="000F25AC" w:rsidP="008931D3">
      <w:pPr>
        <w:pStyle w:val="TerminalDisplay"/>
        <w:rPr>
          <w:rStyle w:val="StyleLatinCourierNewDarkRed"/>
        </w:rPr>
      </w:pPr>
      <w:r w:rsidRPr="000F25AC">
        <w:rPr>
          <w:rStyle w:val="StyleLatinCourierNewDarkRed"/>
        </w:rPr>
        <w:t xml:space="preserve"> 172.16.3.0/24    1        Type2   1           192.168.2.1     2.2.2.2        </w:t>
      </w:r>
    </w:p>
    <w:p w:rsidR="008931D3" w:rsidRDefault="000F25AC" w:rsidP="008931D3">
      <w:pPr>
        <w:pStyle w:val="TerminalDisplay"/>
        <w:rPr>
          <w:rStyle w:val="StyleLatinCourierNewDarkRed"/>
        </w:rPr>
      </w:pPr>
      <w:r w:rsidRPr="000F25AC">
        <w:rPr>
          <w:rStyle w:val="StyleLatinCourierNewDarkRed"/>
        </w:rPr>
        <w:t xml:space="preserve"> 172.16.4.0/24    1        Type2   1           192.168.2.1     2.2.2.2        </w:t>
      </w:r>
    </w:p>
    <w:p w:rsidR="008931D3" w:rsidRDefault="000F25AC" w:rsidP="008931D3">
      <w:pPr>
        <w:pStyle w:val="TerminalDisplay"/>
        <w:rPr>
          <w:rStyle w:val="StyleLatinCourierNewDarkRed"/>
        </w:rPr>
      </w:pPr>
      <w:r w:rsidRPr="000F25AC">
        <w:rPr>
          <w:rStyle w:val="StyleLatinCourierNewDarkRed"/>
        </w:rPr>
        <w:t xml:space="preserve"> 172.16.5.0/24    1        Type2   1           192.168.2.1     2.2.2.2        </w:t>
      </w:r>
    </w:p>
    <w:p w:rsidR="008931D3" w:rsidRDefault="000F25AC" w:rsidP="008931D3">
      <w:pPr>
        <w:pStyle w:val="TerminalDisplay"/>
        <w:rPr>
          <w:rStyle w:val="StyleLatinCourierNewDarkRed"/>
        </w:rPr>
      </w:pPr>
      <w:r w:rsidRPr="000F25AC">
        <w:rPr>
          <w:rStyle w:val="StyleLatinCourierNewDarkRed"/>
        </w:rPr>
        <w:t xml:space="preserve"> 172.16.6.0/24    1        Type2   1           192.168.2.1     2.2.2.2        </w:t>
      </w:r>
    </w:p>
    <w:p w:rsidR="008931D3" w:rsidRDefault="000F25AC" w:rsidP="008931D3">
      <w:pPr>
        <w:pStyle w:val="TerminalDisplay"/>
        <w:rPr>
          <w:rStyle w:val="StyleLatinCourierNewDarkRed"/>
        </w:rPr>
      </w:pPr>
      <w:r w:rsidRPr="000F25AC">
        <w:rPr>
          <w:rStyle w:val="StyleLatinCourierNewDarkRed"/>
        </w:rPr>
        <w:t xml:space="preserve"> 172.16.7.0/24    1        Type2   1           192.168.2.1     2.2.2.2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Total Nets: 9                                                                  </w:t>
      </w:r>
    </w:p>
    <w:p w:rsidR="008931D3" w:rsidRDefault="000F25AC" w:rsidP="008931D3">
      <w:pPr>
        <w:pStyle w:val="TerminalDisplay"/>
        <w:rPr>
          <w:rStyle w:val="StyleLatinCourierNewDarkRed"/>
        </w:rPr>
      </w:pPr>
      <w:r w:rsidRPr="000F25AC">
        <w:rPr>
          <w:rStyle w:val="StyleLatinCourierNewDarkRed"/>
        </w:rPr>
        <w:t xml:space="preserve"> Intra Area: 2  Inter Area: 0  ASE: 7  NSSA: 0                                  </w:t>
      </w:r>
    </w:p>
    <w:p w:rsidR="008919F8" w:rsidRPr="00075988" w:rsidRDefault="008919F8" w:rsidP="00E76842">
      <w:r>
        <w:t>R3 is receiving the external type 2 routes.</w:t>
      </w:r>
    </w:p>
    <w:p w:rsidR="000F25AC" w:rsidRDefault="008919F8" w:rsidP="000F25AC">
      <w:pPr>
        <w:pStyle w:val="Heading2"/>
      </w:pPr>
      <w:bookmarkStart w:id="707" w:name="_Toc342565246"/>
      <w:r>
        <w:t>R</w:t>
      </w:r>
      <w:r w:rsidR="00697429">
        <w:t>outer</w:t>
      </w:r>
      <w:r>
        <w:t xml:space="preserve"> </w:t>
      </w:r>
      <w:r w:rsidR="00DA7EBD">
        <w:t>is not receiving the advertised external routes</w:t>
      </w:r>
      <w:bookmarkEnd w:id="707"/>
    </w:p>
    <w:p w:rsidR="008919F8" w:rsidRPr="00B8443A" w:rsidRDefault="008919F8" w:rsidP="00D41140">
      <w:pPr>
        <w:widowControl w:val="0"/>
        <w:autoSpaceDE w:val="0"/>
        <w:autoSpaceDN w:val="0"/>
        <w:adjustRightInd w:val="0"/>
        <w:rPr>
          <w:bCs/>
        </w:rPr>
      </w:pPr>
      <w:r>
        <w:rPr>
          <w:bCs/>
        </w:rPr>
        <w:t xml:space="preserve">In some scenarios, the router is configured with the appropriate commands under ospf view to redistribute the external routes. Even then the neighboring routers do not receive the external routes. This mainly occurs when the areas are configured as stub. Recalling the section on </w:t>
      </w:r>
      <w:r w:rsidRPr="00B8443A">
        <w:rPr>
          <w:bCs/>
          <w:i/>
        </w:rPr>
        <w:t>stub area</w:t>
      </w:r>
      <w:r>
        <w:rPr>
          <w:bCs/>
          <w:i/>
        </w:rPr>
        <w:t xml:space="preserve">, </w:t>
      </w:r>
      <w:r>
        <w:rPr>
          <w:bCs/>
        </w:rPr>
        <w:t xml:space="preserve">Stub area </w:t>
      </w:r>
      <w:r w:rsidRPr="00B8443A">
        <w:rPr>
          <w:bCs/>
        </w:rPr>
        <w:t>do</w:t>
      </w:r>
      <w:r>
        <w:rPr>
          <w:bCs/>
        </w:rPr>
        <w:t xml:space="preserve">es </w:t>
      </w:r>
      <w:r w:rsidRPr="00B8443A">
        <w:rPr>
          <w:bCs/>
        </w:rPr>
        <w:t xml:space="preserve">not allow </w:t>
      </w:r>
      <w:r>
        <w:rPr>
          <w:bCs/>
        </w:rPr>
        <w:t>external</w:t>
      </w:r>
      <w:r w:rsidRPr="00B8443A">
        <w:rPr>
          <w:bCs/>
        </w:rPr>
        <w:t xml:space="preserve"> LSAs </w:t>
      </w:r>
      <w:r>
        <w:rPr>
          <w:bCs/>
        </w:rPr>
        <w:t>from being advertised inside a stub area. These LSA type 5 are curbed at the ABR or ASBR of a stub area. As a result, the internal stub area routers do not receive the external routes.</w:t>
      </w:r>
    </w:p>
    <w:p w:rsidR="000F25AC" w:rsidRDefault="008919F8" w:rsidP="000F25AC">
      <w:pPr>
        <w:pStyle w:val="Heading3"/>
      </w:pPr>
      <w:bookmarkStart w:id="708" w:name="_Toc342565247"/>
      <w:r w:rsidRPr="003B1F74">
        <w:t xml:space="preserve">Problem 1: </w:t>
      </w:r>
      <w:r>
        <w:t>OSPF</w:t>
      </w:r>
      <w:r w:rsidRPr="003B1F74">
        <w:rPr>
          <w:lang w:val="zh-CN"/>
        </w:rPr>
        <w:t xml:space="preserve"> Area configured as stub</w:t>
      </w:r>
      <w:bookmarkEnd w:id="708"/>
    </w:p>
    <w:p w:rsidR="00341EDD" w:rsidRPr="00BB4FB6" w:rsidRDefault="00341EDD" w:rsidP="00341EDD">
      <w:pPr>
        <w:widowControl w:val="0"/>
        <w:autoSpaceDE w:val="0"/>
        <w:autoSpaceDN w:val="0"/>
        <w:adjustRightInd w:val="0"/>
        <w:rPr>
          <w:bCs/>
        </w:rPr>
      </w:pPr>
      <w:r>
        <w:rPr>
          <w:bCs/>
        </w:rPr>
        <w:t>Router R4 is an ASBR connecting two different routing domains. In this scenario, R4 is configured to import all the external routes into ospf network. Still, Router R3 is not receiving the external routes, as shown in</w:t>
      </w:r>
      <w:r w:rsidR="00D41140">
        <w:rPr>
          <w:bCs/>
        </w:rPr>
        <w:t xml:space="preserve"> </w:t>
      </w:r>
      <w:fldSimple w:instr=" REF _Ref334541904 \r \h  \* MERGEFORMAT ">
        <w:r w:rsidR="00A25796" w:rsidRPr="00A25796">
          <w:rPr>
            <w:rStyle w:val="Reference-R0G144B200"/>
          </w:rPr>
          <w:t>Figure 32</w:t>
        </w:r>
      </w:fldSimple>
      <w:r w:rsidR="00A25796">
        <w:rPr>
          <w:rStyle w:val="Reference-R0G144B200"/>
        </w:rPr>
        <w:t>.</w:t>
      </w:r>
    </w:p>
    <w:p w:rsidR="000F25AC" w:rsidRDefault="00DD4A3A" w:rsidP="000F25AC">
      <w:pPr>
        <w:pStyle w:val="FigureDescription"/>
      </w:pPr>
      <w:r>
        <w:lastRenderedPageBreak/>
        <w:t xml:space="preserve"> </w:t>
      </w:r>
      <w:bookmarkStart w:id="709" w:name="_Ref334541904"/>
      <w:r>
        <w:t>OSPF Area configured as STUB</w:t>
      </w:r>
      <w:bookmarkEnd w:id="709"/>
    </w:p>
    <w:p w:rsidR="008919F8" w:rsidRDefault="007D783A" w:rsidP="008919F8">
      <w:pPr>
        <w:widowControl w:val="0"/>
        <w:autoSpaceDE w:val="0"/>
        <w:autoSpaceDN w:val="0"/>
        <w:adjustRightInd w:val="0"/>
        <w:rPr>
          <w:b/>
          <w:bCs/>
        </w:rPr>
      </w:pPr>
      <w:r>
        <w:rPr>
          <w:noProof/>
          <w:lang w:eastAsia="en-US"/>
        </w:rPr>
        <w:drawing>
          <wp:inline distT="0" distB="0" distL="0" distR="0">
            <wp:extent cx="5656699" cy="3467595"/>
            <wp:effectExtent l="19050" t="0" r="1151" b="0"/>
            <wp:docPr id="36" name="Picture 35" descr="Figure_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11.png"/>
                    <pic:cNvPicPr/>
                  </pic:nvPicPr>
                  <pic:blipFill>
                    <a:blip r:embed="rId45" cstate="print"/>
                    <a:stretch>
                      <a:fillRect/>
                    </a:stretch>
                  </pic:blipFill>
                  <pic:spPr>
                    <a:xfrm>
                      <a:off x="0" y="0"/>
                      <a:ext cx="5660964" cy="3470210"/>
                    </a:xfrm>
                    <a:prstGeom prst="rect">
                      <a:avLst/>
                    </a:prstGeom>
                  </pic:spPr>
                </pic:pic>
              </a:graphicData>
            </a:graphic>
          </wp:inline>
        </w:drawing>
      </w:r>
    </w:p>
    <w:p w:rsidR="008919F8" w:rsidRPr="00BB4FB6" w:rsidRDefault="008919F8" w:rsidP="008919F8">
      <w:pPr>
        <w:widowControl w:val="0"/>
        <w:autoSpaceDE w:val="0"/>
        <w:autoSpaceDN w:val="0"/>
        <w:adjustRightInd w:val="0"/>
        <w:rPr>
          <w:b/>
          <w:bCs/>
        </w:rPr>
      </w:pPr>
    </w:p>
    <w:p w:rsidR="000F25AC" w:rsidRDefault="00D2677B" w:rsidP="000F25AC">
      <w:pPr>
        <w:pStyle w:val="Heading4"/>
        <w:rPr>
          <w:rStyle w:val="StyleBoldAccent2"/>
          <w:b w:val="0"/>
          <w:color w:val="0090C8"/>
        </w:rPr>
      </w:pPr>
      <w:r w:rsidRPr="004C1471">
        <w:rPr>
          <w:rStyle w:val="StyleBoldAccent2"/>
          <w:b w:val="0"/>
          <w:bCs/>
          <w:color w:val="0090C8"/>
        </w:rPr>
        <w:t>Problem</w:t>
      </w:r>
    </w:p>
    <w:p w:rsidR="008919F8" w:rsidRPr="004C1471" w:rsidRDefault="000F25AC" w:rsidP="008919F8">
      <w:pPr>
        <w:widowControl w:val="0"/>
        <w:autoSpaceDE w:val="0"/>
        <w:autoSpaceDN w:val="0"/>
        <w:adjustRightInd w:val="0"/>
        <w:rPr>
          <w:rStyle w:val="BoldText"/>
        </w:rPr>
      </w:pPr>
      <w:r w:rsidRPr="000F25AC">
        <w:rPr>
          <w:rStyle w:val="BoldText"/>
        </w:rPr>
        <w:t>Router R3 in area 0 is not receiving external routes from Router R4 in Area 1</w:t>
      </w:r>
    </w:p>
    <w:p w:rsidR="008919F8" w:rsidRPr="00BB4FB6" w:rsidRDefault="008919F8" w:rsidP="00AA59CB">
      <w:pPr>
        <w:widowControl w:val="0"/>
        <w:autoSpaceDE w:val="0"/>
        <w:autoSpaceDN w:val="0"/>
        <w:adjustRightInd w:val="0"/>
        <w:rPr>
          <w:bCs/>
        </w:rPr>
      </w:pPr>
      <w:r w:rsidRPr="00BB4FB6">
        <w:rPr>
          <w:bCs/>
        </w:rPr>
        <w:t>Verify the routing table of R3</w:t>
      </w:r>
      <w:r w:rsidR="00AA59CB">
        <w:rPr>
          <w:bCs/>
        </w:rPr>
        <w:t>.</w:t>
      </w:r>
    </w:p>
    <w:p w:rsidR="008931D3" w:rsidRDefault="000F25AC" w:rsidP="008931D3">
      <w:pPr>
        <w:pStyle w:val="TerminalDisplay"/>
        <w:rPr>
          <w:rStyle w:val="StyleLatinCourierNewDarkRed"/>
        </w:rPr>
      </w:pPr>
      <w:r w:rsidRPr="000F25AC">
        <w:rPr>
          <w:rStyle w:val="StyleLatinCourierNewDarkRed"/>
        </w:rPr>
        <w:t xml:space="preserve">&lt;R3&gt;disp ip routing-table                                                       </w:t>
      </w:r>
    </w:p>
    <w:p w:rsidR="008931D3" w:rsidRDefault="000F25AC" w:rsidP="008931D3">
      <w:pPr>
        <w:pStyle w:val="TerminalDisplay"/>
        <w:rPr>
          <w:rStyle w:val="StyleLatinCourierNewDarkRed"/>
        </w:rPr>
      </w:pPr>
      <w:r w:rsidRPr="000F25AC">
        <w:rPr>
          <w:rStyle w:val="StyleLatinCourierNewDarkRed"/>
        </w:rPr>
        <w:t xml:space="preserve">Routing Tables: Public                                                          </w:t>
      </w:r>
    </w:p>
    <w:p w:rsidR="008931D3" w:rsidRDefault="000F25AC" w:rsidP="008931D3">
      <w:pPr>
        <w:pStyle w:val="TerminalDisplay"/>
        <w:rPr>
          <w:rStyle w:val="StyleLatinCourierNewDarkRed"/>
        </w:rPr>
      </w:pPr>
      <w:r w:rsidRPr="000F25AC">
        <w:rPr>
          <w:rStyle w:val="StyleLatinCourierNewDarkRed"/>
        </w:rPr>
        <w:t xml:space="preserve">         Destinations : 8        Routes : 8                                      </w:t>
      </w:r>
    </w:p>
    <w:p w:rsidR="008931D3" w:rsidRDefault="000F25AC" w:rsidP="008931D3">
      <w:pPr>
        <w:pStyle w:val="TerminalDisplay"/>
        <w:rPr>
          <w:rStyle w:val="StyleLatinCourierNewDarkRed"/>
        </w:rPr>
      </w:pPr>
      <w:r w:rsidRPr="000F25AC">
        <w:rPr>
          <w:rStyle w:val="StyleLatinCourierNewDarkRed"/>
        </w:rPr>
        <w:t xml:space="preserve">Destination/Mask    Proto  Pre  Cost         NextHop         Interface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3.3.3.3/32          Direct 0    0            127.0.0.1       InLoop0            </w:t>
      </w:r>
    </w:p>
    <w:p w:rsidR="008931D3" w:rsidRDefault="000F25AC" w:rsidP="008931D3">
      <w:pPr>
        <w:pStyle w:val="TerminalDisplay"/>
        <w:rPr>
          <w:rStyle w:val="StyleLatinCourierNewDarkRed"/>
        </w:rPr>
      </w:pPr>
      <w:r w:rsidRPr="000F25AC">
        <w:rPr>
          <w:rStyle w:val="StyleLatinCourierNewDarkRed"/>
        </w:rPr>
        <w:t xml:space="preserve">127.0.0.0/8         Direct 0    0            127.0.0.1       InLoop0            </w:t>
      </w:r>
    </w:p>
    <w:p w:rsidR="008931D3" w:rsidRDefault="000F25AC" w:rsidP="008931D3">
      <w:pPr>
        <w:pStyle w:val="TerminalDisplay"/>
        <w:rPr>
          <w:rStyle w:val="StyleLatinCourierNewDarkRed"/>
        </w:rPr>
      </w:pPr>
      <w:r w:rsidRPr="000F25AC">
        <w:rPr>
          <w:rStyle w:val="StyleLatinCourierNewDarkRed"/>
        </w:rPr>
        <w:t xml:space="preserve">127.0.0.1/32        Direct 0    0            127.0.0.1       InLoop0            </w:t>
      </w:r>
    </w:p>
    <w:p w:rsidR="008931D3" w:rsidRDefault="000F25AC" w:rsidP="008931D3">
      <w:pPr>
        <w:pStyle w:val="TerminalDisplay"/>
        <w:rPr>
          <w:rStyle w:val="StyleLatinCourierNewDarkRed"/>
        </w:rPr>
      </w:pPr>
      <w:r w:rsidRPr="000F25AC">
        <w:rPr>
          <w:rStyle w:val="StyleLatinCourierNewDarkRed"/>
        </w:rPr>
        <w:t xml:space="preserve">192.168.1.0/24      Direct 0    0            192.168.1.2     GE0/0              </w:t>
      </w:r>
    </w:p>
    <w:p w:rsidR="008931D3" w:rsidRDefault="000F25AC" w:rsidP="008931D3">
      <w:pPr>
        <w:pStyle w:val="TerminalDisplay"/>
        <w:rPr>
          <w:rStyle w:val="StyleLatinCourierNewDarkRed"/>
        </w:rPr>
      </w:pPr>
      <w:r w:rsidRPr="000F25AC">
        <w:rPr>
          <w:rStyle w:val="StyleLatinCourierNewDarkRed"/>
        </w:rPr>
        <w:t xml:space="preserve">192.168.1.2/32      Direct 0    0            127.0.0.1       InLoop0            </w:t>
      </w:r>
    </w:p>
    <w:p w:rsidR="008931D3" w:rsidRDefault="000F25AC" w:rsidP="008931D3">
      <w:pPr>
        <w:pStyle w:val="TerminalDisplay"/>
        <w:rPr>
          <w:rStyle w:val="StyleLatinCourierNewDarkRed"/>
        </w:rPr>
      </w:pPr>
      <w:r w:rsidRPr="000F25AC">
        <w:rPr>
          <w:rStyle w:val="StyleLatinCourierNewDarkRed"/>
        </w:rPr>
        <w:t xml:space="preserve">192.168.2.0/24      Direct 0    0            192.168.2.2     GE0/1              </w:t>
      </w:r>
    </w:p>
    <w:p w:rsidR="008931D3" w:rsidRDefault="000F25AC" w:rsidP="008931D3">
      <w:pPr>
        <w:pStyle w:val="TerminalDisplay"/>
        <w:rPr>
          <w:rStyle w:val="StyleLatinCourierNewDarkRed"/>
        </w:rPr>
      </w:pPr>
      <w:r w:rsidRPr="000F25AC">
        <w:rPr>
          <w:rStyle w:val="StyleLatinCourierNewDarkRed"/>
        </w:rPr>
        <w:t xml:space="preserve">192.168.2.2/32      Direct 0    0            127.0.0.1       InLoop0            </w:t>
      </w:r>
    </w:p>
    <w:p w:rsidR="008919F8" w:rsidRPr="00AA59CB" w:rsidRDefault="000F25AC" w:rsidP="00AA59CB">
      <w:pPr>
        <w:widowControl w:val="0"/>
        <w:autoSpaceDE w:val="0"/>
        <w:autoSpaceDN w:val="0"/>
        <w:adjustRightInd w:val="0"/>
        <w:rPr>
          <w:b/>
          <w:bCs/>
        </w:rPr>
      </w:pPr>
      <w:r w:rsidRPr="000F25AC">
        <w:rPr>
          <w:rStyle w:val="StyleLatinCourierNewDarkRed"/>
        </w:rPr>
        <w:t xml:space="preserve">192.168.3.0/24      OSPF   10   2            192.168.1.1     GE0/0  </w:t>
      </w:r>
      <w:r w:rsidRPr="000F25AC">
        <w:t xml:space="preserve"> </w:t>
      </w:r>
    </w:p>
    <w:p w:rsidR="008919F8" w:rsidRPr="00056ED1" w:rsidRDefault="008919F8" w:rsidP="00AA59CB">
      <w:pPr>
        <w:widowControl w:val="0"/>
        <w:autoSpaceDE w:val="0"/>
        <w:autoSpaceDN w:val="0"/>
        <w:adjustRightInd w:val="0"/>
        <w:rPr>
          <w:rStyle w:val="StyleBoldAccent2"/>
        </w:rPr>
      </w:pPr>
      <w:r>
        <w:rPr>
          <w:bCs/>
        </w:rPr>
        <w:t>R3 is not receiving any routes for 200.1.x.x networks.</w:t>
      </w:r>
    </w:p>
    <w:p w:rsidR="000F25AC" w:rsidRPr="000F25AC" w:rsidRDefault="00AA59CB" w:rsidP="000F25AC">
      <w:pPr>
        <w:pStyle w:val="Heading4"/>
        <w:rPr>
          <w:rStyle w:val="StyleBoldAccent2"/>
          <w:bCs/>
          <w:color w:val="0090C8"/>
        </w:rPr>
      </w:pPr>
      <w:r w:rsidRPr="00AA59CB">
        <w:rPr>
          <w:rStyle w:val="StyleBoldAccent2"/>
          <w:b w:val="0"/>
          <w:bCs/>
          <w:color w:val="0090C8"/>
        </w:rPr>
        <w:t>Troublesh</w:t>
      </w:r>
      <w:r w:rsidR="00927D56" w:rsidRPr="00927D56">
        <w:rPr>
          <w:rStyle w:val="StyleBoldAccent2"/>
          <w:b w:val="0"/>
          <w:bCs/>
          <w:color w:val="0090C8"/>
        </w:rPr>
        <w:t>ooting</w:t>
      </w:r>
    </w:p>
    <w:p w:rsidR="008919F8" w:rsidRPr="00B17640" w:rsidRDefault="008919F8" w:rsidP="008919F8">
      <w:pPr>
        <w:widowControl w:val="0"/>
        <w:autoSpaceDE w:val="0"/>
        <w:autoSpaceDN w:val="0"/>
        <w:adjustRightInd w:val="0"/>
        <w:rPr>
          <w:bCs/>
        </w:rPr>
      </w:pPr>
      <w:r>
        <w:rPr>
          <w:bCs/>
        </w:rPr>
        <w:t>C</w:t>
      </w:r>
      <w:r w:rsidRPr="00BB4FB6">
        <w:rPr>
          <w:bCs/>
        </w:rPr>
        <w:t>heck the routing table of R1 to verify whether Router R1 is receiving the external-as routes.</w:t>
      </w:r>
    </w:p>
    <w:p w:rsidR="008931D3" w:rsidRDefault="000F25AC" w:rsidP="008931D3">
      <w:pPr>
        <w:pStyle w:val="TerminalDisplay"/>
        <w:rPr>
          <w:rStyle w:val="StyleLatinCourierNewDarkRed"/>
        </w:rPr>
      </w:pPr>
      <w:r w:rsidRPr="000F25AC">
        <w:rPr>
          <w:rStyle w:val="StyleLatinCourierNewDarkRed"/>
        </w:rPr>
        <w:t xml:space="preserve">&lt;R1&gt;disp ospf routing                                                             </w:t>
      </w:r>
    </w:p>
    <w:p w:rsidR="008931D3" w:rsidRDefault="000F25AC" w:rsidP="008931D3">
      <w:pPr>
        <w:pStyle w:val="TerminalDisplay"/>
        <w:rPr>
          <w:rStyle w:val="StyleLatinCourierNewDarkRed"/>
        </w:rPr>
      </w:pPr>
      <w:r w:rsidRPr="000F25AC">
        <w:rPr>
          <w:rStyle w:val="StyleLatinCourierNewDarkRed"/>
        </w:rPr>
        <w:t xml:space="preserve">          OSPF Process 1 with Router ID 1.1.1.1                                 </w:t>
      </w:r>
    </w:p>
    <w:p w:rsidR="008931D3" w:rsidRDefault="000F25AC" w:rsidP="008931D3">
      <w:pPr>
        <w:pStyle w:val="TerminalDisplay"/>
        <w:rPr>
          <w:rStyle w:val="StyleLatinCourierNewDarkRed"/>
        </w:rPr>
      </w:pPr>
      <w:r w:rsidRPr="000F25AC">
        <w:rPr>
          <w:rStyle w:val="StyleLatinCourierNewDarkRed"/>
        </w:rPr>
        <w:t xml:space="preserve">                   Routing Tables                                               </w:t>
      </w:r>
    </w:p>
    <w:p w:rsidR="008931D3" w:rsidRDefault="000F25AC" w:rsidP="008931D3">
      <w:pPr>
        <w:pStyle w:val="TerminalDisplay"/>
        <w:rPr>
          <w:rStyle w:val="StyleLatinCourierNewDarkRed"/>
        </w:rPr>
      </w:pPr>
      <w:r w:rsidRPr="000F25AC">
        <w:rPr>
          <w:rStyle w:val="StyleLatinCourierNewDarkRed"/>
        </w:rPr>
        <w:t xml:space="preserve"> Routing for Network                                                            </w:t>
      </w:r>
    </w:p>
    <w:p w:rsidR="008931D3" w:rsidRDefault="000F25AC" w:rsidP="008931D3">
      <w:pPr>
        <w:pStyle w:val="TerminalDisplay"/>
        <w:rPr>
          <w:rStyle w:val="StyleLatinCourierNewDarkRed"/>
        </w:rPr>
      </w:pPr>
      <w:r w:rsidRPr="000F25AC">
        <w:rPr>
          <w:rStyle w:val="StyleLatinCourierNewDarkRed"/>
        </w:rPr>
        <w:lastRenderedPageBreak/>
        <w:t xml:space="preserve"> Destination      Cost    Type    NextHop         AdvRouter       Area       </w:t>
      </w:r>
    </w:p>
    <w:p w:rsidR="008931D3" w:rsidRDefault="000F25AC" w:rsidP="008931D3">
      <w:pPr>
        <w:pStyle w:val="TerminalDisplay"/>
        <w:rPr>
          <w:rStyle w:val="StyleLatinCourierNewDarkRed"/>
        </w:rPr>
      </w:pPr>
      <w:r w:rsidRPr="000F25AC">
        <w:rPr>
          <w:rStyle w:val="StyleLatinCourierNewDarkRed"/>
        </w:rPr>
        <w:t xml:space="preserve"> 192.168.3.0/24   1      Transit 192.168.3.1     1.1.1.1       0.0.0.1    </w:t>
      </w:r>
    </w:p>
    <w:p w:rsidR="008931D3" w:rsidRDefault="000F25AC" w:rsidP="008931D3">
      <w:pPr>
        <w:pStyle w:val="TerminalDisplay"/>
        <w:rPr>
          <w:rStyle w:val="StyleLatinCourierNewDarkRed"/>
        </w:rPr>
      </w:pPr>
      <w:r w:rsidRPr="000F25AC">
        <w:rPr>
          <w:rStyle w:val="StyleLatinCourierNewDarkRed"/>
        </w:rPr>
        <w:t xml:space="preserve"> 192.168.1.0/24   1      Transit 192.168.1.1     3.3.3.3       0.0.0.0    </w:t>
      </w:r>
    </w:p>
    <w:p w:rsidR="008931D3" w:rsidRDefault="000F25AC" w:rsidP="008931D3">
      <w:pPr>
        <w:pStyle w:val="TerminalDisplay"/>
        <w:rPr>
          <w:rStyle w:val="StyleLatinCourierNewDarkRed"/>
        </w:rPr>
      </w:pPr>
      <w:r w:rsidRPr="000F25AC">
        <w:rPr>
          <w:rStyle w:val="StyleLatinCourierNewDarkRed"/>
        </w:rPr>
        <w:t xml:space="preserve"> 192.168.2.0/24   2      Transit 192.168.1.2     3.3.3.3       0.0.0.0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Total Nets: 3                                                                  </w:t>
      </w:r>
    </w:p>
    <w:p w:rsidR="008919F8" w:rsidRDefault="000F25AC" w:rsidP="00A034B5">
      <w:pPr>
        <w:widowControl w:val="0"/>
        <w:autoSpaceDE w:val="0"/>
        <w:autoSpaceDN w:val="0"/>
        <w:adjustRightInd w:val="0"/>
      </w:pPr>
      <w:r w:rsidRPr="000F25AC">
        <w:rPr>
          <w:rStyle w:val="StyleLatinCourierNewDarkRed"/>
        </w:rPr>
        <w:t xml:space="preserve"> Intra Area: 3  Inter Area: 0  ASE: 0  NSSA: 0  </w:t>
      </w:r>
    </w:p>
    <w:p w:rsidR="008919F8" w:rsidRDefault="008919F8" w:rsidP="008919F8">
      <w:pPr>
        <w:widowControl w:val="0"/>
        <w:autoSpaceDE w:val="0"/>
        <w:autoSpaceDN w:val="0"/>
        <w:adjustRightInd w:val="0"/>
      </w:pPr>
      <w:r>
        <w:t>The external-as routes are missing from the routing table of R1 as well.</w:t>
      </w:r>
    </w:p>
    <w:p w:rsidR="008919F8" w:rsidRDefault="008919F8" w:rsidP="008919F8">
      <w:pPr>
        <w:widowControl w:val="0"/>
        <w:autoSpaceDE w:val="0"/>
        <w:autoSpaceDN w:val="0"/>
        <w:adjustRightInd w:val="0"/>
      </w:pPr>
      <w:r>
        <w:t>Check the OSPF configuration on R4 to verify whether these external routes are imported into area 1.</w:t>
      </w:r>
    </w:p>
    <w:p w:rsidR="008931D3" w:rsidRDefault="000F25AC" w:rsidP="008931D3">
      <w:pPr>
        <w:pStyle w:val="TerminalDisplay"/>
        <w:rPr>
          <w:rStyle w:val="StyleLatinCourierNewDarkRed"/>
        </w:rPr>
      </w:pPr>
      <w:r w:rsidRPr="000F25AC">
        <w:rPr>
          <w:rStyle w:val="StyleLatinCourierNewDarkRed"/>
        </w:rPr>
        <w:t xml:space="preserve">&lt;R4&gt;disp current-configuration | begin ospf                                     </w:t>
      </w:r>
    </w:p>
    <w:p w:rsidR="008931D3" w:rsidRDefault="000F25AC" w:rsidP="008931D3">
      <w:pPr>
        <w:pStyle w:val="TerminalDisplay"/>
        <w:rPr>
          <w:rStyle w:val="StyleLatinCourierNewDarkRed"/>
        </w:rPr>
      </w:pPr>
      <w:r w:rsidRPr="000F25AC">
        <w:rPr>
          <w:rStyle w:val="StyleLatinCourierNewDarkRed"/>
        </w:rPr>
        <w:t xml:space="preserve">ospf 1                                                                          </w:t>
      </w:r>
    </w:p>
    <w:p w:rsidR="008931D3" w:rsidRDefault="000F25AC" w:rsidP="008931D3">
      <w:pPr>
        <w:pStyle w:val="TerminalDisplay"/>
        <w:rPr>
          <w:rStyle w:val="StyleLatinCourierNewDarkRed"/>
        </w:rPr>
      </w:pPr>
      <w:r w:rsidRPr="000F25AC">
        <w:rPr>
          <w:rStyle w:val="StyleLatinCourierNewDarkRed"/>
        </w:rPr>
        <w:t xml:space="preserve"> </w:t>
      </w:r>
      <w:r w:rsidRPr="000F25AC">
        <w:rPr>
          <w:rStyle w:val="StyleLatinCourierNewDarkRed"/>
          <w:highlight w:val="lightGray"/>
        </w:rPr>
        <w:t>import-route static</w:t>
      </w: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area 0.0.0.1                                                                   </w:t>
      </w:r>
    </w:p>
    <w:p w:rsidR="008931D3" w:rsidRDefault="000F25AC" w:rsidP="008931D3">
      <w:pPr>
        <w:pStyle w:val="TerminalDisplay"/>
        <w:rPr>
          <w:rStyle w:val="StyleLatinCourierNewDarkRed"/>
        </w:rPr>
      </w:pPr>
      <w:r w:rsidRPr="000F25AC">
        <w:rPr>
          <w:rStyle w:val="StyleLatinCourierNewDarkRed"/>
        </w:rPr>
        <w:t xml:space="preserve">  network 192.168.3.0 0.0.0.255                                                 </w:t>
      </w:r>
    </w:p>
    <w:p w:rsidR="008931D3" w:rsidRDefault="000F25AC" w:rsidP="008931D3">
      <w:pPr>
        <w:pStyle w:val="TerminalDisplay"/>
        <w:rPr>
          <w:rStyle w:val="StyleLatinCourierNewDarkRed"/>
        </w:rPr>
      </w:pPr>
      <w:r w:rsidRPr="000F25AC">
        <w:rPr>
          <w:rStyle w:val="StyleLatinCourierNewDarkRed"/>
        </w:rPr>
        <w:t xml:space="preserve">  </w:t>
      </w:r>
      <w:r w:rsidRPr="000F25AC">
        <w:rPr>
          <w:rStyle w:val="StyleLatinCourierNewDarkRed"/>
          <w:highlight w:val="lightGray"/>
        </w:rPr>
        <w:t xml:space="preserve">stub  </w:t>
      </w:r>
      <w:r w:rsidRPr="000F25AC">
        <w:rPr>
          <w:rStyle w:val="StyleLatinCourierNewDarkRed"/>
        </w:rPr>
        <w:t xml:space="preserve">   </w:t>
      </w:r>
    </w:p>
    <w:p w:rsidR="008919F8" w:rsidRPr="00056ED1" w:rsidRDefault="008919F8" w:rsidP="008919F8">
      <w:pPr>
        <w:widowControl w:val="0"/>
        <w:autoSpaceDE w:val="0"/>
        <w:autoSpaceDN w:val="0"/>
        <w:adjustRightInd w:val="0"/>
        <w:rPr>
          <w:rStyle w:val="StyleLatinCourierNewDarkRed"/>
        </w:rPr>
      </w:pPr>
    </w:p>
    <w:p w:rsidR="008919F8" w:rsidRDefault="008919F8" w:rsidP="008919F8">
      <w:pPr>
        <w:widowControl w:val="0"/>
        <w:autoSpaceDE w:val="0"/>
        <w:autoSpaceDN w:val="0"/>
        <w:adjustRightInd w:val="0"/>
      </w:pPr>
      <w:r w:rsidRPr="0040342D">
        <w:t>The external routes are being imported into ospf at Router R4. But the OSPF area 1 configuration on R4 reveals that area 1 is configured as stub. As a result</w:t>
      </w:r>
      <w:r w:rsidR="00790430">
        <w:t>,</w:t>
      </w:r>
      <w:r w:rsidRPr="0040342D">
        <w:t xml:space="preserve"> these external routes are not getting advertised.</w:t>
      </w:r>
    </w:p>
    <w:p w:rsidR="008919F8" w:rsidRDefault="008919F8" w:rsidP="008919F8">
      <w:pPr>
        <w:widowControl w:val="0"/>
        <w:autoSpaceDE w:val="0"/>
        <w:autoSpaceDN w:val="0"/>
        <w:adjustRightInd w:val="0"/>
      </w:pPr>
      <w:r>
        <w:t>Check the configuration of R1 to verify the stub area configuration.</w:t>
      </w:r>
    </w:p>
    <w:p w:rsidR="008931D3" w:rsidRDefault="000F25AC" w:rsidP="008931D3">
      <w:pPr>
        <w:pStyle w:val="TerminalDisplay"/>
        <w:rPr>
          <w:rStyle w:val="StyleLatinCourierNewDarkRed"/>
        </w:rPr>
      </w:pPr>
      <w:r w:rsidRPr="000F25AC">
        <w:rPr>
          <w:rStyle w:val="StyleLatinCourierNewDarkRed"/>
        </w:rPr>
        <w:t xml:space="preserve">&lt;R1&gt;disp current-configuration | begin ospf                                     </w:t>
      </w:r>
    </w:p>
    <w:p w:rsidR="008931D3" w:rsidRDefault="000F25AC" w:rsidP="008931D3">
      <w:pPr>
        <w:pStyle w:val="TerminalDisplay"/>
        <w:rPr>
          <w:rStyle w:val="StyleLatinCourierNewDarkRed"/>
        </w:rPr>
      </w:pPr>
      <w:r w:rsidRPr="000F25AC">
        <w:rPr>
          <w:rStyle w:val="StyleLatinCourierNewDarkRed"/>
        </w:rPr>
        <w:t xml:space="preserve">ospf 1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rPr>
          <w:rStyle w:val="StyleLatinCourierNewDarkRed"/>
        </w:rPr>
      </w:pPr>
      <w:r w:rsidRPr="000F25AC">
        <w:rPr>
          <w:rStyle w:val="StyleLatinCourierNewDarkRed"/>
        </w:rPr>
        <w:t xml:space="preserve">  network 192.168.1.0 0.0.0.255                                                 </w:t>
      </w:r>
    </w:p>
    <w:p w:rsidR="008931D3" w:rsidRDefault="000F25AC" w:rsidP="008931D3">
      <w:pPr>
        <w:pStyle w:val="TerminalDisplay"/>
        <w:rPr>
          <w:rStyle w:val="StyleLatinCourierNewDarkRed"/>
        </w:rPr>
      </w:pPr>
      <w:r w:rsidRPr="000F25AC">
        <w:rPr>
          <w:rStyle w:val="StyleLatinCourierNewDarkRed"/>
        </w:rPr>
        <w:t xml:space="preserve"> area 0.0.0.1                                                                   </w:t>
      </w:r>
    </w:p>
    <w:p w:rsidR="008931D3" w:rsidRDefault="000F25AC" w:rsidP="008931D3">
      <w:pPr>
        <w:pStyle w:val="TerminalDisplay"/>
        <w:rPr>
          <w:rStyle w:val="StyleLatinCourierNewDarkRed"/>
        </w:rPr>
      </w:pPr>
      <w:r w:rsidRPr="000F25AC">
        <w:rPr>
          <w:rStyle w:val="StyleLatinCourierNewDarkRed"/>
        </w:rPr>
        <w:t xml:space="preserve">  network 192.168.3.0 0.0.0.255                                                 </w:t>
      </w:r>
    </w:p>
    <w:p w:rsidR="008931D3" w:rsidRDefault="000F25AC" w:rsidP="008931D3">
      <w:pPr>
        <w:pStyle w:val="TerminalDisplay"/>
        <w:rPr>
          <w:rStyle w:val="StyleLatinCourierNewDarkRed"/>
        </w:rPr>
      </w:pPr>
      <w:r w:rsidRPr="000F25AC">
        <w:rPr>
          <w:rStyle w:val="StyleLatinCourierNewDarkRed"/>
        </w:rPr>
        <w:t xml:space="preserve">  </w:t>
      </w:r>
      <w:r w:rsidRPr="000F25AC">
        <w:rPr>
          <w:rStyle w:val="StyleLatinCourierNewDarkRed"/>
          <w:highlight w:val="lightGray"/>
        </w:rPr>
        <w:t>stub</w:t>
      </w:r>
      <w:r w:rsidRPr="000F25AC">
        <w:rPr>
          <w:rStyle w:val="StyleLatinCourierNewDarkRed"/>
        </w:rPr>
        <w:t xml:space="preserve"> </w:t>
      </w:r>
    </w:p>
    <w:p w:rsidR="008919F8" w:rsidRPr="0040342D" w:rsidRDefault="008919F8" w:rsidP="008919F8">
      <w:pPr>
        <w:widowControl w:val="0"/>
        <w:autoSpaceDE w:val="0"/>
        <w:autoSpaceDN w:val="0"/>
        <w:adjustRightInd w:val="0"/>
      </w:pPr>
      <w:r>
        <w:t xml:space="preserve">Since both R1 and R4 are configured under stub area, they are able to form successful peering with each other and exchange the routing updates between them. </w:t>
      </w:r>
    </w:p>
    <w:p w:rsidR="008931D3" w:rsidRDefault="000F25AC" w:rsidP="008931D3">
      <w:pPr>
        <w:pStyle w:val="TerminalDisplay"/>
        <w:rPr>
          <w:rStyle w:val="StyleLatinCourierNewDarkRed"/>
        </w:rPr>
      </w:pPr>
      <w:r w:rsidRPr="000F25AC">
        <w:rPr>
          <w:rStyle w:val="StyleLatinCourierNewDarkRed"/>
        </w:rPr>
        <w:t xml:space="preserve">&lt;R1&gt;disp ospf peer                                                                </w:t>
      </w:r>
    </w:p>
    <w:p w:rsidR="008931D3" w:rsidRDefault="000F25AC" w:rsidP="008931D3">
      <w:pPr>
        <w:pStyle w:val="TerminalDisplay"/>
        <w:rPr>
          <w:rStyle w:val="StyleLatinCourierNewDarkRed"/>
        </w:rPr>
      </w:pPr>
      <w:r w:rsidRPr="000F25AC">
        <w:rPr>
          <w:rStyle w:val="StyleLatinCourierNewDarkRed"/>
        </w:rPr>
        <w:t xml:space="preserve">                   OSPF Process 1 with Router ID 1.1.1.1                        </w:t>
      </w:r>
    </w:p>
    <w:p w:rsidR="008931D3" w:rsidRDefault="000F25AC" w:rsidP="008931D3">
      <w:pPr>
        <w:pStyle w:val="TerminalDisplay"/>
        <w:rPr>
          <w:rStyle w:val="StyleLatinCourierNewDarkRed"/>
        </w:rPr>
      </w:pPr>
      <w:r w:rsidRPr="000F25AC">
        <w:rPr>
          <w:rStyle w:val="StyleLatinCourierNewDarkRed"/>
        </w:rPr>
        <w:t xml:space="preserve">                        Neighbor Brief Information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rPr>
          <w:rStyle w:val="StyleLatinCourierNewDarkRed"/>
        </w:rPr>
      </w:pPr>
      <w:r w:rsidRPr="000F25AC">
        <w:rPr>
          <w:rStyle w:val="StyleLatinCourierNewDarkRed"/>
        </w:rPr>
        <w:t xml:space="preserve"> Router ID      Address      Pri  Dead-Time  Interface       State          </w:t>
      </w:r>
    </w:p>
    <w:p w:rsidR="008931D3" w:rsidRDefault="000F25AC" w:rsidP="008931D3">
      <w:pPr>
        <w:pStyle w:val="TerminalDisplay"/>
        <w:rPr>
          <w:rStyle w:val="StyleLatinCourierNewDarkRed"/>
        </w:rPr>
      </w:pPr>
      <w:r w:rsidRPr="000F25AC">
        <w:rPr>
          <w:rStyle w:val="StyleLatinCourierNewDarkRed"/>
        </w:rPr>
        <w:t xml:space="preserve"> 3.3.3.3      192.168.1.2     1    36         GE0/0/0         Full/DR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Area: 0.0.0.1                                                                  </w:t>
      </w:r>
    </w:p>
    <w:p w:rsidR="008931D3" w:rsidRDefault="000F25AC" w:rsidP="008931D3">
      <w:pPr>
        <w:pStyle w:val="TerminalDisplay"/>
        <w:rPr>
          <w:rStyle w:val="StyleLatinCourierNewDarkRed"/>
        </w:rPr>
      </w:pPr>
      <w:r w:rsidRPr="000F25AC">
        <w:rPr>
          <w:rStyle w:val="StyleLatinCourierNewDarkRed"/>
        </w:rPr>
        <w:t xml:space="preserve"> Router ID       Address         Pri  Dead-Time  Interface       State          </w:t>
      </w:r>
    </w:p>
    <w:p w:rsidR="008931D3" w:rsidRDefault="000F25AC" w:rsidP="008931D3">
      <w:pPr>
        <w:pStyle w:val="TerminalDisplay"/>
      </w:pPr>
      <w:r w:rsidRPr="000F25AC">
        <w:rPr>
          <w:rStyle w:val="StyleLatinCourierNewDarkRed"/>
        </w:rPr>
        <w:t xml:space="preserve"> </w:t>
      </w:r>
      <w:r w:rsidRPr="000F25AC">
        <w:rPr>
          <w:rStyle w:val="StyleLatinCourierNewDarkRed"/>
          <w:highlight w:val="lightGray"/>
        </w:rPr>
        <w:t xml:space="preserve">4.4.4.4      192.168.3.2     1    33         GE0/0/1        Full/BDR </w:t>
      </w:r>
      <w:r w:rsidRPr="000F25AC">
        <w:rPr>
          <w:rStyle w:val="StyleLatinCourierNewDarkRed"/>
        </w:rPr>
        <w:t xml:space="preserve"> </w:t>
      </w:r>
    </w:p>
    <w:p w:rsidR="000F25AC" w:rsidRPr="000F25AC" w:rsidRDefault="00EC108B" w:rsidP="000F25AC">
      <w:pPr>
        <w:pStyle w:val="Heading4"/>
        <w:rPr>
          <w:rStyle w:val="StyleBoldAccent2"/>
          <w:b w:val="0"/>
          <w:color w:val="0090C8"/>
        </w:rPr>
      </w:pPr>
      <w:r w:rsidRPr="000959D5">
        <w:rPr>
          <w:rStyle w:val="StyleBoldAccent2"/>
          <w:b w:val="0"/>
          <w:bCs/>
          <w:color w:val="0090C8"/>
        </w:rPr>
        <w:t>Resolution</w:t>
      </w:r>
    </w:p>
    <w:p w:rsidR="008919F8" w:rsidRDefault="008919F8" w:rsidP="008919F8">
      <w:pPr>
        <w:widowControl w:val="0"/>
        <w:autoSpaceDE w:val="0"/>
        <w:autoSpaceDN w:val="0"/>
        <w:adjustRightInd w:val="0"/>
      </w:pPr>
      <w:r>
        <w:t xml:space="preserve">The requirement of the scenario is to advertise the external routes as well as maintain the stubby nature of Area 1. In </w:t>
      </w:r>
      <w:r w:rsidR="009A3470">
        <w:t xml:space="preserve">the </w:t>
      </w:r>
      <w:r>
        <w:t xml:space="preserve">scenario, configure area 1 as nssa. The nssa area is capable of transmitting type 7 LSAs. As a result, </w:t>
      </w:r>
      <w:r w:rsidR="00C87516">
        <w:t>Router R4</w:t>
      </w:r>
      <w:r>
        <w:t xml:space="preserve"> in area 1 </w:t>
      </w:r>
      <w:r w:rsidR="009A3470">
        <w:t>advertises</w:t>
      </w:r>
      <w:r>
        <w:t xml:space="preserve"> the external routes in a type 7 LSA packet. These type 7 LSA packets are then converted to type 5 and injected to Area 0 by the ABR R1.</w:t>
      </w:r>
    </w:p>
    <w:p w:rsidR="00005A6D" w:rsidRDefault="00005A6D" w:rsidP="008919F8">
      <w:pPr>
        <w:widowControl w:val="0"/>
        <w:autoSpaceDE w:val="0"/>
        <w:autoSpaceDN w:val="0"/>
        <w:adjustRightInd w:val="0"/>
      </w:pPr>
    </w:p>
    <w:p w:rsidR="008919F8" w:rsidRPr="00907FC5" w:rsidRDefault="00A62216" w:rsidP="008919F8">
      <w:pPr>
        <w:widowControl w:val="0"/>
        <w:autoSpaceDE w:val="0"/>
        <w:autoSpaceDN w:val="0"/>
        <w:adjustRightInd w:val="0"/>
      </w:pPr>
      <w:r>
        <w:lastRenderedPageBreak/>
        <w:t>The</w:t>
      </w:r>
      <w:r w:rsidR="008919F8">
        <w:t xml:space="preserve"> commands configured on R1 and R4</w:t>
      </w:r>
      <w:r>
        <w:t xml:space="preserve"> are as follows</w:t>
      </w:r>
      <w:r w:rsidR="00520BCB">
        <w:t>:</w:t>
      </w:r>
    </w:p>
    <w:p w:rsidR="008919F8" w:rsidRPr="00AA59CB" w:rsidRDefault="000F25AC" w:rsidP="008919F8">
      <w:pPr>
        <w:widowControl w:val="0"/>
        <w:autoSpaceDE w:val="0"/>
        <w:autoSpaceDN w:val="0"/>
        <w:adjustRightInd w:val="0"/>
        <w:rPr>
          <w:rStyle w:val="BoldText"/>
        </w:rPr>
      </w:pPr>
      <w:r w:rsidRPr="000F25AC">
        <w:rPr>
          <w:rStyle w:val="BoldText"/>
        </w:rPr>
        <w:t>Router R1</w:t>
      </w:r>
    </w:p>
    <w:p w:rsidR="008931D3" w:rsidRDefault="000F25AC" w:rsidP="008931D3">
      <w:pPr>
        <w:pStyle w:val="TerminalDisplay"/>
        <w:rPr>
          <w:rStyle w:val="StyleLatinCourierNewDarkRed"/>
        </w:rPr>
      </w:pPr>
      <w:r w:rsidRPr="000F25AC">
        <w:rPr>
          <w:rStyle w:val="StyleLatinCourierNewDarkRed"/>
        </w:rPr>
        <w:t xml:space="preserve">[R1]ospf 1                                                                      </w:t>
      </w:r>
    </w:p>
    <w:p w:rsidR="008931D3" w:rsidRDefault="000F25AC" w:rsidP="008931D3">
      <w:pPr>
        <w:pStyle w:val="TerminalDisplay"/>
        <w:rPr>
          <w:rStyle w:val="StyleLatinCourierNewDarkRed"/>
        </w:rPr>
      </w:pPr>
      <w:r w:rsidRPr="000F25AC">
        <w:rPr>
          <w:rStyle w:val="StyleLatinCourierNewDarkRed"/>
        </w:rPr>
        <w:t xml:space="preserve">[R1-ospf-1]area 1                                                               </w:t>
      </w:r>
    </w:p>
    <w:p w:rsidR="008931D3" w:rsidRDefault="000F25AC" w:rsidP="008931D3">
      <w:pPr>
        <w:pStyle w:val="TerminalDisplay"/>
        <w:rPr>
          <w:rStyle w:val="StyleLatinCourierNewDarkRed"/>
        </w:rPr>
      </w:pPr>
      <w:r w:rsidRPr="000F25AC">
        <w:rPr>
          <w:rStyle w:val="StyleLatinCourierNewDarkRed"/>
        </w:rPr>
        <w:t xml:space="preserve">[R1-ospf-1-area-0.0.0.1]undo stub  </w:t>
      </w:r>
    </w:p>
    <w:p w:rsidR="008931D3" w:rsidRDefault="000F25AC" w:rsidP="008931D3">
      <w:pPr>
        <w:pStyle w:val="TerminalDisplay"/>
      </w:pPr>
      <w:r w:rsidRPr="000F25AC">
        <w:rPr>
          <w:rStyle w:val="StyleLatinCourierNewDarkRed"/>
        </w:rPr>
        <w:t xml:space="preserve">[R1-ospf-1-area-0.0.0.1]nssa </w:t>
      </w:r>
    </w:p>
    <w:p w:rsidR="008919F8" w:rsidRPr="00AA59CB" w:rsidRDefault="000F25AC" w:rsidP="008919F8">
      <w:pPr>
        <w:widowControl w:val="0"/>
        <w:autoSpaceDE w:val="0"/>
        <w:autoSpaceDN w:val="0"/>
        <w:adjustRightInd w:val="0"/>
        <w:rPr>
          <w:rStyle w:val="BoldText"/>
        </w:rPr>
      </w:pPr>
      <w:r w:rsidRPr="000F25AC">
        <w:rPr>
          <w:rStyle w:val="BoldText"/>
        </w:rPr>
        <w:t>Router R4:</w:t>
      </w:r>
    </w:p>
    <w:p w:rsidR="008931D3" w:rsidRDefault="000F25AC" w:rsidP="008931D3">
      <w:pPr>
        <w:pStyle w:val="TerminalDisplay"/>
        <w:rPr>
          <w:rStyle w:val="StyleLatinCourierNewDarkRed"/>
        </w:rPr>
      </w:pPr>
      <w:r w:rsidRPr="000F25AC">
        <w:rPr>
          <w:rStyle w:val="StyleLatinCourierNewDarkRed"/>
        </w:rPr>
        <w:t xml:space="preserve">[R4]ospf 1                                                                      </w:t>
      </w:r>
    </w:p>
    <w:p w:rsidR="008931D3" w:rsidRDefault="000F25AC" w:rsidP="008931D3">
      <w:pPr>
        <w:pStyle w:val="TerminalDisplay"/>
        <w:rPr>
          <w:rStyle w:val="StyleLatinCourierNewDarkRed"/>
        </w:rPr>
      </w:pPr>
      <w:r w:rsidRPr="000F25AC">
        <w:rPr>
          <w:rStyle w:val="StyleLatinCourierNewDarkRed"/>
        </w:rPr>
        <w:t xml:space="preserve">[R4-ospf-1]area 1                                                               </w:t>
      </w:r>
    </w:p>
    <w:p w:rsidR="008931D3" w:rsidRDefault="000F25AC" w:rsidP="008931D3">
      <w:pPr>
        <w:pStyle w:val="TerminalDisplay"/>
        <w:rPr>
          <w:rStyle w:val="StyleLatinCourierNewDarkRed"/>
        </w:rPr>
      </w:pPr>
      <w:r w:rsidRPr="000F25AC">
        <w:rPr>
          <w:rStyle w:val="StyleLatinCourierNewDarkRed"/>
        </w:rPr>
        <w:t xml:space="preserve">[R4-ospf-1-area-0.0.0.1]undo stub    </w:t>
      </w:r>
    </w:p>
    <w:p w:rsidR="008919F8" w:rsidRDefault="000F25AC" w:rsidP="00AA59CB">
      <w:pPr>
        <w:widowControl w:val="0"/>
        <w:autoSpaceDE w:val="0"/>
        <w:autoSpaceDN w:val="0"/>
        <w:adjustRightInd w:val="0"/>
        <w:rPr>
          <w:b/>
          <w:bCs/>
        </w:rPr>
      </w:pPr>
      <w:r w:rsidRPr="000F25AC">
        <w:rPr>
          <w:rStyle w:val="StyleLatinCourierNewDarkRed"/>
        </w:rPr>
        <w:t>[R4-ospf-1-area-0.0.0.1]nssa</w:t>
      </w:r>
    </w:p>
    <w:p w:rsidR="000F25AC" w:rsidRPr="000F25AC" w:rsidRDefault="00EC108B" w:rsidP="000F25AC">
      <w:pPr>
        <w:pStyle w:val="Heading4"/>
        <w:rPr>
          <w:rStyle w:val="StyleBoldAccent2"/>
          <w:bCs/>
          <w:color w:val="0090C8"/>
        </w:rPr>
      </w:pPr>
      <w:r w:rsidRPr="000959D5">
        <w:rPr>
          <w:rStyle w:val="StyleBoldAccent2"/>
          <w:b w:val="0"/>
          <w:bCs/>
          <w:color w:val="0090C8"/>
        </w:rPr>
        <w:t>Result</w:t>
      </w:r>
    </w:p>
    <w:p w:rsidR="008919F8" w:rsidRPr="00056ED1" w:rsidRDefault="008919F8" w:rsidP="00AA59CB">
      <w:pPr>
        <w:widowControl w:val="0"/>
        <w:autoSpaceDE w:val="0"/>
        <w:autoSpaceDN w:val="0"/>
        <w:adjustRightInd w:val="0"/>
        <w:rPr>
          <w:rStyle w:val="StyleLatinCourierNewDarkRed"/>
        </w:rPr>
      </w:pPr>
      <w:r w:rsidRPr="00403C6A">
        <w:rPr>
          <w:bCs/>
        </w:rPr>
        <w:t>Check the ospf routing table of R3 to verify the external routes.</w:t>
      </w:r>
      <w:r w:rsidRPr="00403C6A">
        <w:rPr>
          <w:lang w:val="zh-CN"/>
        </w:rPr>
        <w:t xml:space="preserve"> </w:t>
      </w:r>
      <w:r w:rsidRPr="00403C6A">
        <w:rPr>
          <w:bCs/>
          <w:lang w:val="zh-CN"/>
        </w:rPr>
        <w:t xml:space="preserve">   </w:t>
      </w:r>
    </w:p>
    <w:p w:rsidR="008931D3" w:rsidRDefault="000F25AC" w:rsidP="008931D3">
      <w:pPr>
        <w:pStyle w:val="TerminalDisplay"/>
        <w:rPr>
          <w:rStyle w:val="StyleLatinCourierNewDarkRed"/>
        </w:rPr>
      </w:pPr>
      <w:r w:rsidRPr="000F25AC">
        <w:rPr>
          <w:rStyle w:val="StyleLatinCourierNewDarkRed"/>
        </w:rPr>
        <w:t xml:space="preserve">&lt;R3&gt;disp ospf routing                                                            </w:t>
      </w:r>
    </w:p>
    <w:p w:rsidR="008931D3" w:rsidRDefault="000F25AC" w:rsidP="008931D3">
      <w:pPr>
        <w:pStyle w:val="TerminalDisplay"/>
        <w:rPr>
          <w:rStyle w:val="StyleLatinCourierNewDarkRed"/>
        </w:rPr>
      </w:pPr>
      <w:r w:rsidRPr="000F25AC">
        <w:rPr>
          <w:rStyle w:val="StyleLatinCourierNewDarkRed"/>
        </w:rPr>
        <w:t xml:space="preserve">          OSPF Process 1 with Router ID 3.3.3.3                                 </w:t>
      </w:r>
    </w:p>
    <w:p w:rsidR="008931D3" w:rsidRDefault="000F25AC" w:rsidP="008931D3">
      <w:pPr>
        <w:pStyle w:val="TerminalDisplay"/>
        <w:rPr>
          <w:rStyle w:val="StyleLatinCourierNewDarkRed"/>
        </w:rPr>
      </w:pPr>
      <w:r w:rsidRPr="000F25AC">
        <w:rPr>
          <w:rStyle w:val="StyleLatinCourierNewDarkRed"/>
        </w:rPr>
        <w:t xml:space="preserve">                   Routing Tables                                               </w:t>
      </w:r>
    </w:p>
    <w:p w:rsidR="008931D3" w:rsidRDefault="000F25AC" w:rsidP="008931D3">
      <w:pPr>
        <w:pStyle w:val="TerminalDisplay"/>
        <w:rPr>
          <w:rStyle w:val="StyleLatinCourierNewDarkRed"/>
        </w:rPr>
      </w:pPr>
      <w:r w:rsidRPr="000F25AC">
        <w:rPr>
          <w:rStyle w:val="StyleLatinCourierNewDarkRed"/>
        </w:rPr>
        <w:t xml:space="preserve"> Routing for Network                                                            </w:t>
      </w:r>
    </w:p>
    <w:p w:rsidR="008931D3" w:rsidRDefault="000F25AC" w:rsidP="008931D3">
      <w:pPr>
        <w:pStyle w:val="TerminalDisplay"/>
        <w:rPr>
          <w:rStyle w:val="StyleLatinCourierNewDarkRed"/>
        </w:rPr>
      </w:pPr>
      <w:r w:rsidRPr="000F25AC">
        <w:rPr>
          <w:rStyle w:val="StyleLatinCourierNewDarkRed"/>
        </w:rPr>
        <w:t xml:space="preserve"> Destination      Cost    Type    NextHop         AdvRouter       Area       </w:t>
      </w:r>
    </w:p>
    <w:p w:rsidR="008931D3" w:rsidRDefault="000F25AC" w:rsidP="008931D3">
      <w:pPr>
        <w:pStyle w:val="TerminalDisplay"/>
        <w:rPr>
          <w:rStyle w:val="StyleLatinCourierNewDarkRed"/>
        </w:rPr>
      </w:pPr>
      <w:r w:rsidRPr="000F25AC">
        <w:rPr>
          <w:rStyle w:val="StyleLatinCourierNewDarkRed"/>
        </w:rPr>
        <w:t xml:space="preserve"> 192.168.3.0/24   2      Inter   192.168.1.1     1.1.1.1       0.0.0.0    </w:t>
      </w:r>
    </w:p>
    <w:p w:rsidR="008931D3" w:rsidRDefault="000F25AC" w:rsidP="008931D3">
      <w:pPr>
        <w:pStyle w:val="TerminalDisplay"/>
        <w:rPr>
          <w:rStyle w:val="StyleLatinCourierNewDarkRed"/>
        </w:rPr>
      </w:pPr>
      <w:r w:rsidRPr="000F25AC">
        <w:rPr>
          <w:rStyle w:val="StyleLatinCourierNewDarkRed"/>
        </w:rPr>
        <w:t xml:space="preserve"> 192.168.1.0/24   1      Transit 192.168.1.2     3.3.3.3       0.0.0.0    </w:t>
      </w:r>
    </w:p>
    <w:p w:rsidR="008931D3" w:rsidRDefault="000F25AC" w:rsidP="008931D3">
      <w:pPr>
        <w:pStyle w:val="TerminalDisplay"/>
        <w:rPr>
          <w:rStyle w:val="StyleLatinCourierNewDarkRed"/>
        </w:rPr>
      </w:pPr>
      <w:r w:rsidRPr="000F25AC">
        <w:rPr>
          <w:rStyle w:val="StyleLatinCourierNewDarkRed"/>
        </w:rPr>
        <w:t xml:space="preserve"> 192.168.2.0/24   1      Transit 192.168.2.2     3.3.3.3       0.0.0.0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Routing for ASEs                                                               </w:t>
      </w:r>
    </w:p>
    <w:p w:rsidR="008931D3" w:rsidRDefault="000F25AC" w:rsidP="008931D3">
      <w:pPr>
        <w:pStyle w:val="TerminalDisplay"/>
        <w:rPr>
          <w:rStyle w:val="StyleLatinCourierNewDarkRed"/>
        </w:rPr>
      </w:pPr>
      <w:r w:rsidRPr="000F25AC">
        <w:rPr>
          <w:rStyle w:val="StyleLatinCourierNewDarkRed"/>
        </w:rPr>
        <w:t xml:space="preserve"> Destination      Cost     Type    Tag         NextHop       AdvRouter      </w:t>
      </w:r>
    </w:p>
    <w:p w:rsidR="008931D3" w:rsidRDefault="000F25AC" w:rsidP="008931D3">
      <w:pPr>
        <w:pStyle w:val="TerminalDisplay"/>
        <w:rPr>
          <w:rStyle w:val="StyleLatinCourierNewDarkRed"/>
        </w:rPr>
      </w:pPr>
      <w:r w:rsidRPr="000F25AC">
        <w:rPr>
          <w:rStyle w:val="StyleLatinCourierNewDarkRed"/>
        </w:rPr>
        <w:t xml:space="preserve"> 200.1.2.0/24     1        Type2   1           192.168.1.1     1.1.1.1        </w:t>
      </w:r>
    </w:p>
    <w:p w:rsidR="008931D3" w:rsidRDefault="000F25AC" w:rsidP="008931D3">
      <w:pPr>
        <w:pStyle w:val="TerminalDisplay"/>
        <w:rPr>
          <w:rStyle w:val="StyleLatinCourierNewDarkRed"/>
        </w:rPr>
      </w:pPr>
      <w:r w:rsidRPr="000F25AC">
        <w:rPr>
          <w:rStyle w:val="StyleLatinCourierNewDarkRed"/>
        </w:rPr>
        <w:t xml:space="preserve"> 200.1.3.0/24     1        Type2   1           192.168.1.1     1.1.1.1        </w:t>
      </w:r>
    </w:p>
    <w:p w:rsidR="008931D3" w:rsidRDefault="000F25AC" w:rsidP="008931D3">
      <w:pPr>
        <w:pStyle w:val="TerminalDisplay"/>
        <w:rPr>
          <w:rStyle w:val="StyleLatinCourierNewDarkRed"/>
        </w:rPr>
      </w:pPr>
      <w:r w:rsidRPr="000F25AC">
        <w:rPr>
          <w:rStyle w:val="StyleLatinCourierNewDarkRed"/>
        </w:rPr>
        <w:t xml:space="preserve"> 200.1.4.0/24     1        Type2   1           192.168.1.1     1.1.1.1        </w:t>
      </w:r>
    </w:p>
    <w:p w:rsidR="008931D3" w:rsidRDefault="000F25AC" w:rsidP="008931D3">
      <w:pPr>
        <w:pStyle w:val="TerminalDisplay"/>
        <w:rPr>
          <w:rStyle w:val="StyleLatinCourierNewDarkRed"/>
        </w:rPr>
      </w:pPr>
      <w:r w:rsidRPr="000F25AC">
        <w:rPr>
          <w:rStyle w:val="StyleLatinCourierNewDarkRed"/>
        </w:rPr>
        <w:t xml:space="preserve"> 200.1.5.0/24     1        Type2   1           192.168.1.1     1.1.1.1        </w:t>
      </w:r>
    </w:p>
    <w:p w:rsidR="008931D3" w:rsidRDefault="000F25AC" w:rsidP="008931D3">
      <w:pPr>
        <w:pStyle w:val="TerminalDisplay"/>
        <w:rPr>
          <w:rStyle w:val="StyleLatinCourierNewDarkRed"/>
        </w:rPr>
      </w:pPr>
      <w:r w:rsidRPr="000F25AC">
        <w:rPr>
          <w:rStyle w:val="StyleLatinCourierNewDarkRed"/>
        </w:rPr>
        <w:t xml:space="preserve"> 200.1.6.0/24     1        Type2   1           192.168.1.1     1.1.1.1        </w:t>
      </w:r>
    </w:p>
    <w:p w:rsidR="008931D3" w:rsidRDefault="000F25AC" w:rsidP="008931D3">
      <w:pPr>
        <w:pStyle w:val="TerminalDisplay"/>
        <w:rPr>
          <w:rStyle w:val="StyleLatinCourierNewDarkRed"/>
        </w:rPr>
      </w:pPr>
      <w:r w:rsidRPr="000F25AC">
        <w:rPr>
          <w:rStyle w:val="StyleLatinCourierNewDarkRed"/>
        </w:rPr>
        <w:t xml:space="preserve"> 200.1.7.0/24     1        Type2   1           192.168.1.1     1.1.1.1        </w:t>
      </w:r>
    </w:p>
    <w:p w:rsidR="008931D3" w:rsidRDefault="000F25AC" w:rsidP="008931D3">
      <w:pPr>
        <w:pStyle w:val="TerminalDisplay"/>
        <w:rPr>
          <w:rStyle w:val="StyleLatinCourierNewDarkRed"/>
        </w:rPr>
      </w:pPr>
      <w:r w:rsidRPr="000F25AC">
        <w:rPr>
          <w:rStyle w:val="StyleLatinCourierNewDarkRed"/>
        </w:rPr>
        <w:t xml:space="preserve"> 200.1.1.0/24     1        Type2   1           192.168.1.1     1.1.1.1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Total Nets: 10                                                                 </w:t>
      </w:r>
    </w:p>
    <w:p w:rsidR="008931D3" w:rsidRDefault="000F25AC" w:rsidP="008931D3">
      <w:pPr>
        <w:pStyle w:val="TerminalDisplay"/>
      </w:pPr>
      <w:r w:rsidRPr="000F25AC">
        <w:rPr>
          <w:rStyle w:val="StyleLatinCourierNewDarkRed"/>
        </w:rPr>
        <w:t xml:space="preserve"> Intra Area: 2  Inter Area: 1  ASE: 7  NSSA: 0 </w:t>
      </w:r>
    </w:p>
    <w:p w:rsidR="008919F8" w:rsidRDefault="008919F8" w:rsidP="008919F8">
      <w:pPr>
        <w:widowControl w:val="0"/>
        <w:autoSpaceDE w:val="0"/>
        <w:autoSpaceDN w:val="0"/>
        <w:adjustRightInd w:val="0"/>
      </w:pPr>
      <w:r w:rsidRPr="00DA5F9A">
        <w:rPr>
          <w:lang w:val="zh-CN"/>
        </w:rPr>
        <w:t xml:space="preserve"> </w:t>
      </w:r>
      <w:r>
        <w:t>R3 is now receiving all the external routes.</w:t>
      </w:r>
    </w:p>
    <w:p w:rsidR="008919F8" w:rsidRDefault="008919F8" w:rsidP="008919F8">
      <w:r>
        <w:br w:type="page"/>
      </w:r>
    </w:p>
    <w:p w:rsidR="000F25AC" w:rsidRDefault="0085147A" w:rsidP="000F25AC">
      <w:pPr>
        <w:pStyle w:val="Heading1"/>
      </w:pPr>
      <w:bookmarkStart w:id="710" w:name="_Toc342565248"/>
      <w:r w:rsidRPr="0012696D">
        <w:lastRenderedPageBreak/>
        <w:t xml:space="preserve">3 Common </w:t>
      </w:r>
      <w:r w:rsidR="00C722E5" w:rsidRPr="0012696D">
        <w:t>problems</w:t>
      </w:r>
      <w:r w:rsidRPr="0012696D">
        <w:t xml:space="preserve"> in OSPF </w:t>
      </w:r>
      <w:r w:rsidR="000F25AC" w:rsidRPr="000F25AC">
        <w:t>route summarization</w:t>
      </w:r>
      <w:bookmarkEnd w:id="710"/>
    </w:p>
    <w:p w:rsidR="008919F8" w:rsidRPr="003101BC" w:rsidRDefault="007D535D" w:rsidP="008919F8">
      <w:pPr>
        <w:widowControl w:val="0"/>
        <w:autoSpaceDE w:val="0"/>
        <w:autoSpaceDN w:val="0"/>
        <w:adjustRightInd w:val="0"/>
        <w:outlineLvl w:val="0"/>
        <w:rPr>
          <w:bCs/>
        </w:rPr>
      </w:pPr>
      <w:bookmarkStart w:id="711" w:name="_Toc333237112"/>
      <w:bookmarkStart w:id="712" w:name="_Toc333298591"/>
      <w:r>
        <w:rPr>
          <w:bCs/>
        </w:rPr>
        <w:t>This</w:t>
      </w:r>
      <w:r w:rsidR="008919F8">
        <w:rPr>
          <w:bCs/>
        </w:rPr>
        <w:t xml:space="preserve"> chapter </w:t>
      </w:r>
      <w:r>
        <w:rPr>
          <w:bCs/>
        </w:rPr>
        <w:t>covers</w:t>
      </w:r>
      <w:r w:rsidR="008919F8">
        <w:rPr>
          <w:bCs/>
        </w:rPr>
        <w:t xml:space="preserve"> the common problems in </w:t>
      </w:r>
      <w:r w:rsidR="00DD4A3A">
        <w:rPr>
          <w:bCs/>
        </w:rPr>
        <w:t xml:space="preserve">OSPF </w:t>
      </w:r>
      <w:r w:rsidR="008919F8">
        <w:rPr>
          <w:bCs/>
        </w:rPr>
        <w:t xml:space="preserve">route summarization. Route summarization is a feature by which a router consolidates multiple routes into a single entry and advertises this single entry to the rest of the routers. The section </w:t>
      </w:r>
      <w:r w:rsidR="002939D0">
        <w:rPr>
          <w:bCs/>
        </w:rPr>
        <w:t xml:space="preserve">in Chapter 2 </w:t>
      </w:r>
      <w:r w:rsidR="008919F8">
        <w:rPr>
          <w:bCs/>
        </w:rPr>
        <w:t xml:space="preserve">on </w:t>
      </w:r>
      <w:r w:rsidR="00DD4A3A">
        <w:rPr>
          <w:bCs/>
        </w:rPr>
        <w:t xml:space="preserve">OSPF </w:t>
      </w:r>
      <w:r w:rsidR="008919F8" w:rsidRPr="002939D0">
        <w:rPr>
          <w:bCs/>
        </w:rPr>
        <w:t>router types</w:t>
      </w:r>
      <w:r w:rsidR="008919F8" w:rsidRPr="003101BC">
        <w:rPr>
          <w:bCs/>
        </w:rPr>
        <w:t xml:space="preserve"> </w:t>
      </w:r>
      <w:r>
        <w:rPr>
          <w:bCs/>
        </w:rPr>
        <w:t>explains</w:t>
      </w:r>
      <w:r w:rsidR="008919F8" w:rsidRPr="003101BC">
        <w:rPr>
          <w:bCs/>
        </w:rPr>
        <w:t xml:space="preserve"> the different types of routers in an </w:t>
      </w:r>
      <w:r w:rsidR="00DD4A3A">
        <w:rPr>
          <w:bCs/>
        </w:rPr>
        <w:t xml:space="preserve">OSPF </w:t>
      </w:r>
      <w:r w:rsidR="008919F8" w:rsidRPr="003101BC">
        <w:rPr>
          <w:bCs/>
        </w:rPr>
        <w:t xml:space="preserve">domain and their respective roles. </w:t>
      </w:r>
      <w:r w:rsidR="008919F8">
        <w:rPr>
          <w:bCs/>
        </w:rPr>
        <w:t xml:space="preserve">Those concepts </w:t>
      </w:r>
      <w:r>
        <w:rPr>
          <w:bCs/>
        </w:rPr>
        <w:t>are</w:t>
      </w:r>
      <w:r w:rsidR="008919F8">
        <w:rPr>
          <w:bCs/>
        </w:rPr>
        <w:t xml:space="preserve"> used in this </w:t>
      </w:r>
      <w:r>
        <w:rPr>
          <w:bCs/>
        </w:rPr>
        <w:t>chapter, which familiarizes you</w:t>
      </w:r>
      <w:r w:rsidR="008919F8">
        <w:rPr>
          <w:bCs/>
        </w:rPr>
        <w:t xml:space="preserve"> with the role of ABR and ASBR in route summarization.</w:t>
      </w:r>
      <w:bookmarkEnd w:id="711"/>
      <w:bookmarkEnd w:id="712"/>
    </w:p>
    <w:p w:rsidR="008919F8" w:rsidRDefault="000B4208" w:rsidP="008919F8">
      <w:pPr>
        <w:widowControl w:val="0"/>
        <w:autoSpaceDE w:val="0"/>
        <w:autoSpaceDN w:val="0"/>
        <w:adjustRightInd w:val="0"/>
        <w:outlineLvl w:val="0"/>
        <w:rPr>
          <w:bCs/>
        </w:rPr>
      </w:pPr>
      <w:bookmarkStart w:id="713" w:name="_Toc333237113"/>
      <w:bookmarkStart w:id="714" w:name="_Toc333298592"/>
      <w:r>
        <w:rPr>
          <w:bCs/>
        </w:rPr>
        <w:t>The</w:t>
      </w:r>
      <w:r w:rsidR="008919F8">
        <w:rPr>
          <w:bCs/>
        </w:rPr>
        <w:t xml:space="preserve"> common problems in OSPF route summarization</w:t>
      </w:r>
      <w:r>
        <w:rPr>
          <w:bCs/>
        </w:rPr>
        <w:t xml:space="preserve"> are</w:t>
      </w:r>
      <w:r w:rsidR="008919F8">
        <w:rPr>
          <w:bCs/>
        </w:rPr>
        <w:t>:</w:t>
      </w:r>
      <w:bookmarkEnd w:id="713"/>
      <w:bookmarkEnd w:id="714"/>
    </w:p>
    <w:p w:rsidR="000F25AC" w:rsidRDefault="008919F8" w:rsidP="000F25AC">
      <w:pPr>
        <w:pStyle w:val="ItemList"/>
      </w:pPr>
      <w:r>
        <w:t>ASBR is not summarizing the External routes</w:t>
      </w:r>
    </w:p>
    <w:p w:rsidR="000F25AC" w:rsidRDefault="008919F8" w:rsidP="000F25AC">
      <w:pPr>
        <w:pStyle w:val="ItemList"/>
      </w:pPr>
      <w:r w:rsidRPr="00AD432B">
        <w:t>ABR is not summarizing the inter-area routes</w:t>
      </w:r>
    </w:p>
    <w:p w:rsidR="000F25AC" w:rsidRDefault="008919F8" w:rsidP="000F25AC">
      <w:pPr>
        <w:pStyle w:val="ItemList"/>
      </w:pPr>
      <w:r>
        <w:t>Mistake in the configuration of summary command</w:t>
      </w:r>
    </w:p>
    <w:p w:rsidR="000F25AC" w:rsidRDefault="008919F8" w:rsidP="000F25AC">
      <w:pPr>
        <w:pStyle w:val="ItemList"/>
        <w:rPr>
          <w:bCs/>
        </w:rPr>
      </w:pPr>
      <w:r>
        <w:t>ACL/IP-Prefix blocking the summary routes</w:t>
      </w:r>
    </w:p>
    <w:p w:rsidR="000F25AC" w:rsidRDefault="00520BCB" w:rsidP="000F25AC">
      <w:pPr>
        <w:pStyle w:val="Heading2"/>
      </w:pPr>
      <w:bookmarkStart w:id="715" w:name="_Toc342565249"/>
      <w:r>
        <w:t>Basic concepts</w:t>
      </w:r>
      <w:bookmarkEnd w:id="715"/>
    </w:p>
    <w:p w:rsidR="008919F8" w:rsidRDefault="008919F8" w:rsidP="008919F8">
      <w:pPr>
        <w:widowControl w:val="0"/>
        <w:autoSpaceDE w:val="0"/>
        <w:autoSpaceDN w:val="0"/>
        <w:adjustRightInd w:val="0"/>
        <w:outlineLvl w:val="0"/>
        <w:rPr>
          <w:bCs/>
        </w:rPr>
      </w:pPr>
      <w:bookmarkStart w:id="716" w:name="_Toc333237115"/>
      <w:bookmarkStart w:id="717" w:name="_Toc333298594"/>
      <w:r>
        <w:rPr>
          <w:bCs/>
        </w:rPr>
        <w:t>The classless IP addressing scheme provides the flexibility of subnetting and supernetting a particular network. Subnetting means to divide a network into various smaller networks or subnetworks</w:t>
      </w:r>
      <w:r w:rsidR="00790430">
        <w:rPr>
          <w:bCs/>
        </w:rPr>
        <w:t>,</w:t>
      </w:r>
      <w:r>
        <w:rPr>
          <w:bCs/>
        </w:rPr>
        <w:t xml:space="preserve"> whereas supernetting means to consolidate different networks into a single network. In route summarization, the concept of supernetting is applied.</w:t>
      </w:r>
      <w:bookmarkEnd w:id="716"/>
      <w:bookmarkEnd w:id="717"/>
    </w:p>
    <w:p w:rsidR="008919F8" w:rsidRDefault="008919F8" w:rsidP="008919F8">
      <w:pPr>
        <w:widowControl w:val="0"/>
        <w:autoSpaceDE w:val="0"/>
        <w:autoSpaceDN w:val="0"/>
        <w:adjustRightInd w:val="0"/>
        <w:outlineLvl w:val="0"/>
        <w:rPr>
          <w:bCs/>
        </w:rPr>
      </w:pPr>
      <w:bookmarkStart w:id="718" w:name="_Toc333237116"/>
      <w:bookmarkStart w:id="719" w:name="_Toc333298595"/>
      <w:r>
        <w:rPr>
          <w:bCs/>
        </w:rPr>
        <w:t>Summarization basically means combining different route entries into a single route entry. When the route entry is reduced to single, the number of LSAs send to update the route also reduces. This helps in reducing the size of the routing table. Unlike the Cisco proprietary EIGRP protocol, OSPF cannot perform the action of route summarization at each and every router. Only an ABR and an ASBR in an OSPF domain has the authority to summarize a particular route.</w:t>
      </w:r>
      <w:bookmarkEnd w:id="718"/>
      <w:bookmarkEnd w:id="719"/>
      <w:r>
        <w:rPr>
          <w:bCs/>
        </w:rPr>
        <w:t xml:space="preserve"> </w:t>
      </w:r>
    </w:p>
    <w:p w:rsidR="008919F8" w:rsidRDefault="008919F8" w:rsidP="008919F8">
      <w:pPr>
        <w:widowControl w:val="0"/>
        <w:autoSpaceDE w:val="0"/>
        <w:autoSpaceDN w:val="0"/>
        <w:adjustRightInd w:val="0"/>
        <w:outlineLvl w:val="0"/>
        <w:rPr>
          <w:bCs/>
        </w:rPr>
      </w:pPr>
      <w:bookmarkStart w:id="720" w:name="_Toc333237117"/>
      <w:bookmarkStart w:id="721" w:name="_Toc333298596"/>
      <w:r>
        <w:rPr>
          <w:bCs/>
        </w:rPr>
        <w:t>ABR performs an inter-area route summarization</w:t>
      </w:r>
      <w:r w:rsidR="00790430">
        <w:rPr>
          <w:bCs/>
        </w:rPr>
        <w:t>, that is,</w:t>
      </w:r>
      <w:r>
        <w:rPr>
          <w:bCs/>
        </w:rPr>
        <w:t xml:space="preserve"> ABR can summarize the multiple subnets in one area into single route entry before advertising the same to the other area routers whereas an ASBR performs the summarization of external routes. External-as subnets could be summarized into single route entry before advertising in an ospf domain.</w:t>
      </w:r>
      <w:bookmarkEnd w:id="720"/>
      <w:bookmarkEnd w:id="721"/>
      <w:r>
        <w:rPr>
          <w:bCs/>
        </w:rPr>
        <w:t xml:space="preserve"> </w:t>
      </w:r>
    </w:p>
    <w:p w:rsidR="008919F8" w:rsidRDefault="008919F8" w:rsidP="008919F8">
      <w:r>
        <w:t>The basic advantage of route summarization is the reduction in the size of the routing table. For example, once the multiple route entries of area 1 are summarized at ABR and advertised to area 0, the routers in area 0 receive only a single route entry. This reduces the size of routing table of routers in area 0. Also</w:t>
      </w:r>
      <w:r w:rsidR="00133297">
        <w:t>,</w:t>
      </w:r>
      <w:r>
        <w:t xml:space="preserve"> if any of the subnet in area 1 goes down, the SPF computation would be limited to only area 1 and no new update is sent to area 0 routers. This curbs the CPU load on area 0 routers</w:t>
      </w:r>
      <w:r w:rsidR="00133297">
        <w:t>.</w:t>
      </w:r>
      <w:r>
        <w:br w:type="page"/>
      </w:r>
    </w:p>
    <w:p w:rsidR="000F25AC" w:rsidRDefault="008919F8" w:rsidP="000F25AC">
      <w:pPr>
        <w:pStyle w:val="Heading3"/>
      </w:pPr>
      <w:bookmarkStart w:id="722" w:name="_Toc342565250"/>
      <w:r w:rsidRPr="002A4366">
        <w:lastRenderedPageBreak/>
        <w:t xml:space="preserve">Problem 1: ASBR is not summarizing routes: </w:t>
      </w:r>
      <w:r w:rsidR="00231C55">
        <w:t>ASBR</w:t>
      </w:r>
      <w:r w:rsidRPr="002A4366">
        <w:t>-summary command missing</w:t>
      </w:r>
      <w:bookmarkEnd w:id="722"/>
    </w:p>
    <w:p w:rsidR="00CD7259" w:rsidRDefault="00CD7259" w:rsidP="00CD7259">
      <w:pPr>
        <w:widowControl w:val="0"/>
        <w:autoSpaceDE w:val="0"/>
        <w:autoSpaceDN w:val="0"/>
        <w:adjustRightInd w:val="0"/>
      </w:pPr>
      <w:r>
        <w:t>Router R2 is an ASBR connected to a static network. It is importing the static routes into ospf domain, as shown in</w:t>
      </w:r>
      <w:r w:rsidR="006869B8">
        <w:t xml:space="preserve"> </w:t>
      </w:r>
      <w:fldSimple w:instr=" REF _Ref333760798 \r \h  \* MERGEFORMAT ">
        <w:r w:rsidR="001B502D">
          <w:rPr>
            <w:rStyle w:val="Reference-R0G144B200"/>
          </w:rPr>
          <w:t>Figure 33</w:t>
        </w:r>
      </w:fldSimple>
      <w:r w:rsidR="006869B8">
        <w:t xml:space="preserve">. </w:t>
      </w:r>
    </w:p>
    <w:p w:rsidR="000F25AC" w:rsidRDefault="00CD7259" w:rsidP="000F25AC">
      <w:pPr>
        <w:pStyle w:val="FigureDescription"/>
      </w:pPr>
      <w:bookmarkStart w:id="723" w:name="_Ref333760798"/>
      <w:r>
        <w:t>ASBR connected to a static net</w:t>
      </w:r>
      <w:r w:rsidR="00DA484B">
        <w:t>w</w:t>
      </w:r>
      <w:r>
        <w:t>o</w:t>
      </w:r>
      <w:r w:rsidR="00DA484B">
        <w:t>r</w:t>
      </w:r>
      <w:r>
        <w:t>k</w:t>
      </w:r>
      <w:bookmarkEnd w:id="723"/>
    </w:p>
    <w:p w:rsidR="008919F8" w:rsidRDefault="007D783A" w:rsidP="008919F8">
      <w:pPr>
        <w:widowControl w:val="0"/>
        <w:autoSpaceDE w:val="0"/>
        <w:autoSpaceDN w:val="0"/>
        <w:adjustRightInd w:val="0"/>
      </w:pPr>
      <w:r>
        <w:rPr>
          <w:noProof/>
          <w:lang w:eastAsia="en-US"/>
        </w:rPr>
        <w:drawing>
          <wp:inline distT="0" distB="0" distL="0" distR="0">
            <wp:extent cx="5752358" cy="2123939"/>
            <wp:effectExtent l="19050" t="0" r="742" b="0"/>
            <wp:docPr id="40" name="Picture 39" descr="Figur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1.png"/>
                    <pic:cNvPicPr/>
                  </pic:nvPicPr>
                  <pic:blipFill>
                    <a:blip r:embed="rId46" cstate="print"/>
                    <a:stretch>
                      <a:fillRect/>
                    </a:stretch>
                  </pic:blipFill>
                  <pic:spPr>
                    <a:xfrm>
                      <a:off x="0" y="0"/>
                      <a:ext cx="5756695" cy="2125540"/>
                    </a:xfrm>
                    <a:prstGeom prst="rect">
                      <a:avLst/>
                    </a:prstGeom>
                  </pic:spPr>
                </pic:pic>
              </a:graphicData>
            </a:graphic>
          </wp:inline>
        </w:drawing>
      </w:r>
    </w:p>
    <w:p w:rsidR="008919F8" w:rsidRDefault="008919F8" w:rsidP="008919F8">
      <w:pPr>
        <w:rPr>
          <w:bCs/>
        </w:rPr>
      </w:pPr>
      <w:r>
        <w:rPr>
          <w:bCs/>
        </w:rPr>
        <w:t xml:space="preserve">The summarization of multiple subnets into single network at an ASBR is performed only if </w:t>
      </w:r>
      <w:r w:rsidR="00F33A4A" w:rsidRPr="00F33A4A">
        <w:rPr>
          <w:b/>
        </w:rPr>
        <w:t>asbr-summary</w:t>
      </w:r>
      <w:r>
        <w:rPr>
          <w:bCs/>
        </w:rPr>
        <w:t xml:space="preserve"> command is configured under ospf view of an ASBR. The missing command or incorrect configuration of command does not summarize the multiple external routes. By summarizing these multiple subnets, the routers in ospf domain receive a single route entry for all the multiple external route entries. This shortens the routing table size thus reducing the memory consumption.</w:t>
      </w:r>
    </w:p>
    <w:p w:rsidR="008919F8" w:rsidRPr="009C235E" w:rsidRDefault="008919F8" w:rsidP="008919F8">
      <w:pPr>
        <w:widowControl w:val="0"/>
        <w:autoSpaceDE w:val="0"/>
        <w:autoSpaceDN w:val="0"/>
        <w:adjustRightInd w:val="0"/>
      </w:pPr>
      <w:r>
        <w:t xml:space="preserve">Requirement: All the routers in area 0 and area 1 must receive the summarized external routes. </w:t>
      </w:r>
    </w:p>
    <w:p w:rsidR="000F25AC" w:rsidRDefault="00D2677B" w:rsidP="000F25AC">
      <w:pPr>
        <w:pStyle w:val="Heading4"/>
        <w:rPr>
          <w:rStyle w:val="StyleBoldAccent2"/>
          <w:b w:val="0"/>
          <w:color w:val="0090C8"/>
        </w:rPr>
      </w:pPr>
      <w:r w:rsidRPr="004D3998">
        <w:rPr>
          <w:rStyle w:val="StyleBoldAccent2"/>
          <w:b w:val="0"/>
          <w:bCs/>
          <w:color w:val="0090C8"/>
        </w:rPr>
        <w:t>Problem</w:t>
      </w:r>
    </w:p>
    <w:p w:rsidR="008919F8" w:rsidRPr="004D3998" w:rsidRDefault="000F25AC" w:rsidP="008919F8">
      <w:pPr>
        <w:widowControl w:val="0"/>
        <w:autoSpaceDE w:val="0"/>
        <w:autoSpaceDN w:val="0"/>
        <w:adjustRightInd w:val="0"/>
        <w:rPr>
          <w:rStyle w:val="BoldText"/>
        </w:rPr>
      </w:pPr>
      <w:r w:rsidRPr="000F25AC">
        <w:rPr>
          <w:rStyle w:val="BoldText"/>
        </w:rPr>
        <w:t>Router R3 is not receiving the summarized external routes</w:t>
      </w:r>
    </w:p>
    <w:p w:rsidR="008919F8" w:rsidRPr="00746E8D" w:rsidRDefault="008919F8" w:rsidP="008919F8">
      <w:pPr>
        <w:widowControl w:val="0"/>
        <w:autoSpaceDE w:val="0"/>
        <w:autoSpaceDN w:val="0"/>
        <w:adjustRightInd w:val="0"/>
      </w:pPr>
      <w:r>
        <w:t>Verify the routing table of R3</w:t>
      </w:r>
      <w:r w:rsidR="00231C55">
        <w:t>.</w:t>
      </w:r>
    </w:p>
    <w:p w:rsidR="00C67258" w:rsidRDefault="000F25AC">
      <w:pPr>
        <w:pStyle w:val="TerminalDisplay"/>
        <w:rPr>
          <w:rStyle w:val="StyleLatinCourierNewDarkRed"/>
        </w:rPr>
      </w:pPr>
      <w:r w:rsidRPr="000F25AC">
        <w:rPr>
          <w:rStyle w:val="StyleLatinCourierNewDarkRed"/>
        </w:rPr>
        <w:t xml:space="preserve">&lt;R3&gt;disp ospf routing                                                        </w:t>
      </w:r>
    </w:p>
    <w:p w:rsidR="00C67258" w:rsidRDefault="000F25AC">
      <w:pPr>
        <w:pStyle w:val="TerminalDisplay"/>
        <w:rPr>
          <w:rStyle w:val="StyleLatinCourierNewDarkRed"/>
        </w:rPr>
      </w:pPr>
      <w:r w:rsidRPr="000F25AC">
        <w:rPr>
          <w:rStyle w:val="StyleLatinCourierNewDarkRed"/>
        </w:rPr>
        <w:t xml:space="preserve">          OSPF Process 1 with Router ID 3.3.3.3                                 </w:t>
      </w:r>
    </w:p>
    <w:p w:rsidR="00C67258" w:rsidRDefault="000F25AC">
      <w:pPr>
        <w:pStyle w:val="TerminalDisplay"/>
        <w:rPr>
          <w:rStyle w:val="StyleLatinCourierNewDarkRed"/>
        </w:rPr>
      </w:pPr>
      <w:r w:rsidRPr="000F25AC">
        <w:rPr>
          <w:rStyle w:val="StyleLatinCourierNewDarkRed"/>
        </w:rPr>
        <w:t xml:space="preserve">                   Routing Tables                                              </w:t>
      </w:r>
    </w:p>
    <w:p w:rsidR="00C67258" w:rsidRDefault="000F25AC">
      <w:pPr>
        <w:pStyle w:val="TerminalDisplay"/>
        <w:rPr>
          <w:rStyle w:val="StyleLatinCourierNewDarkRed"/>
        </w:rPr>
      </w:pPr>
      <w:r w:rsidRPr="000F25AC">
        <w:rPr>
          <w:rStyle w:val="StyleLatinCourierNewDarkRed"/>
        </w:rPr>
        <w:t xml:space="preserve"> Routing for Network                                                            </w:t>
      </w:r>
    </w:p>
    <w:p w:rsidR="00C67258" w:rsidRDefault="000F25AC">
      <w:pPr>
        <w:pStyle w:val="TerminalDisplay"/>
        <w:rPr>
          <w:rStyle w:val="StyleLatinCourierNewDarkRed"/>
        </w:rPr>
      </w:pPr>
      <w:r w:rsidRPr="000F25AC">
        <w:rPr>
          <w:rStyle w:val="StyleLatinCourierNewDarkRed"/>
        </w:rPr>
        <w:t xml:space="preserve"> Destination      Cost    Type    NextHop         AdvRouter       Area       </w:t>
      </w:r>
    </w:p>
    <w:p w:rsidR="00C67258" w:rsidRDefault="000F25AC">
      <w:pPr>
        <w:pStyle w:val="TerminalDisplay"/>
        <w:rPr>
          <w:rStyle w:val="StyleLatinCourierNewDarkRed"/>
        </w:rPr>
      </w:pPr>
      <w:r w:rsidRPr="000F25AC">
        <w:rPr>
          <w:rStyle w:val="StyleLatinCourierNewDarkRed"/>
        </w:rPr>
        <w:t xml:space="preserve"> 192.168.1.0/24   1      Transit 192.168.1.2     3.3.3.3       0.0.0.0    </w:t>
      </w:r>
    </w:p>
    <w:p w:rsidR="00C67258" w:rsidRDefault="000F25AC">
      <w:pPr>
        <w:pStyle w:val="TerminalDisplay"/>
        <w:rPr>
          <w:rStyle w:val="StyleLatinCourierNewDarkRed"/>
        </w:rPr>
      </w:pPr>
      <w:r w:rsidRPr="000F25AC">
        <w:rPr>
          <w:rStyle w:val="StyleLatinCourierNewDarkRed"/>
        </w:rPr>
        <w:t xml:space="preserve"> 192.168.2.0/24   1      Transit 192.168.2.2     3.3.3.3       0.0.0.0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Routing for ASEs                                                               </w:t>
      </w:r>
    </w:p>
    <w:p w:rsidR="00C67258" w:rsidRDefault="000F25AC">
      <w:pPr>
        <w:pStyle w:val="TerminalDisplay"/>
        <w:rPr>
          <w:rStyle w:val="StyleLatinCourierNewDarkRed"/>
        </w:rPr>
      </w:pPr>
      <w:r w:rsidRPr="000F25AC">
        <w:rPr>
          <w:rStyle w:val="StyleLatinCourierNewDarkRed"/>
        </w:rPr>
        <w:t xml:space="preserve"> Destination      Cost     Type    Tag         NextHop       AdvRouter      </w:t>
      </w:r>
    </w:p>
    <w:p w:rsidR="00C67258" w:rsidRDefault="000F25AC">
      <w:pPr>
        <w:pStyle w:val="TerminalDisplay"/>
        <w:rPr>
          <w:rStyle w:val="StyleLatinCourierNewDarkRed"/>
        </w:rPr>
      </w:pPr>
      <w:r w:rsidRPr="000F25AC">
        <w:rPr>
          <w:rStyle w:val="StyleLatinCourierNewDarkRed"/>
        </w:rPr>
        <w:t xml:space="preserve"> 172.16.1.0/24    1        Type2   1           192.168.2.1     2.2.2.2        </w:t>
      </w:r>
    </w:p>
    <w:p w:rsidR="00C67258" w:rsidRDefault="000F25AC">
      <w:pPr>
        <w:pStyle w:val="TerminalDisplay"/>
        <w:rPr>
          <w:rStyle w:val="StyleLatinCourierNewDarkRed"/>
        </w:rPr>
      </w:pPr>
      <w:r w:rsidRPr="000F25AC">
        <w:rPr>
          <w:rStyle w:val="StyleLatinCourierNewDarkRed"/>
        </w:rPr>
        <w:t xml:space="preserve"> 172.16.2.0/24    1        Type2   1           192.168.2.1     2.2.2.2        </w:t>
      </w:r>
    </w:p>
    <w:p w:rsidR="00C67258" w:rsidRDefault="000F25AC">
      <w:pPr>
        <w:pStyle w:val="TerminalDisplay"/>
        <w:rPr>
          <w:rStyle w:val="StyleLatinCourierNewDarkRed"/>
        </w:rPr>
      </w:pPr>
      <w:r w:rsidRPr="000F25AC">
        <w:rPr>
          <w:rStyle w:val="StyleLatinCourierNewDarkRed"/>
        </w:rPr>
        <w:t xml:space="preserve"> 172.16.3.0/24    1        Type2   1           192.168.2.1     2.2.2.2        </w:t>
      </w:r>
    </w:p>
    <w:p w:rsidR="00C67258" w:rsidRDefault="000F25AC">
      <w:pPr>
        <w:pStyle w:val="TerminalDisplay"/>
        <w:rPr>
          <w:rStyle w:val="StyleLatinCourierNewDarkRed"/>
        </w:rPr>
      </w:pPr>
      <w:r w:rsidRPr="000F25AC">
        <w:rPr>
          <w:rStyle w:val="StyleLatinCourierNewDarkRed"/>
        </w:rPr>
        <w:t xml:space="preserve"> 172.16.4.0/24    1        Type2   1           192.168.2.1     2.2.2.2        </w:t>
      </w:r>
    </w:p>
    <w:p w:rsidR="00C67258" w:rsidRDefault="000F25AC">
      <w:pPr>
        <w:pStyle w:val="TerminalDisplay"/>
        <w:rPr>
          <w:rStyle w:val="StyleLatinCourierNewDarkRed"/>
        </w:rPr>
      </w:pPr>
      <w:r w:rsidRPr="000F25AC">
        <w:rPr>
          <w:rStyle w:val="StyleLatinCourierNewDarkRed"/>
        </w:rPr>
        <w:t xml:space="preserve"> 172.16.5.0/24    1        Type2   1           192.168.2.1     2.2.2.2        </w:t>
      </w:r>
    </w:p>
    <w:p w:rsidR="00C67258" w:rsidRDefault="000F25AC">
      <w:pPr>
        <w:pStyle w:val="TerminalDisplay"/>
        <w:rPr>
          <w:rStyle w:val="StyleLatinCourierNewDarkRed"/>
        </w:rPr>
      </w:pPr>
      <w:r w:rsidRPr="000F25AC">
        <w:rPr>
          <w:rStyle w:val="StyleLatinCourierNewDarkRed"/>
        </w:rPr>
        <w:t xml:space="preserve"> 172.16.6.0/24    1        Type2   1           192.168.2.1     2.2.2.2        </w:t>
      </w:r>
    </w:p>
    <w:p w:rsidR="00C67258" w:rsidRDefault="000F25AC">
      <w:pPr>
        <w:pStyle w:val="TerminalDisplay"/>
        <w:rPr>
          <w:rStyle w:val="StyleLatinCourierNewDarkRed"/>
        </w:rPr>
      </w:pPr>
      <w:r w:rsidRPr="000F25AC">
        <w:rPr>
          <w:rStyle w:val="StyleLatinCourierNewDarkRed"/>
        </w:rPr>
        <w:t xml:space="preserve"> 172.16.7.0/24    1        Type2   1           192.168.2.1     2.2.2.2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lastRenderedPageBreak/>
        <w:t xml:space="preserve"> Total Nets: 9                                                                  </w:t>
      </w:r>
    </w:p>
    <w:p w:rsidR="00C67258" w:rsidRDefault="000F25AC">
      <w:pPr>
        <w:pStyle w:val="TerminalDisplay"/>
        <w:rPr>
          <w:lang w:val="zh-CN"/>
        </w:rPr>
      </w:pPr>
      <w:r w:rsidRPr="000F25AC">
        <w:rPr>
          <w:rStyle w:val="StyleLatinCourierNewDarkRed"/>
        </w:rPr>
        <w:t xml:space="preserve"> Intra Area: 2  Inter Area: 0  ASE: 7  NSSA: 0</w:t>
      </w:r>
      <w:r w:rsidR="008919F8" w:rsidRPr="00DA5F9A">
        <w:rPr>
          <w:lang w:val="zh-CN"/>
        </w:rPr>
        <w:t xml:space="preserve">                                  </w:t>
      </w:r>
    </w:p>
    <w:p w:rsidR="008919F8" w:rsidRDefault="008919F8" w:rsidP="00231C55">
      <w:pPr>
        <w:widowControl w:val="0"/>
        <w:autoSpaceDE w:val="0"/>
        <w:autoSpaceDN w:val="0"/>
        <w:adjustRightInd w:val="0"/>
        <w:rPr>
          <w:b/>
          <w:bCs/>
        </w:rPr>
      </w:pPr>
      <w:r>
        <w:rPr>
          <w:bCs/>
        </w:rPr>
        <w:t xml:space="preserve">In the above scenario, </w:t>
      </w:r>
      <w:r w:rsidR="00006E40">
        <w:rPr>
          <w:bCs/>
        </w:rPr>
        <w:t>Router R3</w:t>
      </w:r>
      <w:r>
        <w:rPr>
          <w:bCs/>
        </w:rPr>
        <w:t xml:space="preserve"> is receiving all the detailed routes and no summary external routes.</w:t>
      </w:r>
    </w:p>
    <w:p w:rsidR="000F25AC" w:rsidRDefault="00AA59CB" w:rsidP="000F25AC">
      <w:pPr>
        <w:pStyle w:val="Heading4"/>
      </w:pPr>
      <w:r w:rsidRPr="00231C55">
        <w:rPr>
          <w:rStyle w:val="StyleBoldAccent2"/>
          <w:b w:val="0"/>
          <w:color w:val="0090C8"/>
        </w:rPr>
        <w:t>T</w:t>
      </w:r>
      <w:r w:rsidR="00231C55">
        <w:rPr>
          <w:rStyle w:val="StyleBoldAccent2"/>
          <w:b w:val="0"/>
          <w:color w:val="0090C8"/>
        </w:rPr>
        <w:t>roubleshooting</w:t>
      </w:r>
    </w:p>
    <w:p w:rsidR="008919F8" w:rsidRPr="00746E8D" w:rsidRDefault="008919F8" w:rsidP="008919F8">
      <w:pPr>
        <w:widowControl w:val="0"/>
        <w:autoSpaceDE w:val="0"/>
        <w:autoSpaceDN w:val="0"/>
        <w:adjustRightInd w:val="0"/>
        <w:rPr>
          <w:bCs/>
        </w:rPr>
      </w:pPr>
      <w:r>
        <w:rPr>
          <w:bCs/>
        </w:rPr>
        <w:t xml:space="preserve">Verify the configuration on </w:t>
      </w:r>
      <w:r w:rsidR="008D0C88">
        <w:rPr>
          <w:bCs/>
        </w:rPr>
        <w:t>Router R2</w:t>
      </w:r>
      <w:r w:rsidR="00231C55">
        <w:rPr>
          <w:bCs/>
        </w:rPr>
        <w:t>.</w:t>
      </w:r>
    </w:p>
    <w:p w:rsidR="00C67258" w:rsidRDefault="000F25AC">
      <w:pPr>
        <w:pStyle w:val="TerminalDisplay"/>
        <w:rPr>
          <w:rStyle w:val="StyleLatinCourierNewDarkRed"/>
        </w:rPr>
      </w:pPr>
      <w:r w:rsidRPr="000F25AC">
        <w:rPr>
          <w:rStyle w:val="StyleLatinCourierNewDarkRed"/>
        </w:rPr>
        <w:t xml:space="preserve">[R2]disp current-configuration | begin ospf                                     </w:t>
      </w:r>
    </w:p>
    <w:p w:rsidR="00C67258" w:rsidRDefault="000F25AC">
      <w:pPr>
        <w:pStyle w:val="TerminalDisplay"/>
        <w:rPr>
          <w:rStyle w:val="StyleLatinCourierNewDarkRed"/>
        </w:rPr>
      </w:pPr>
      <w:r w:rsidRPr="000F25AC">
        <w:rPr>
          <w:rStyle w:val="StyleLatinCourierNewDarkRed"/>
        </w:rPr>
        <w:t xml:space="preserve">ospf 1                                                                          </w:t>
      </w:r>
    </w:p>
    <w:p w:rsidR="00C67258" w:rsidRDefault="000F25AC">
      <w:pPr>
        <w:pStyle w:val="TerminalDisplay"/>
        <w:rPr>
          <w:rStyle w:val="StyleLatinCourierNewDarkRed"/>
        </w:rPr>
      </w:pPr>
      <w:r w:rsidRPr="000F25AC">
        <w:rPr>
          <w:rStyle w:val="StyleLatinCourierNewDarkRed"/>
          <w:highlight w:val="lightGray"/>
        </w:rPr>
        <w:t xml:space="preserve"> import-route static  </w:t>
      </w: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area 0.0.0.0                                                                   </w:t>
      </w:r>
    </w:p>
    <w:p w:rsidR="008919F8" w:rsidRPr="00231C55" w:rsidRDefault="000F25AC" w:rsidP="00231C55">
      <w:pPr>
        <w:widowControl w:val="0"/>
        <w:autoSpaceDE w:val="0"/>
        <w:autoSpaceDN w:val="0"/>
        <w:adjustRightInd w:val="0"/>
      </w:pPr>
      <w:r w:rsidRPr="000F25AC">
        <w:rPr>
          <w:rStyle w:val="StyleLatinCourierNewDarkRed"/>
        </w:rPr>
        <w:t xml:space="preserve">  network 192.168.2.0 0.0.0.255</w:t>
      </w:r>
      <w:r w:rsidR="008919F8" w:rsidRPr="00DA5F9A">
        <w:rPr>
          <w:lang w:val="zh-CN"/>
        </w:rPr>
        <w:t xml:space="preserve"> </w:t>
      </w:r>
    </w:p>
    <w:p w:rsidR="008919F8" w:rsidRDefault="008919F8" w:rsidP="00231C55">
      <w:pPr>
        <w:widowControl w:val="0"/>
        <w:autoSpaceDE w:val="0"/>
        <w:autoSpaceDN w:val="0"/>
        <w:adjustRightInd w:val="0"/>
      </w:pPr>
      <w:r w:rsidRPr="00DA5F9A">
        <w:rPr>
          <w:lang w:val="zh-CN"/>
        </w:rPr>
        <w:t xml:space="preserve">Though </w:t>
      </w:r>
      <w:r w:rsidR="008D0C88">
        <w:t>Router R2</w:t>
      </w:r>
      <w:r w:rsidRPr="00DA5F9A">
        <w:rPr>
          <w:lang w:val="zh-CN"/>
        </w:rPr>
        <w:t xml:space="preserve"> is </w:t>
      </w:r>
      <w:r>
        <w:t xml:space="preserve">properly configured for </w:t>
      </w:r>
      <w:r w:rsidRPr="00DA5F9A">
        <w:rPr>
          <w:lang w:val="zh-CN"/>
        </w:rPr>
        <w:t>importing static routes,</w:t>
      </w:r>
      <w:r>
        <w:rPr>
          <w:lang w:val="zh-CN"/>
        </w:rPr>
        <w:t xml:space="preserve"> no configuration has been done to summarize those external routes. In brief, the </w:t>
      </w:r>
      <w:r w:rsidR="000F25AC" w:rsidRPr="000F25AC">
        <w:t>asbr-summary</w:t>
      </w:r>
      <w:r>
        <w:rPr>
          <w:lang w:val="zh-CN"/>
        </w:rPr>
        <w:t xml:space="preserve"> command is missing from Router R2</w:t>
      </w:r>
      <w:r w:rsidR="007F6466">
        <w:t>.</w:t>
      </w:r>
    </w:p>
    <w:p w:rsidR="000F25AC" w:rsidRPr="000F25AC" w:rsidRDefault="00EC108B" w:rsidP="000F25AC">
      <w:pPr>
        <w:pStyle w:val="Heading4"/>
        <w:rPr>
          <w:rStyle w:val="StyleBoldAccent2"/>
          <w:color w:val="0090C8"/>
        </w:rPr>
      </w:pPr>
      <w:r w:rsidRPr="00231C55">
        <w:rPr>
          <w:rStyle w:val="StyleBoldAccent2"/>
          <w:b w:val="0"/>
          <w:bCs/>
          <w:color w:val="0090C8"/>
        </w:rPr>
        <w:t>Resolution</w:t>
      </w:r>
    </w:p>
    <w:p w:rsidR="008919F8" w:rsidRPr="002B07AA" w:rsidRDefault="008919F8" w:rsidP="008919F8">
      <w:pPr>
        <w:widowControl w:val="0"/>
        <w:autoSpaceDE w:val="0"/>
        <w:autoSpaceDN w:val="0"/>
        <w:adjustRightInd w:val="0"/>
      </w:pPr>
      <w:r>
        <w:t xml:space="preserve">Configure the command </w:t>
      </w:r>
      <w:r w:rsidRPr="002B07AA">
        <w:rPr>
          <w:b/>
        </w:rPr>
        <w:t>asbr-summary</w:t>
      </w:r>
      <w:r>
        <w:t xml:space="preserve"> under the ospf view on R2</w:t>
      </w:r>
    </w:p>
    <w:p w:rsidR="00C67258" w:rsidRDefault="000F25AC">
      <w:pPr>
        <w:pStyle w:val="TerminalDisplay"/>
        <w:rPr>
          <w:rStyle w:val="StyleLatinCourierNewDarkRed"/>
        </w:rPr>
      </w:pPr>
      <w:r w:rsidRPr="000F25AC">
        <w:rPr>
          <w:rStyle w:val="StyleLatinCourierNewDarkRed"/>
        </w:rPr>
        <w:t>[R2]ospf 1</w:t>
      </w:r>
    </w:p>
    <w:p w:rsidR="008919F8" w:rsidRDefault="000F25AC" w:rsidP="00231C55">
      <w:pPr>
        <w:widowControl w:val="0"/>
        <w:autoSpaceDE w:val="0"/>
        <w:autoSpaceDN w:val="0"/>
        <w:adjustRightInd w:val="0"/>
      </w:pPr>
      <w:r w:rsidRPr="000F25AC">
        <w:rPr>
          <w:rStyle w:val="StyleLatinCourierNewDarkRed"/>
        </w:rPr>
        <w:t>[R2-ospf-1]asbr-summary 172.16.0.0 16</w:t>
      </w:r>
    </w:p>
    <w:p w:rsidR="000F25AC" w:rsidRPr="000F25AC" w:rsidRDefault="00EC108B" w:rsidP="000F25AC">
      <w:pPr>
        <w:pStyle w:val="Heading4"/>
        <w:rPr>
          <w:rStyle w:val="StyleBoldAccent2"/>
          <w:color w:val="0090C8"/>
        </w:rPr>
      </w:pPr>
      <w:r w:rsidRPr="00231C55">
        <w:rPr>
          <w:rStyle w:val="StyleBoldAccent2"/>
          <w:b w:val="0"/>
          <w:bCs/>
          <w:color w:val="0090C8"/>
        </w:rPr>
        <w:t>Result</w:t>
      </w:r>
    </w:p>
    <w:p w:rsidR="008919F8" w:rsidRPr="002B07AA" w:rsidRDefault="008919F8" w:rsidP="008919F8">
      <w:pPr>
        <w:widowControl w:val="0"/>
        <w:autoSpaceDE w:val="0"/>
        <w:autoSpaceDN w:val="0"/>
        <w:adjustRightInd w:val="0"/>
      </w:pPr>
      <w:r>
        <w:t>Verify the routing table of R3.</w:t>
      </w:r>
    </w:p>
    <w:p w:rsidR="00C67258" w:rsidRDefault="000F25AC">
      <w:pPr>
        <w:pStyle w:val="TerminalDisplay"/>
        <w:rPr>
          <w:rStyle w:val="StyleLatinCourierNewDarkRed"/>
        </w:rPr>
      </w:pPr>
      <w:r w:rsidRPr="000F25AC">
        <w:rPr>
          <w:rStyle w:val="StyleLatinCourierNewDarkRed"/>
        </w:rPr>
        <w:t xml:space="preserve">&lt;R3&gt;disp ospf routing                                                          </w:t>
      </w:r>
    </w:p>
    <w:p w:rsidR="00C67258" w:rsidRDefault="000F25AC">
      <w:pPr>
        <w:pStyle w:val="TerminalDisplay"/>
        <w:rPr>
          <w:rStyle w:val="StyleLatinCourierNewDarkRed"/>
        </w:rPr>
      </w:pPr>
      <w:r w:rsidRPr="000F25AC">
        <w:rPr>
          <w:rStyle w:val="StyleLatinCourierNewDarkRed"/>
        </w:rPr>
        <w:t xml:space="preserve">          OSPF Process 1 with Router ID 3.3.3.3                                 </w:t>
      </w:r>
    </w:p>
    <w:p w:rsidR="00C67258" w:rsidRDefault="000F25AC">
      <w:pPr>
        <w:pStyle w:val="TerminalDisplay"/>
        <w:rPr>
          <w:rStyle w:val="StyleLatinCourierNewDarkRed"/>
        </w:rPr>
      </w:pPr>
      <w:r w:rsidRPr="000F25AC">
        <w:rPr>
          <w:rStyle w:val="StyleLatinCourierNewDarkRed"/>
        </w:rPr>
        <w:t xml:space="preserve">                   Routing Tables                                              </w:t>
      </w:r>
    </w:p>
    <w:p w:rsidR="00C67258" w:rsidRDefault="000F25AC">
      <w:pPr>
        <w:pStyle w:val="TerminalDisplay"/>
        <w:rPr>
          <w:rStyle w:val="StyleLatinCourierNewDarkRed"/>
        </w:rPr>
      </w:pPr>
      <w:r w:rsidRPr="000F25AC">
        <w:rPr>
          <w:rStyle w:val="StyleLatinCourierNewDarkRed"/>
        </w:rPr>
        <w:t xml:space="preserve"> Routing for Network                                                            </w:t>
      </w:r>
    </w:p>
    <w:p w:rsidR="00C67258" w:rsidRDefault="000F25AC">
      <w:pPr>
        <w:pStyle w:val="TerminalDisplay"/>
        <w:rPr>
          <w:rStyle w:val="StyleLatinCourierNewDarkRed"/>
        </w:rPr>
      </w:pPr>
      <w:r w:rsidRPr="000F25AC">
        <w:rPr>
          <w:rStyle w:val="StyleLatinCourierNewDarkRed"/>
        </w:rPr>
        <w:t xml:space="preserve"> Destination     Cost     Type    NextHop         AdvRouter     Area       </w:t>
      </w:r>
    </w:p>
    <w:p w:rsidR="00C67258" w:rsidRDefault="000F25AC">
      <w:pPr>
        <w:pStyle w:val="TerminalDisplay"/>
        <w:rPr>
          <w:rStyle w:val="StyleLatinCourierNewDarkRed"/>
        </w:rPr>
      </w:pPr>
      <w:r w:rsidRPr="000F25AC">
        <w:rPr>
          <w:rStyle w:val="StyleLatinCourierNewDarkRed"/>
        </w:rPr>
        <w:t xml:space="preserve"> 192.168.1.0/24   1        Transit 192.168.1.2     3.3.3.3     0.0.0.0    </w:t>
      </w:r>
    </w:p>
    <w:p w:rsidR="00C67258" w:rsidRDefault="000F25AC">
      <w:pPr>
        <w:pStyle w:val="TerminalDisplay"/>
        <w:rPr>
          <w:rStyle w:val="StyleLatinCourierNewDarkRed"/>
        </w:rPr>
      </w:pPr>
      <w:r w:rsidRPr="000F25AC">
        <w:rPr>
          <w:rStyle w:val="StyleLatinCourierNewDarkRed"/>
        </w:rPr>
        <w:t xml:space="preserve"> 192.168.2.0/24   1        Transit 192.168.2.2     3.3.3.3     0.0.0.0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Routing for ASEs                                                               </w:t>
      </w:r>
    </w:p>
    <w:p w:rsidR="00C67258" w:rsidRDefault="000F25AC">
      <w:pPr>
        <w:pStyle w:val="TerminalDisplay"/>
        <w:rPr>
          <w:rStyle w:val="StyleLatinCourierNewDarkRed"/>
        </w:rPr>
      </w:pPr>
      <w:r w:rsidRPr="000F25AC">
        <w:rPr>
          <w:rStyle w:val="StyleLatinCourierNewDarkRed"/>
        </w:rPr>
        <w:t xml:space="preserve"> Destination     Cost     Type    Tag         NextHop      AdvRouter      </w:t>
      </w:r>
    </w:p>
    <w:p w:rsidR="00C67258" w:rsidRDefault="000F25AC">
      <w:pPr>
        <w:pStyle w:val="TerminalDisplay"/>
        <w:rPr>
          <w:rStyle w:val="StyleLatinCourierNewDarkRed"/>
        </w:rPr>
      </w:pPr>
      <w:r w:rsidRPr="000F25AC">
        <w:rPr>
          <w:rStyle w:val="StyleLatinCourierNewDarkRed"/>
        </w:rPr>
        <w:t xml:space="preserve"> 172.16.0.0/16    2        Type2   1           192.168.2.1     2.2.2.2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Total Nets: 3                                                                  </w:t>
      </w:r>
    </w:p>
    <w:p w:rsidR="00C67258" w:rsidRDefault="000F25AC">
      <w:pPr>
        <w:pStyle w:val="TerminalDisplay"/>
        <w:rPr>
          <w:rStyle w:val="StyleLatinCourierNewDarkRed"/>
        </w:rPr>
      </w:pPr>
      <w:r w:rsidRPr="000F25AC">
        <w:rPr>
          <w:rStyle w:val="StyleLatinCourierNewDarkRed"/>
        </w:rPr>
        <w:t xml:space="preserve"> Intra Area: 2  Inter Area: 0  ASE: 1  NSSA: 0                                </w:t>
      </w:r>
    </w:p>
    <w:p w:rsidR="008919F8" w:rsidRDefault="008919F8" w:rsidP="008919F8">
      <w:pPr>
        <w:widowControl w:val="0"/>
        <w:autoSpaceDE w:val="0"/>
        <w:autoSpaceDN w:val="0"/>
        <w:adjustRightInd w:val="0"/>
      </w:pPr>
      <w:r w:rsidRPr="00DA5F9A">
        <w:rPr>
          <w:lang w:val="zh-CN"/>
        </w:rPr>
        <w:t xml:space="preserve">R3 is </w:t>
      </w:r>
      <w:r>
        <w:t xml:space="preserve">now </w:t>
      </w:r>
      <w:r>
        <w:rPr>
          <w:lang w:val="zh-CN"/>
        </w:rPr>
        <w:t>rec</w:t>
      </w:r>
      <w:r w:rsidR="00B91EBC">
        <w:t>ei</w:t>
      </w:r>
      <w:r>
        <w:rPr>
          <w:lang w:val="zh-CN"/>
        </w:rPr>
        <w:t>ving the summary route</w:t>
      </w:r>
      <w:r>
        <w:t>s.</w:t>
      </w:r>
    </w:p>
    <w:p w:rsidR="008919F8" w:rsidRPr="002B07AA" w:rsidRDefault="008919F8" w:rsidP="008919F8">
      <w:pPr>
        <w:widowControl w:val="0"/>
        <w:autoSpaceDE w:val="0"/>
        <w:autoSpaceDN w:val="0"/>
        <w:adjustRightInd w:val="0"/>
      </w:pPr>
    </w:p>
    <w:p w:rsidR="000F25AC" w:rsidRDefault="008919F8" w:rsidP="000F25AC">
      <w:pPr>
        <w:pStyle w:val="Heading3"/>
      </w:pPr>
      <w:bookmarkStart w:id="724" w:name="_Toc342565251"/>
      <w:r w:rsidRPr="002B07AA">
        <w:t>Problem 2:</w:t>
      </w:r>
      <w:r>
        <w:t xml:space="preserve"> </w:t>
      </w:r>
      <w:r>
        <w:rPr>
          <w:lang w:val="zh-CN"/>
        </w:rPr>
        <w:t>ABR not summari</w:t>
      </w:r>
      <w:r w:rsidR="00FA4EFD">
        <w:t>z</w:t>
      </w:r>
      <w:r>
        <w:rPr>
          <w:lang w:val="zh-CN"/>
        </w:rPr>
        <w:t>ing the routes</w:t>
      </w:r>
      <w:bookmarkEnd w:id="724"/>
    </w:p>
    <w:p w:rsidR="000F25AC" w:rsidRDefault="00DA484B" w:rsidP="000F25AC">
      <w:r>
        <w:rPr>
          <w:bCs/>
        </w:rPr>
        <w:t>The summarization of multiple subnets into single network at an ABR is performed only if abr-summary command is configured under proper area of ospf view of an ABR. The missing command or incorrect configuration of command does not summarize the multiple routes</w:t>
      </w:r>
      <w:r w:rsidR="009A41BB">
        <w:rPr>
          <w:bCs/>
        </w:rPr>
        <w:t xml:space="preserve">, as shown in </w:t>
      </w:r>
      <w:fldSimple w:instr=" REF _Ref333863450 \r \h  \* MERGEFORMAT ">
        <w:r w:rsidR="008931D3" w:rsidRPr="008931D3">
          <w:rPr>
            <w:rStyle w:val="Reference-R0G144B200"/>
          </w:rPr>
          <w:t>Figure 34</w:t>
        </w:r>
      </w:fldSimple>
      <w:r w:rsidR="00782C27" w:rsidRPr="00782C27">
        <w:rPr>
          <w:rStyle w:val="Reference-R0G144B200"/>
          <w:color w:val="auto"/>
        </w:rPr>
        <w:t>.</w:t>
      </w:r>
    </w:p>
    <w:p w:rsidR="000F25AC" w:rsidRDefault="008919F8" w:rsidP="000F25AC">
      <w:pPr>
        <w:pStyle w:val="Heading4"/>
      </w:pPr>
      <w:r w:rsidRPr="0091157B">
        <w:lastRenderedPageBreak/>
        <w:t>Case (i)</w:t>
      </w:r>
      <w:r>
        <w:t xml:space="preserve">: </w:t>
      </w:r>
      <w:r w:rsidRPr="0091157B">
        <w:rPr>
          <w:lang w:val="zh-CN"/>
        </w:rPr>
        <w:t>abr-summary command missing</w:t>
      </w:r>
    </w:p>
    <w:p w:rsidR="000F25AC" w:rsidRDefault="00DA484B" w:rsidP="000F25AC">
      <w:pPr>
        <w:pStyle w:val="FigureDescription"/>
      </w:pPr>
      <w:bookmarkStart w:id="725" w:name="_Ref333863450"/>
      <w:r>
        <w:t>ABR not summarizing routes</w:t>
      </w:r>
      <w:bookmarkEnd w:id="725"/>
    </w:p>
    <w:p w:rsidR="008919F8" w:rsidRPr="00075988" w:rsidRDefault="007D783A" w:rsidP="008919F8">
      <w:pPr>
        <w:widowControl w:val="0"/>
        <w:autoSpaceDE w:val="0"/>
        <w:autoSpaceDN w:val="0"/>
        <w:adjustRightInd w:val="0"/>
      </w:pPr>
      <w:r>
        <w:rPr>
          <w:noProof/>
          <w:lang w:eastAsia="en-US"/>
        </w:rPr>
        <w:drawing>
          <wp:inline distT="0" distB="0" distL="0" distR="0">
            <wp:extent cx="5667375" cy="1495425"/>
            <wp:effectExtent l="19050" t="0" r="9525" b="0"/>
            <wp:docPr id="43" name="Picture 42" descr="Figur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2.png"/>
                    <pic:cNvPicPr/>
                  </pic:nvPicPr>
                  <pic:blipFill>
                    <a:blip r:embed="rId47" cstate="print"/>
                    <a:stretch>
                      <a:fillRect/>
                    </a:stretch>
                  </pic:blipFill>
                  <pic:spPr>
                    <a:xfrm>
                      <a:off x="0" y="0"/>
                      <a:ext cx="5667375" cy="1495425"/>
                    </a:xfrm>
                    <a:prstGeom prst="rect">
                      <a:avLst/>
                    </a:prstGeom>
                  </pic:spPr>
                </pic:pic>
              </a:graphicData>
            </a:graphic>
          </wp:inline>
        </w:drawing>
      </w:r>
    </w:p>
    <w:p w:rsidR="000F25AC" w:rsidRDefault="00D2677B" w:rsidP="000F25AC">
      <w:pPr>
        <w:pStyle w:val="Heading4"/>
        <w:rPr>
          <w:rStyle w:val="StyleBoldAccent2"/>
          <w:b w:val="0"/>
          <w:color w:val="0090C8"/>
        </w:rPr>
      </w:pPr>
      <w:r w:rsidRPr="00FA4EFD">
        <w:rPr>
          <w:rStyle w:val="StyleBoldAccent2"/>
          <w:b w:val="0"/>
          <w:bCs/>
          <w:color w:val="0090C8"/>
        </w:rPr>
        <w:t>Problem</w:t>
      </w:r>
    </w:p>
    <w:p w:rsidR="008919F8" w:rsidRPr="00FA4EFD" w:rsidRDefault="000F25AC" w:rsidP="008919F8">
      <w:pPr>
        <w:rPr>
          <w:rStyle w:val="BoldText"/>
        </w:rPr>
      </w:pPr>
      <w:r w:rsidRPr="000F25AC">
        <w:rPr>
          <w:rStyle w:val="BoldText"/>
        </w:rPr>
        <w:t>Router R1 is not receiving the summarized route</w:t>
      </w:r>
    </w:p>
    <w:p w:rsidR="008919F8" w:rsidRDefault="008919F8" w:rsidP="008919F8">
      <w:pPr>
        <w:rPr>
          <w:bCs/>
        </w:rPr>
      </w:pPr>
      <w:r w:rsidRPr="00851FA6">
        <w:rPr>
          <w:bCs/>
        </w:rPr>
        <w:t>Verify the</w:t>
      </w:r>
      <w:r>
        <w:rPr>
          <w:bCs/>
        </w:rPr>
        <w:t xml:space="preserve"> ospf</w:t>
      </w:r>
      <w:r w:rsidRPr="00851FA6">
        <w:rPr>
          <w:bCs/>
        </w:rPr>
        <w:t xml:space="preserve"> routing table of R1</w:t>
      </w:r>
      <w:r w:rsidR="00FA4EFD">
        <w:rPr>
          <w:bCs/>
        </w:rPr>
        <w:t>.</w:t>
      </w:r>
    </w:p>
    <w:p w:rsidR="00C67258" w:rsidRDefault="000F25AC">
      <w:pPr>
        <w:pStyle w:val="TerminalDisplay"/>
        <w:rPr>
          <w:rStyle w:val="StyleLatinCourierNewDarkRed"/>
        </w:rPr>
      </w:pPr>
      <w:r w:rsidRPr="000F25AC">
        <w:rPr>
          <w:rStyle w:val="StyleLatinCourierNewDarkRed"/>
        </w:rPr>
        <w:t xml:space="preserve">[R1]disp ospf routing                                                       </w:t>
      </w:r>
    </w:p>
    <w:p w:rsidR="00C67258" w:rsidRDefault="000F25AC">
      <w:pPr>
        <w:pStyle w:val="TerminalDisplay"/>
        <w:rPr>
          <w:rStyle w:val="StyleLatinCourierNewDarkRed"/>
        </w:rPr>
      </w:pPr>
      <w:r w:rsidRPr="000F25AC">
        <w:rPr>
          <w:rStyle w:val="StyleLatinCourierNewDarkRed"/>
        </w:rPr>
        <w:t xml:space="preserve">          OSPF Process 1 with Router ID 1.1.1.1                                 </w:t>
      </w:r>
    </w:p>
    <w:p w:rsidR="00C67258" w:rsidRDefault="000F25AC">
      <w:pPr>
        <w:pStyle w:val="TerminalDisplay"/>
        <w:rPr>
          <w:rStyle w:val="StyleLatinCourierNewDarkRed"/>
        </w:rPr>
      </w:pPr>
      <w:r w:rsidRPr="000F25AC">
        <w:rPr>
          <w:rStyle w:val="StyleLatinCourierNewDarkRed"/>
        </w:rPr>
        <w:t xml:space="preserve">                   Routing Tables                                                </w:t>
      </w:r>
    </w:p>
    <w:p w:rsidR="00C67258" w:rsidRDefault="000F25AC">
      <w:pPr>
        <w:pStyle w:val="TerminalDisplay"/>
        <w:rPr>
          <w:rStyle w:val="StyleLatinCourierNewDarkRed"/>
        </w:rPr>
      </w:pPr>
      <w:r w:rsidRPr="000F25AC">
        <w:rPr>
          <w:rStyle w:val="StyleLatinCourierNewDarkRed"/>
        </w:rPr>
        <w:t xml:space="preserve"> Routing for Network                                                            </w:t>
      </w:r>
    </w:p>
    <w:p w:rsidR="00C67258" w:rsidRDefault="000F25AC">
      <w:pPr>
        <w:pStyle w:val="TerminalDisplay"/>
        <w:rPr>
          <w:rStyle w:val="StyleLatinCourierNewDarkRed"/>
        </w:rPr>
      </w:pPr>
      <w:r w:rsidRPr="000F25AC">
        <w:rPr>
          <w:rStyle w:val="StyleLatinCourierNewDarkRed"/>
        </w:rPr>
        <w:t xml:space="preserve"> Destination      Cost     Type    NextHop         AdvRouter     Area       </w:t>
      </w:r>
    </w:p>
    <w:p w:rsidR="00C67258" w:rsidRDefault="000F25AC">
      <w:pPr>
        <w:pStyle w:val="TerminalDisplay"/>
        <w:rPr>
          <w:rStyle w:val="StyleLatinCourierNewDarkRed"/>
        </w:rPr>
      </w:pPr>
      <w:r w:rsidRPr="000F25AC">
        <w:rPr>
          <w:rStyle w:val="StyleLatinCourierNewDarkRed"/>
        </w:rPr>
        <w:t xml:space="preserve"> 200.1.1.1/32     2        Inter   192.168.1.2     3.3.3.3    0.0.0.1    </w:t>
      </w:r>
    </w:p>
    <w:p w:rsidR="00C67258" w:rsidRDefault="000F25AC">
      <w:pPr>
        <w:pStyle w:val="TerminalDisplay"/>
        <w:rPr>
          <w:rStyle w:val="StyleLatinCourierNewDarkRed"/>
        </w:rPr>
      </w:pPr>
      <w:r w:rsidRPr="000F25AC">
        <w:rPr>
          <w:rStyle w:val="StyleLatinCourierNewDarkRed"/>
        </w:rPr>
        <w:t xml:space="preserve"> 200.1.2.1/32     2        Inter   192.168.1.2     3.3.3.3     0.0.0.1    </w:t>
      </w:r>
    </w:p>
    <w:p w:rsidR="00C67258" w:rsidRDefault="000F25AC">
      <w:pPr>
        <w:pStyle w:val="TerminalDisplay"/>
        <w:rPr>
          <w:rStyle w:val="StyleLatinCourierNewDarkRed"/>
        </w:rPr>
      </w:pPr>
      <w:r w:rsidRPr="000F25AC">
        <w:rPr>
          <w:rStyle w:val="StyleLatinCourierNewDarkRed"/>
        </w:rPr>
        <w:t xml:space="preserve"> 200.1.3.1/32     2        Inter   192.168.1.2     3.3.3.3     0.0.0.1    </w:t>
      </w:r>
    </w:p>
    <w:p w:rsidR="00C67258" w:rsidRDefault="000F25AC">
      <w:pPr>
        <w:pStyle w:val="TerminalDisplay"/>
        <w:rPr>
          <w:rStyle w:val="StyleLatinCourierNewDarkRed"/>
        </w:rPr>
      </w:pPr>
      <w:r w:rsidRPr="000F25AC">
        <w:rPr>
          <w:rStyle w:val="StyleLatinCourierNewDarkRed"/>
        </w:rPr>
        <w:t xml:space="preserve"> 200.1.4.1/32     2        Inter   192.168.1.2     3.3.3.3     0.0.0.1    </w:t>
      </w:r>
    </w:p>
    <w:p w:rsidR="00C67258" w:rsidRDefault="000F25AC">
      <w:pPr>
        <w:pStyle w:val="TerminalDisplay"/>
        <w:rPr>
          <w:rStyle w:val="StyleLatinCourierNewDarkRed"/>
        </w:rPr>
      </w:pPr>
      <w:r w:rsidRPr="000F25AC">
        <w:rPr>
          <w:rStyle w:val="StyleLatinCourierNewDarkRed"/>
        </w:rPr>
        <w:t xml:space="preserve"> 200.1.5.1/32     2        Inter   192.168.1.2     3.3.3.3     0.0.0.1    </w:t>
      </w:r>
    </w:p>
    <w:p w:rsidR="00C67258" w:rsidRDefault="000F25AC">
      <w:pPr>
        <w:pStyle w:val="TerminalDisplay"/>
        <w:rPr>
          <w:rStyle w:val="StyleLatinCourierNewDarkRed"/>
        </w:rPr>
      </w:pPr>
      <w:r w:rsidRPr="000F25AC">
        <w:rPr>
          <w:rStyle w:val="StyleLatinCourierNewDarkRed"/>
        </w:rPr>
        <w:t xml:space="preserve"> 200.1.6.1/32     2        Inter   192.168.1.2     3.3.3.3     0.0.0.1    </w:t>
      </w:r>
    </w:p>
    <w:p w:rsidR="00C67258" w:rsidRDefault="000F25AC">
      <w:pPr>
        <w:pStyle w:val="TerminalDisplay"/>
        <w:rPr>
          <w:rStyle w:val="StyleLatinCourierNewDarkRed"/>
        </w:rPr>
      </w:pPr>
      <w:r w:rsidRPr="000F25AC">
        <w:rPr>
          <w:rStyle w:val="StyleLatinCourierNewDarkRed"/>
        </w:rPr>
        <w:t xml:space="preserve"> 200.1.7.1/32     2        Inter   192.168.1.2     3.3.3.3     0.0.0.1    </w:t>
      </w:r>
    </w:p>
    <w:p w:rsidR="00C67258" w:rsidRDefault="000F25AC">
      <w:pPr>
        <w:pStyle w:val="TerminalDisplay"/>
        <w:rPr>
          <w:rStyle w:val="StyleLatinCourierNewDarkRed"/>
        </w:rPr>
      </w:pPr>
      <w:r w:rsidRPr="000F25AC">
        <w:rPr>
          <w:rStyle w:val="StyleLatinCourierNewDarkRed"/>
        </w:rPr>
        <w:t xml:space="preserve"> 192.168.1.0/24   1        Transit 192.168.1.1     3.3.3.3     0.0.0.1    </w:t>
      </w:r>
    </w:p>
    <w:p w:rsidR="00C67258" w:rsidRDefault="000F25AC">
      <w:pPr>
        <w:pStyle w:val="TerminalDisplay"/>
        <w:rPr>
          <w:rStyle w:val="StyleLatinCourierNewDarkRed"/>
        </w:rPr>
      </w:pPr>
      <w:r w:rsidRPr="000F25AC">
        <w:rPr>
          <w:rStyle w:val="StyleLatinCourierNewDarkRed"/>
        </w:rPr>
        <w:t xml:space="preserve"> 192.168.2.0/24   2        Inter   192.168.1.2     3.3.3.3     0.0.0.1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Total Nets: 9                                                                  </w:t>
      </w:r>
    </w:p>
    <w:p w:rsidR="008931D3" w:rsidRDefault="000F25AC" w:rsidP="008931D3">
      <w:pPr>
        <w:pStyle w:val="TerminalDisplay"/>
      </w:pPr>
      <w:r w:rsidRPr="000F25AC">
        <w:rPr>
          <w:rStyle w:val="StyleLatinCourierNewDarkRed"/>
        </w:rPr>
        <w:t xml:space="preserve"> Intra Area: 1  Inter Area: 8  ASE: 0  NSSA: 0                        </w:t>
      </w:r>
      <w:r w:rsidRPr="000F25AC">
        <w:t xml:space="preserve">         </w:t>
      </w:r>
      <w:r w:rsidR="008919F8" w:rsidRPr="00DA5F9A">
        <w:rPr>
          <w:lang w:val="zh-CN"/>
        </w:rPr>
        <w:t xml:space="preserve"> </w:t>
      </w:r>
      <w:r w:rsidR="008919F8" w:rsidRPr="00DA5F9A">
        <w:rPr>
          <w:b/>
          <w:bCs/>
          <w:lang w:val="zh-CN"/>
        </w:rPr>
        <w:t xml:space="preserve"> </w:t>
      </w:r>
    </w:p>
    <w:p w:rsidR="008919F8" w:rsidRDefault="008919F8" w:rsidP="00E34FE3">
      <w:pPr>
        <w:rPr>
          <w:bCs/>
        </w:rPr>
      </w:pPr>
      <w:r>
        <w:rPr>
          <w:bCs/>
        </w:rPr>
        <w:t>R1 is receiving all the detailed external routes.</w:t>
      </w:r>
    </w:p>
    <w:p w:rsidR="000F25AC" w:rsidRPr="000F25AC" w:rsidRDefault="00E34FE3" w:rsidP="000F25AC">
      <w:pPr>
        <w:pStyle w:val="Heading4"/>
        <w:rPr>
          <w:rStyle w:val="StyleBoldAccent2"/>
          <w:bCs/>
          <w:color w:val="0090C8"/>
        </w:rPr>
      </w:pPr>
      <w:r>
        <w:rPr>
          <w:rStyle w:val="StyleBoldAccent2"/>
          <w:b w:val="0"/>
          <w:bCs/>
          <w:color w:val="0090C8"/>
        </w:rPr>
        <w:t>Troubleshooting</w:t>
      </w:r>
    </w:p>
    <w:p w:rsidR="008919F8" w:rsidRDefault="008919F8" w:rsidP="008919F8">
      <w:pPr>
        <w:rPr>
          <w:bCs/>
        </w:rPr>
      </w:pPr>
    </w:p>
    <w:p w:rsidR="008919F8" w:rsidRPr="00851FA6" w:rsidRDefault="008919F8" w:rsidP="00E34FE3">
      <w:pPr>
        <w:rPr>
          <w:bCs/>
        </w:rPr>
      </w:pPr>
      <w:r>
        <w:rPr>
          <w:bCs/>
        </w:rPr>
        <w:t>Verify the ospf configuration on R3</w:t>
      </w:r>
      <w:r w:rsidR="00E34FE3">
        <w:rPr>
          <w:bCs/>
        </w:rPr>
        <w:t>.</w:t>
      </w:r>
    </w:p>
    <w:p w:rsidR="008931D3" w:rsidRDefault="000F25AC" w:rsidP="008931D3">
      <w:pPr>
        <w:pStyle w:val="TerminalDisplay"/>
        <w:rPr>
          <w:rStyle w:val="StyleLatinCourierNewDarkRed"/>
        </w:rPr>
      </w:pPr>
      <w:r w:rsidRPr="000F25AC">
        <w:rPr>
          <w:rStyle w:val="StyleLatinCourierNewDarkRed"/>
        </w:rPr>
        <w:t>&lt;R3&gt; display current-configuration | begin ospf</w:t>
      </w:r>
    </w:p>
    <w:p w:rsidR="008931D3" w:rsidRDefault="000F25AC" w:rsidP="008931D3">
      <w:pPr>
        <w:pStyle w:val="TerminalDisplay"/>
        <w:rPr>
          <w:rStyle w:val="StyleLatinCourierNewDarkRed"/>
        </w:rPr>
      </w:pPr>
      <w:r w:rsidRPr="000F25AC">
        <w:rPr>
          <w:rStyle w:val="StyleLatinCourierNewDarkRed"/>
        </w:rPr>
        <w:t xml:space="preserve">ospf 1                                                                          </w:t>
      </w:r>
    </w:p>
    <w:p w:rsidR="008931D3" w:rsidRDefault="000F25AC" w:rsidP="008931D3">
      <w:pPr>
        <w:pStyle w:val="TerminalDisplay"/>
        <w:rPr>
          <w:rStyle w:val="StyleLatinCourierNewDarkRed"/>
        </w:rPr>
      </w:pPr>
      <w:r w:rsidRPr="000F25AC">
        <w:rPr>
          <w:rStyle w:val="StyleLatinCourierNewDarkRed"/>
        </w:rPr>
        <w:t xml:space="preserve"> area 0.0.0.0                                                                   </w:t>
      </w:r>
    </w:p>
    <w:p w:rsidR="008931D3" w:rsidRDefault="000F25AC" w:rsidP="008931D3">
      <w:pPr>
        <w:pStyle w:val="TerminalDisplay"/>
        <w:rPr>
          <w:rStyle w:val="StyleLatinCourierNewDarkRed"/>
        </w:rPr>
      </w:pPr>
      <w:r w:rsidRPr="000F25AC">
        <w:rPr>
          <w:rStyle w:val="StyleLatinCourierNewDarkRed"/>
        </w:rPr>
        <w:t xml:space="preserve">  network 192.168.2.0 0.0.0.255                                                 </w:t>
      </w:r>
    </w:p>
    <w:p w:rsidR="008931D3" w:rsidRDefault="000F25AC" w:rsidP="008931D3">
      <w:pPr>
        <w:pStyle w:val="TerminalDisplay"/>
        <w:rPr>
          <w:rStyle w:val="StyleLatinCourierNewDarkRed"/>
        </w:rPr>
      </w:pPr>
      <w:r w:rsidRPr="000F25AC">
        <w:rPr>
          <w:rStyle w:val="StyleLatinCourierNewDarkRed"/>
        </w:rPr>
        <w:t xml:space="preserve"> area 0.0.0.1                                                                   </w:t>
      </w:r>
    </w:p>
    <w:p w:rsidR="000F25AC" w:rsidRPr="000F25AC" w:rsidRDefault="000F25AC" w:rsidP="000F25AC">
      <w:pPr>
        <w:widowControl w:val="0"/>
        <w:autoSpaceDE w:val="0"/>
        <w:autoSpaceDN w:val="0"/>
        <w:adjustRightInd w:val="0"/>
      </w:pPr>
      <w:r w:rsidRPr="000F25AC">
        <w:rPr>
          <w:rStyle w:val="StyleLatinCourierNewDarkRed"/>
        </w:rPr>
        <w:t xml:space="preserve">  network 192.168.1.0 0.0.0.255  </w:t>
      </w:r>
      <w:r w:rsidRPr="000F25AC">
        <w:t xml:space="preserve">  </w:t>
      </w:r>
    </w:p>
    <w:p w:rsidR="008919F8" w:rsidRDefault="008919F8" w:rsidP="00E34FE3">
      <w:pPr>
        <w:rPr>
          <w:bCs/>
        </w:rPr>
      </w:pPr>
      <w:r>
        <w:rPr>
          <w:bCs/>
        </w:rPr>
        <w:t xml:space="preserve">The </w:t>
      </w:r>
      <w:r w:rsidR="00F33A4A" w:rsidRPr="00F33A4A">
        <w:rPr>
          <w:b/>
        </w:rPr>
        <w:t>abr-summary</w:t>
      </w:r>
      <w:r>
        <w:rPr>
          <w:bCs/>
        </w:rPr>
        <w:t xml:space="preserve"> command is missing from the ospf configuration. Hence</w:t>
      </w:r>
      <w:r w:rsidR="003968B7">
        <w:rPr>
          <w:bCs/>
        </w:rPr>
        <w:t>,</w:t>
      </w:r>
      <w:r>
        <w:rPr>
          <w:bCs/>
        </w:rPr>
        <w:t xml:space="preserve"> R3 is not summarizing the area 0 subnets before transmitting them to area 1.</w:t>
      </w:r>
    </w:p>
    <w:p w:rsidR="000F25AC" w:rsidRPr="000F25AC" w:rsidRDefault="00EC108B" w:rsidP="000F25AC">
      <w:pPr>
        <w:pStyle w:val="Heading4"/>
        <w:rPr>
          <w:rStyle w:val="StyleBoldAccent2"/>
          <w:bCs/>
          <w:color w:val="0090C8"/>
        </w:rPr>
      </w:pPr>
      <w:r w:rsidRPr="00E34FE3">
        <w:rPr>
          <w:rStyle w:val="StyleBoldAccent2"/>
          <w:b w:val="0"/>
          <w:bCs/>
          <w:color w:val="0090C8"/>
        </w:rPr>
        <w:lastRenderedPageBreak/>
        <w:t>Resolution</w:t>
      </w:r>
    </w:p>
    <w:p w:rsidR="008919F8" w:rsidRDefault="008919F8" w:rsidP="00E34FE3">
      <w:pPr>
        <w:rPr>
          <w:bCs/>
        </w:rPr>
      </w:pPr>
      <w:r>
        <w:rPr>
          <w:bCs/>
        </w:rPr>
        <w:t xml:space="preserve">Add the command </w:t>
      </w:r>
      <w:r w:rsidR="000F25AC" w:rsidRPr="000F25AC">
        <w:t xml:space="preserve">abr-summary </w:t>
      </w:r>
      <w:r>
        <w:rPr>
          <w:bCs/>
        </w:rPr>
        <w:t xml:space="preserve">under area 0 of </w:t>
      </w:r>
      <w:r w:rsidR="00006E40">
        <w:rPr>
          <w:bCs/>
        </w:rPr>
        <w:t>Router R3</w:t>
      </w:r>
      <w:r>
        <w:rPr>
          <w:bCs/>
        </w:rPr>
        <w:t xml:space="preserve">’s ospf </w:t>
      </w:r>
      <w:r w:rsidR="003968B7">
        <w:rPr>
          <w:bCs/>
        </w:rPr>
        <w:t>view to summarize</w:t>
      </w:r>
      <w:r>
        <w:rPr>
          <w:bCs/>
        </w:rPr>
        <w:t xml:space="preserve"> the detailed routes before advertising.</w:t>
      </w:r>
    </w:p>
    <w:p w:rsidR="008919F8" w:rsidRPr="00851FA6" w:rsidRDefault="00E34FE3" w:rsidP="00E34FE3">
      <w:pPr>
        <w:rPr>
          <w:bCs/>
        </w:rPr>
      </w:pPr>
      <w:r>
        <w:rPr>
          <w:bCs/>
        </w:rPr>
        <w:t>The</w:t>
      </w:r>
      <w:r w:rsidR="008919F8">
        <w:rPr>
          <w:bCs/>
        </w:rPr>
        <w:t xml:space="preserve"> commands configured on R3</w:t>
      </w:r>
      <w:r>
        <w:rPr>
          <w:bCs/>
        </w:rPr>
        <w:t xml:space="preserve"> are as follows:</w:t>
      </w:r>
    </w:p>
    <w:p w:rsidR="008931D3" w:rsidRDefault="000F25AC" w:rsidP="008931D3">
      <w:pPr>
        <w:pStyle w:val="TerminalDisplay"/>
        <w:rPr>
          <w:rStyle w:val="StyleLatinCourierNewDarkRed"/>
        </w:rPr>
      </w:pPr>
      <w:r w:rsidRPr="000F25AC">
        <w:rPr>
          <w:rStyle w:val="StyleLatinCourierNewDarkRed"/>
        </w:rPr>
        <w:t xml:space="preserve">[R3]ospf 1                                                                 </w:t>
      </w:r>
    </w:p>
    <w:p w:rsidR="008931D3" w:rsidRDefault="000F25AC" w:rsidP="008931D3">
      <w:pPr>
        <w:pStyle w:val="TerminalDisplay"/>
        <w:rPr>
          <w:rStyle w:val="StyleLatinCourierNewDarkRed"/>
        </w:rPr>
      </w:pPr>
      <w:r w:rsidRPr="000F25AC">
        <w:rPr>
          <w:rStyle w:val="StyleLatinCourierNewDarkRed"/>
        </w:rPr>
        <w:t xml:space="preserve">[R3-ospf-1]area 0                                                       </w:t>
      </w:r>
    </w:p>
    <w:p w:rsidR="008931D3" w:rsidRDefault="000F25AC" w:rsidP="008931D3">
      <w:pPr>
        <w:pStyle w:val="TerminalDisplay"/>
        <w:rPr>
          <w:rStyle w:val="StyleLatinCourierNewDarkRed"/>
        </w:rPr>
      </w:pPr>
      <w:r w:rsidRPr="000F25AC">
        <w:rPr>
          <w:rStyle w:val="StyleLatinCourierNewDarkRed"/>
        </w:rPr>
        <w:t xml:space="preserve">[R3-ospf-1-area-0.0.0.0]abr-summary 200.1.0.0 16  </w:t>
      </w:r>
    </w:p>
    <w:p w:rsidR="000F25AC" w:rsidRPr="000F25AC" w:rsidRDefault="00EC108B" w:rsidP="000F25AC">
      <w:pPr>
        <w:pStyle w:val="Heading4"/>
        <w:rPr>
          <w:rStyle w:val="StyleBoldAccent2"/>
          <w:bCs/>
          <w:color w:val="0090C8"/>
        </w:rPr>
      </w:pPr>
      <w:r w:rsidRPr="00573784">
        <w:rPr>
          <w:rStyle w:val="StyleBoldAccent2"/>
          <w:b w:val="0"/>
          <w:bCs/>
          <w:color w:val="0090C8"/>
        </w:rPr>
        <w:t>Result</w:t>
      </w:r>
    </w:p>
    <w:p w:rsidR="008919F8" w:rsidRPr="00294449" w:rsidRDefault="008919F8" w:rsidP="008919F8">
      <w:pPr>
        <w:widowControl w:val="0"/>
        <w:autoSpaceDE w:val="0"/>
        <w:autoSpaceDN w:val="0"/>
        <w:adjustRightInd w:val="0"/>
      </w:pPr>
      <w:r w:rsidRPr="00294449">
        <w:rPr>
          <w:bCs/>
        </w:rPr>
        <w:t>Verify the routing table of R1</w:t>
      </w:r>
      <w:r w:rsidR="00573784">
        <w:rPr>
          <w:bCs/>
        </w:rPr>
        <w:t>.</w:t>
      </w:r>
    </w:p>
    <w:p w:rsidR="008931D3" w:rsidRDefault="000F25AC" w:rsidP="008931D3">
      <w:pPr>
        <w:pStyle w:val="TerminalDisplay"/>
        <w:rPr>
          <w:rStyle w:val="StyleLatinCourierNewDarkRed"/>
        </w:rPr>
      </w:pPr>
      <w:r w:rsidRPr="000F25AC">
        <w:rPr>
          <w:rStyle w:val="StyleLatinCourierNewDarkRed"/>
        </w:rPr>
        <w:t xml:space="preserve">[R1]disp ospf routing                                                  </w:t>
      </w:r>
    </w:p>
    <w:p w:rsidR="008931D3" w:rsidRDefault="000F25AC" w:rsidP="008931D3">
      <w:pPr>
        <w:pStyle w:val="TerminalDisplay"/>
        <w:rPr>
          <w:rStyle w:val="StyleLatinCourierNewDarkRed"/>
        </w:rPr>
      </w:pPr>
      <w:r w:rsidRPr="000F25AC">
        <w:rPr>
          <w:rStyle w:val="StyleLatinCourierNewDarkRed"/>
        </w:rPr>
        <w:t xml:space="preserve">          OSPF Process 1 with Router ID 1.1.1.1                                 </w:t>
      </w:r>
    </w:p>
    <w:p w:rsidR="008931D3" w:rsidRDefault="000F25AC" w:rsidP="008931D3">
      <w:pPr>
        <w:pStyle w:val="TerminalDisplay"/>
        <w:rPr>
          <w:rStyle w:val="StyleLatinCourierNewDarkRed"/>
        </w:rPr>
      </w:pPr>
      <w:r w:rsidRPr="000F25AC">
        <w:rPr>
          <w:rStyle w:val="StyleLatinCourierNewDarkRed"/>
        </w:rPr>
        <w:t xml:space="preserve">                   Routing Tables                                             </w:t>
      </w:r>
    </w:p>
    <w:p w:rsidR="008931D3" w:rsidRDefault="000F25AC" w:rsidP="008931D3">
      <w:pPr>
        <w:pStyle w:val="TerminalDisplay"/>
        <w:rPr>
          <w:rStyle w:val="StyleLatinCourierNewDarkRed"/>
        </w:rPr>
      </w:pPr>
      <w:r w:rsidRPr="000F25AC">
        <w:rPr>
          <w:rStyle w:val="StyleLatinCourierNewDarkRed"/>
        </w:rPr>
        <w:t xml:space="preserve"> Routing for Network                                                            </w:t>
      </w:r>
    </w:p>
    <w:p w:rsidR="008931D3" w:rsidRDefault="000F25AC" w:rsidP="008931D3">
      <w:pPr>
        <w:pStyle w:val="TerminalDisplay"/>
        <w:rPr>
          <w:rStyle w:val="StyleLatinCourierNewDarkRed"/>
        </w:rPr>
      </w:pPr>
      <w:r w:rsidRPr="000F25AC">
        <w:rPr>
          <w:rStyle w:val="StyleLatinCourierNewDarkRed"/>
        </w:rPr>
        <w:t xml:space="preserve"> Destination      Cost     Type    NextHop         AdvRouter      Area       </w:t>
      </w:r>
    </w:p>
    <w:p w:rsidR="008931D3" w:rsidRDefault="000F25AC" w:rsidP="008931D3">
      <w:pPr>
        <w:pStyle w:val="TerminalDisplay"/>
        <w:rPr>
          <w:rStyle w:val="StyleLatinCourierNewDarkRed"/>
        </w:rPr>
      </w:pPr>
      <w:r w:rsidRPr="000F25AC">
        <w:rPr>
          <w:rStyle w:val="StyleLatinCourierNewDarkRed"/>
        </w:rPr>
        <w:t xml:space="preserve"> 200.1.0.0/16     2        Inter   192.168.1.2     3.3.3.3     0.0.0.1    </w:t>
      </w:r>
    </w:p>
    <w:p w:rsidR="008931D3" w:rsidRDefault="000F25AC" w:rsidP="008931D3">
      <w:pPr>
        <w:pStyle w:val="TerminalDisplay"/>
        <w:rPr>
          <w:rStyle w:val="StyleLatinCourierNewDarkRed"/>
        </w:rPr>
      </w:pPr>
      <w:r w:rsidRPr="000F25AC">
        <w:rPr>
          <w:rStyle w:val="StyleLatinCourierNewDarkRed"/>
        </w:rPr>
        <w:t xml:space="preserve"> 192.168.1.0/24   1        Transit 192.168.1.1     3.3.3.3     0.0.0.1    </w:t>
      </w:r>
    </w:p>
    <w:p w:rsidR="008931D3" w:rsidRDefault="000F25AC" w:rsidP="008931D3">
      <w:pPr>
        <w:pStyle w:val="TerminalDisplay"/>
        <w:rPr>
          <w:rStyle w:val="StyleLatinCourierNewDarkRed"/>
        </w:rPr>
      </w:pPr>
      <w:r w:rsidRPr="000F25AC">
        <w:rPr>
          <w:rStyle w:val="StyleLatinCourierNewDarkRed"/>
        </w:rPr>
        <w:t xml:space="preserve"> 192.168.2.0/24   2        Inter   192.168.1.2     3.3.3.3     0.0.0.1    </w:t>
      </w:r>
    </w:p>
    <w:p w:rsidR="008931D3" w:rsidRDefault="000F25AC" w:rsidP="008931D3">
      <w:pPr>
        <w:pStyle w:val="TerminalDisplay"/>
        <w:rPr>
          <w:rStyle w:val="StyleLatinCourierNewDarkRed"/>
        </w:rPr>
      </w:pPr>
      <w:r w:rsidRPr="000F25AC">
        <w:rPr>
          <w:rStyle w:val="StyleLatinCourierNewDarkRed"/>
        </w:rPr>
        <w:t xml:space="preserve">                                                                                </w:t>
      </w:r>
    </w:p>
    <w:p w:rsidR="008931D3" w:rsidRDefault="000F25AC" w:rsidP="008931D3">
      <w:pPr>
        <w:pStyle w:val="TerminalDisplay"/>
        <w:rPr>
          <w:rStyle w:val="StyleLatinCourierNewDarkRed"/>
        </w:rPr>
      </w:pPr>
      <w:r w:rsidRPr="000F25AC">
        <w:rPr>
          <w:rStyle w:val="StyleLatinCourierNewDarkRed"/>
        </w:rPr>
        <w:t xml:space="preserve"> Total Nets: 3                                                                  </w:t>
      </w:r>
    </w:p>
    <w:p w:rsidR="008931D3" w:rsidRDefault="000F25AC" w:rsidP="008931D3">
      <w:pPr>
        <w:pStyle w:val="TerminalDisplay"/>
        <w:rPr>
          <w:rStyle w:val="StyleLatinCourierNewDarkRed"/>
        </w:rPr>
      </w:pPr>
      <w:r w:rsidRPr="000F25AC">
        <w:rPr>
          <w:rStyle w:val="StyleLatinCourierNewDarkRed"/>
        </w:rPr>
        <w:t xml:space="preserve"> Intra Area: 1  Inter Area: 2  ASE: 0  NSSA: 0  </w:t>
      </w:r>
    </w:p>
    <w:p w:rsidR="008919F8" w:rsidRPr="00056ED1" w:rsidRDefault="008919F8" w:rsidP="00573784">
      <w:pPr>
        <w:widowControl w:val="0"/>
        <w:autoSpaceDE w:val="0"/>
        <w:autoSpaceDN w:val="0"/>
        <w:adjustRightInd w:val="0"/>
        <w:rPr>
          <w:rStyle w:val="StyleLatinCourierNewDarkRed"/>
        </w:rPr>
      </w:pPr>
      <w:r>
        <w:t>R1 is now receiving only the summary routes from R3</w:t>
      </w:r>
    </w:p>
    <w:p w:rsidR="000F25AC" w:rsidRDefault="008919F8" w:rsidP="000F25AC">
      <w:pPr>
        <w:pStyle w:val="Heading4"/>
      </w:pPr>
      <w:r>
        <w:t>Case (ii)</w:t>
      </w:r>
      <w:r w:rsidRPr="00294449">
        <w:t xml:space="preserve"> abr-summary command configured under wrong area</w:t>
      </w:r>
    </w:p>
    <w:p w:rsidR="00240595" w:rsidRDefault="00240595" w:rsidP="00240595">
      <w:pPr>
        <w:widowControl w:val="0"/>
        <w:autoSpaceDE w:val="0"/>
        <w:autoSpaceDN w:val="0"/>
        <w:adjustRightInd w:val="0"/>
      </w:pPr>
      <w:r>
        <w:t>In this scenario, the networks 200.1.1.1/32, 200.1.2.1/32 and so on are advertised in area 0 by Router R2. If R3 has to summarize these routes</w:t>
      </w:r>
      <w:r w:rsidR="00E75DC8">
        <w:t>,</w:t>
      </w:r>
      <w:r>
        <w:t xml:space="preserve"> then the abr-summary command has to be configured under area 0 on </w:t>
      </w:r>
      <w:r w:rsidR="00006E40">
        <w:t>Router R3</w:t>
      </w:r>
      <w:r>
        <w:t xml:space="preserve"> </w:t>
      </w:r>
      <w:r w:rsidR="00E75DC8">
        <w:t xml:space="preserve">or </w:t>
      </w:r>
      <w:r>
        <w:t xml:space="preserve">else summarization of these routes </w:t>
      </w:r>
      <w:r w:rsidR="00E75DC8">
        <w:t xml:space="preserve">does </w:t>
      </w:r>
      <w:r>
        <w:t>not take place, as shown in</w:t>
      </w:r>
      <w:r w:rsidR="008C4EAA">
        <w:t xml:space="preserve"> </w:t>
      </w:r>
      <w:fldSimple w:instr=" REF _Ref333863406 \r \h  \* MERGEFORMAT ">
        <w:r w:rsidR="001B502D">
          <w:rPr>
            <w:rStyle w:val="Reference-R0G144B200"/>
          </w:rPr>
          <w:t>Figure 35</w:t>
        </w:r>
      </w:fldSimple>
      <w:r>
        <w:t>.</w:t>
      </w:r>
    </w:p>
    <w:p w:rsidR="00C25762" w:rsidRDefault="00240595">
      <w:pPr>
        <w:pStyle w:val="FigureDescription"/>
      </w:pPr>
      <w:bookmarkStart w:id="726" w:name="_Ref333863406"/>
      <w:r>
        <w:t>Incorrect ABR-summary command configured</w:t>
      </w:r>
      <w:bookmarkEnd w:id="726"/>
    </w:p>
    <w:p w:rsidR="008919F8" w:rsidRPr="00DA5F9A" w:rsidRDefault="007D783A" w:rsidP="008919F8">
      <w:pPr>
        <w:widowControl w:val="0"/>
        <w:autoSpaceDE w:val="0"/>
        <w:autoSpaceDN w:val="0"/>
        <w:adjustRightInd w:val="0"/>
        <w:rPr>
          <w:lang w:val="zh-CN"/>
        </w:rPr>
      </w:pPr>
      <w:r>
        <w:rPr>
          <w:noProof/>
          <w:lang w:eastAsia="en-US"/>
        </w:rPr>
        <w:drawing>
          <wp:inline distT="0" distB="0" distL="0" distR="0">
            <wp:extent cx="5667375" cy="1495425"/>
            <wp:effectExtent l="19050" t="0" r="9525" b="0"/>
            <wp:docPr id="44" name="Picture 43" descr="Figur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3.png"/>
                    <pic:cNvPicPr/>
                  </pic:nvPicPr>
                  <pic:blipFill>
                    <a:blip r:embed="rId47" cstate="print"/>
                    <a:stretch>
                      <a:fillRect/>
                    </a:stretch>
                  </pic:blipFill>
                  <pic:spPr>
                    <a:xfrm>
                      <a:off x="0" y="0"/>
                      <a:ext cx="5667375" cy="1495425"/>
                    </a:xfrm>
                    <a:prstGeom prst="rect">
                      <a:avLst/>
                    </a:prstGeom>
                  </pic:spPr>
                </pic:pic>
              </a:graphicData>
            </a:graphic>
          </wp:inline>
        </w:drawing>
      </w:r>
    </w:p>
    <w:p w:rsidR="008919F8" w:rsidRPr="00C628BB" w:rsidRDefault="008919F8" w:rsidP="008919F8">
      <w:pPr>
        <w:widowControl w:val="0"/>
        <w:autoSpaceDE w:val="0"/>
        <w:autoSpaceDN w:val="0"/>
        <w:adjustRightInd w:val="0"/>
      </w:pPr>
    </w:p>
    <w:p w:rsidR="008919F8" w:rsidRDefault="008919F8" w:rsidP="008919F8">
      <w:pPr>
        <w:widowControl w:val="0"/>
        <w:autoSpaceDE w:val="0"/>
        <w:autoSpaceDN w:val="0"/>
        <w:adjustRightInd w:val="0"/>
      </w:pPr>
      <w:r>
        <w:t>The configuration of summary command is area specific for an ABR. An ABR can summari</w:t>
      </w:r>
      <w:r w:rsidR="00DA484B">
        <w:t>z</w:t>
      </w:r>
      <w:r>
        <w:t xml:space="preserve">e the routes in an area in which the more detailed routes are advertised. </w:t>
      </w:r>
    </w:p>
    <w:p w:rsidR="00C25762" w:rsidRDefault="00D2677B">
      <w:pPr>
        <w:pStyle w:val="Heading4"/>
        <w:rPr>
          <w:rStyle w:val="StyleBoldAccent2"/>
          <w:b w:val="0"/>
          <w:color w:val="0090C8"/>
        </w:rPr>
      </w:pPr>
      <w:r w:rsidRPr="00647E82">
        <w:rPr>
          <w:rStyle w:val="StyleBoldAccent2"/>
          <w:b w:val="0"/>
          <w:bCs/>
          <w:color w:val="0090C8"/>
        </w:rPr>
        <w:t>Problem</w:t>
      </w:r>
    </w:p>
    <w:p w:rsidR="008919F8" w:rsidRPr="00647E82" w:rsidRDefault="00C72537" w:rsidP="008919F8">
      <w:pPr>
        <w:widowControl w:val="0"/>
        <w:autoSpaceDE w:val="0"/>
        <w:autoSpaceDN w:val="0"/>
        <w:adjustRightInd w:val="0"/>
        <w:rPr>
          <w:rStyle w:val="BoldText"/>
        </w:rPr>
      </w:pPr>
      <w:r w:rsidRPr="00C72537">
        <w:rPr>
          <w:rStyle w:val="BoldText"/>
        </w:rPr>
        <w:t>R1 is not receiving the summary routes</w:t>
      </w:r>
    </w:p>
    <w:p w:rsidR="008919F8" w:rsidRPr="00CB2A93" w:rsidRDefault="008919F8" w:rsidP="008919F8">
      <w:pPr>
        <w:widowControl w:val="0"/>
        <w:autoSpaceDE w:val="0"/>
        <w:autoSpaceDN w:val="0"/>
        <w:adjustRightInd w:val="0"/>
        <w:rPr>
          <w:bCs/>
        </w:rPr>
      </w:pPr>
      <w:r>
        <w:rPr>
          <w:bCs/>
        </w:rPr>
        <w:t>Verify the routing table of R1</w:t>
      </w:r>
      <w:r w:rsidR="00761D49">
        <w:rPr>
          <w:bCs/>
        </w:rPr>
        <w:t>.</w:t>
      </w:r>
    </w:p>
    <w:p w:rsidR="008931D3" w:rsidRDefault="00C72537" w:rsidP="008931D3">
      <w:pPr>
        <w:pStyle w:val="TerminalDisplay"/>
        <w:rPr>
          <w:rStyle w:val="StyleLatinCourierNewDarkRed"/>
        </w:rPr>
      </w:pPr>
      <w:r w:rsidRPr="00C72537">
        <w:rPr>
          <w:rStyle w:val="StyleLatinCourierNewDarkRed"/>
        </w:rPr>
        <w:t xml:space="preserve">[R1]disp ospf routing                                                       </w:t>
      </w:r>
    </w:p>
    <w:p w:rsidR="008931D3" w:rsidRDefault="00C72537" w:rsidP="008931D3">
      <w:pPr>
        <w:pStyle w:val="TerminalDisplay"/>
        <w:rPr>
          <w:rStyle w:val="StyleLatinCourierNewDarkRed"/>
        </w:rPr>
      </w:pPr>
      <w:r w:rsidRPr="00C72537">
        <w:rPr>
          <w:rStyle w:val="StyleLatinCourierNewDarkRed"/>
        </w:rPr>
        <w:lastRenderedPageBreak/>
        <w:t xml:space="preserve">          OSPF Process 1 with Router ID 1.1.1.1                                 </w:t>
      </w:r>
    </w:p>
    <w:p w:rsidR="008931D3" w:rsidRDefault="00C72537" w:rsidP="008931D3">
      <w:pPr>
        <w:pStyle w:val="TerminalDisplay"/>
        <w:rPr>
          <w:rStyle w:val="StyleLatinCourierNewDarkRed"/>
        </w:rPr>
      </w:pPr>
      <w:r w:rsidRPr="00C72537">
        <w:rPr>
          <w:rStyle w:val="StyleLatinCourierNewDarkRed"/>
        </w:rPr>
        <w:t xml:space="preserve">                   Routing Tables                                                </w:t>
      </w:r>
    </w:p>
    <w:p w:rsidR="008931D3" w:rsidRDefault="00C72537" w:rsidP="008931D3">
      <w:pPr>
        <w:pStyle w:val="TerminalDisplay"/>
        <w:rPr>
          <w:rStyle w:val="StyleLatinCourierNewDarkRed"/>
        </w:rPr>
      </w:pPr>
      <w:r w:rsidRPr="00C72537">
        <w:rPr>
          <w:rStyle w:val="StyleLatinCourierNewDarkRed"/>
        </w:rPr>
        <w:t xml:space="preserve"> Routing for Network                                                            </w:t>
      </w:r>
    </w:p>
    <w:p w:rsidR="008931D3" w:rsidRDefault="00C72537" w:rsidP="008931D3">
      <w:pPr>
        <w:pStyle w:val="TerminalDisplay"/>
        <w:rPr>
          <w:rStyle w:val="StyleLatinCourierNewDarkRed"/>
        </w:rPr>
      </w:pPr>
      <w:r w:rsidRPr="00C72537">
        <w:rPr>
          <w:rStyle w:val="StyleLatinCourierNewDarkRed"/>
        </w:rPr>
        <w:t xml:space="preserve"> Destination    Cost     Type    NextHop         AdvRouter     Area       </w:t>
      </w:r>
    </w:p>
    <w:p w:rsidR="008931D3" w:rsidRDefault="00C72537" w:rsidP="008931D3">
      <w:pPr>
        <w:pStyle w:val="TerminalDisplay"/>
        <w:rPr>
          <w:rStyle w:val="StyleLatinCourierNewDarkRed"/>
        </w:rPr>
      </w:pPr>
      <w:r w:rsidRPr="00C72537">
        <w:rPr>
          <w:rStyle w:val="StyleLatinCourierNewDarkRed"/>
        </w:rPr>
        <w:t xml:space="preserve"> 200.1.1.1/32     2        Inter   192.168.1.2     3.3.3.3     0.0.0.1    </w:t>
      </w:r>
    </w:p>
    <w:p w:rsidR="008931D3" w:rsidRDefault="00C72537" w:rsidP="008931D3">
      <w:pPr>
        <w:pStyle w:val="TerminalDisplay"/>
        <w:rPr>
          <w:rStyle w:val="StyleLatinCourierNewDarkRed"/>
        </w:rPr>
      </w:pPr>
      <w:r w:rsidRPr="00C72537">
        <w:rPr>
          <w:rStyle w:val="StyleLatinCourierNewDarkRed"/>
        </w:rPr>
        <w:t xml:space="preserve"> 200.1.2.1/32     2        Inter   192.168.1.2     3.3.3.3     0.0.0.1    </w:t>
      </w:r>
    </w:p>
    <w:p w:rsidR="008931D3" w:rsidRDefault="00C72537" w:rsidP="008931D3">
      <w:pPr>
        <w:pStyle w:val="TerminalDisplay"/>
        <w:rPr>
          <w:rStyle w:val="StyleLatinCourierNewDarkRed"/>
        </w:rPr>
      </w:pPr>
      <w:r w:rsidRPr="00C72537">
        <w:rPr>
          <w:rStyle w:val="StyleLatinCourierNewDarkRed"/>
        </w:rPr>
        <w:t xml:space="preserve"> 200.1.3.1/32     2        Inter   192.168.1.2     3.3.3.3     0.0.0.1    </w:t>
      </w:r>
    </w:p>
    <w:p w:rsidR="008931D3" w:rsidRDefault="00C72537" w:rsidP="008931D3">
      <w:pPr>
        <w:pStyle w:val="TerminalDisplay"/>
        <w:rPr>
          <w:rStyle w:val="StyleLatinCourierNewDarkRed"/>
        </w:rPr>
      </w:pPr>
      <w:r w:rsidRPr="00C72537">
        <w:rPr>
          <w:rStyle w:val="StyleLatinCourierNewDarkRed"/>
        </w:rPr>
        <w:t xml:space="preserve"> 200.1.4.1/32     2        Inter   192.168.1.2     3.3.3.3     0.0.0.1    </w:t>
      </w:r>
    </w:p>
    <w:p w:rsidR="008931D3" w:rsidRDefault="00C72537" w:rsidP="008931D3">
      <w:pPr>
        <w:pStyle w:val="TerminalDisplay"/>
        <w:rPr>
          <w:rStyle w:val="StyleLatinCourierNewDarkRed"/>
        </w:rPr>
      </w:pPr>
      <w:r w:rsidRPr="00C72537">
        <w:rPr>
          <w:rStyle w:val="StyleLatinCourierNewDarkRed"/>
        </w:rPr>
        <w:t xml:space="preserve"> 200.1.5.1/32     2        Inter   192.168.1.2     3.3.3.3     0.0.0.1    </w:t>
      </w:r>
    </w:p>
    <w:p w:rsidR="008931D3" w:rsidRDefault="00C72537" w:rsidP="008931D3">
      <w:pPr>
        <w:pStyle w:val="TerminalDisplay"/>
        <w:rPr>
          <w:rStyle w:val="StyleLatinCourierNewDarkRed"/>
        </w:rPr>
      </w:pPr>
      <w:r w:rsidRPr="00C72537">
        <w:rPr>
          <w:rStyle w:val="StyleLatinCourierNewDarkRed"/>
        </w:rPr>
        <w:t xml:space="preserve"> 200.1.6.1/32     2        Inter   192.168.1.2     3.3.3.3     0.0.0.1    </w:t>
      </w:r>
    </w:p>
    <w:p w:rsidR="008931D3" w:rsidRDefault="00C72537" w:rsidP="008931D3">
      <w:pPr>
        <w:pStyle w:val="TerminalDisplay"/>
        <w:rPr>
          <w:rStyle w:val="StyleLatinCourierNewDarkRed"/>
        </w:rPr>
      </w:pPr>
      <w:r w:rsidRPr="00C72537">
        <w:rPr>
          <w:rStyle w:val="StyleLatinCourierNewDarkRed"/>
        </w:rPr>
        <w:t xml:space="preserve"> 200.1.7.1/32     2        Inter   192.168.1.2     3.3.3.3     0.0.0.1    </w:t>
      </w:r>
    </w:p>
    <w:p w:rsidR="008931D3" w:rsidRDefault="00C72537" w:rsidP="008931D3">
      <w:pPr>
        <w:pStyle w:val="TerminalDisplay"/>
        <w:rPr>
          <w:rStyle w:val="StyleLatinCourierNewDarkRed"/>
        </w:rPr>
      </w:pPr>
      <w:r w:rsidRPr="00C72537">
        <w:rPr>
          <w:rStyle w:val="StyleLatinCourierNewDarkRed"/>
        </w:rPr>
        <w:t xml:space="preserve"> 192.168.1.0/24   1        Transit 192.168.1.1     3.3.3.3     0.0.0.1    </w:t>
      </w:r>
    </w:p>
    <w:p w:rsidR="008931D3" w:rsidRDefault="00C72537" w:rsidP="008931D3">
      <w:pPr>
        <w:pStyle w:val="TerminalDisplay"/>
        <w:rPr>
          <w:rStyle w:val="StyleLatinCourierNewDarkRed"/>
        </w:rPr>
      </w:pPr>
      <w:r w:rsidRPr="00C72537">
        <w:rPr>
          <w:rStyle w:val="StyleLatinCourierNewDarkRed"/>
        </w:rPr>
        <w:t xml:space="preserve"> 192.168.2.0/24   2        Inter   192.168.1.2     3.3.3.3     0.0.0.1    </w:t>
      </w:r>
    </w:p>
    <w:p w:rsidR="008931D3" w:rsidRDefault="00C72537" w:rsidP="008931D3">
      <w:pPr>
        <w:pStyle w:val="TerminalDisplay"/>
        <w:rPr>
          <w:rStyle w:val="StyleLatinCourierNewDarkRed"/>
        </w:rPr>
      </w:pPr>
      <w:r w:rsidRPr="00C72537">
        <w:rPr>
          <w:rStyle w:val="StyleLatinCourierNewDarkRed"/>
        </w:rPr>
        <w:t xml:space="preserve">Total Nets: 9                                                                  </w:t>
      </w:r>
    </w:p>
    <w:p w:rsidR="008931D3" w:rsidRDefault="00C72537" w:rsidP="008931D3">
      <w:pPr>
        <w:pStyle w:val="TerminalDisplay"/>
      </w:pPr>
      <w:r w:rsidRPr="00C72537">
        <w:rPr>
          <w:rStyle w:val="StyleLatinCourierNewDarkRed"/>
        </w:rPr>
        <w:t xml:space="preserve"> Intra Area: 1  Inter Area: 8  ASE: 0  NSSA: 0                                   </w:t>
      </w:r>
      <w:r w:rsidRPr="00C72537">
        <w:t xml:space="preserve">  </w:t>
      </w:r>
    </w:p>
    <w:p w:rsidR="008919F8" w:rsidRDefault="008919F8" w:rsidP="008919F8">
      <w:pPr>
        <w:widowControl w:val="0"/>
        <w:autoSpaceDE w:val="0"/>
        <w:autoSpaceDN w:val="0"/>
        <w:adjustRightInd w:val="0"/>
        <w:rPr>
          <w:bCs/>
        </w:rPr>
      </w:pPr>
      <w:r w:rsidRPr="00DA5F9A">
        <w:rPr>
          <w:b/>
          <w:bCs/>
          <w:lang w:val="zh-CN"/>
        </w:rPr>
        <w:t xml:space="preserve"> </w:t>
      </w:r>
      <w:r w:rsidRPr="001D5A69">
        <w:rPr>
          <w:bCs/>
        </w:rPr>
        <w:t>R1 is receiving all the detailed routes for 200.1.x.x networks</w:t>
      </w:r>
      <w:r>
        <w:rPr>
          <w:bCs/>
        </w:rPr>
        <w:t>.</w:t>
      </w:r>
    </w:p>
    <w:p w:rsidR="00C25762" w:rsidRDefault="00761D49">
      <w:pPr>
        <w:pStyle w:val="Heading4"/>
        <w:rPr>
          <w:rStyle w:val="StyleBoldAccent2"/>
          <w:bCs/>
          <w:color w:val="0090C8"/>
        </w:rPr>
      </w:pPr>
      <w:r>
        <w:rPr>
          <w:rStyle w:val="StyleBoldAccent2"/>
          <w:b w:val="0"/>
          <w:bCs/>
          <w:color w:val="0090C8"/>
        </w:rPr>
        <w:t>Troubleshooting</w:t>
      </w:r>
    </w:p>
    <w:p w:rsidR="008919F8" w:rsidRPr="00761D49" w:rsidRDefault="008919F8" w:rsidP="008919F8">
      <w:pPr>
        <w:widowControl w:val="0"/>
        <w:autoSpaceDE w:val="0"/>
        <w:autoSpaceDN w:val="0"/>
        <w:adjustRightInd w:val="0"/>
        <w:rPr>
          <w:bCs/>
        </w:rPr>
      </w:pPr>
      <w:r w:rsidRPr="00CB2A93">
        <w:rPr>
          <w:bCs/>
          <w:lang w:val="zh-CN"/>
        </w:rPr>
        <w:t>Check the configuration at R3</w:t>
      </w:r>
      <w:r w:rsidR="00761D49">
        <w:rPr>
          <w:bCs/>
        </w:rPr>
        <w:t>.</w:t>
      </w:r>
    </w:p>
    <w:p w:rsidR="008931D3" w:rsidRDefault="00C72537" w:rsidP="008931D3">
      <w:pPr>
        <w:pStyle w:val="TerminalDisplay"/>
        <w:rPr>
          <w:rStyle w:val="StyleLatinCourierNewDarkRed"/>
        </w:rPr>
      </w:pPr>
      <w:r w:rsidRPr="00C72537">
        <w:rPr>
          <w:rStyle w:val="StyleLatinCourierNewDarkRed"/>
        </w:rPr>
        <w:t>&lt;R3&gt;display current-configuration | begin ospf</w:t>
      </w:r>
    </w:p>
    <w:p w:rsidR="008931D3" w:rsidRDefault="00C72537" w:rsidP="008931D3">
      <w:pPr>
        <w:pStyle w:val="TerminalDisplay"/>
        <w:rPr>
          <w:rStyle w:val="StyleLatinCourierNewDarkRed"/>
        </w:rPr>
      </w:pPr>
      <w:r w:rsidRPr="00C72537">
        <w:rPr>
          <w:rStyle w:val="StyleLatinCourierNewDarkRed"/>
        </w:rPr>
        <w:t xml:space="preserve">ospf 1                                                                          </w:t>
      </w:r>
    </w:p>
    <w:p w:rsidR="008931D3" w:rsidRDefault="00C72537" w:rsidP="008931D3">
      <w:pPr>
        <w:pStyle w:val="TerminalDisplay"/>
        <w:rPr>
          <w:rStyle w:val="StyleLatinCourierNewDarkRed"/>
        </w:rPr>
      </w:pPr>
      <w:r w:rsidRPr="00C72537">
        <w:rPr>
          <w:rStyle w:val="StyleLatinCourierNewDarkRed"/>
        </w:rPr>
        <w:t xml:space="preserve"> area 0.0.0.0                                                                   </w:t>
      </w:r>
    </w:p>
    <w:p w:rsidR="008931D3" w:rsidRDefault="00C72537" w:rsidP="008931D3">
      <w:pPr>
        <w:pStyle w:val="TerminalDisplay"/>
        <w:rPr>
          <w:rStyle w:val="StyleLatinCourierNewDarkRed"/>
        </w:rPr>
      </w:pPr>
      <w:r w:rsidRPr="00C72537">
        <w:rPr>
          <w:rStyle w:val="StyleLatinCourierNewDarkRed"/>
        </w:rPr>
        <w:t xml:space="preserve">  network 192.168.2.0 0.0.0.255                                                 </w:t>
      </w:r>
    </w:p>
    <w:p w:rsidR="008931D3" w:rsidRDefault="00C72537" w:rsidP="008931D3">
      <w:pPr>
        <w:pStyle w:val="TerminalDisplay"/>
        <w:rPr>
          <w:rStyle w:val="StyleLatinCourierNewDarkRed"/>
        </w:rPr>
      </w:pPr>
      <w:r w:rsidRPr="00C72537">
        <w:rPr>
          <w:rStyle w:val="StyleLatinCourierNewDarkRed"/>
        </w:rPr>
        <w:t xml:space="preserve"> area 0.0.0.1                                                                   </w:t>
      </w:r>
    </w:p>
    <w:p w:rsidR="008931D3" w:rsidRDefault="00C72537" w:rsidP="008931D3">
      <w:pPr>
        <w:pStyle w:val="TerminalDisplay"/>
        <w:rPr>
          <w:rStyle w:val="StyleLatinCourierNewDarkRed"/>
        </w:rPr>
      </w:pPr>
      <w:r w:rsidRPr="00C72537">
        <w:rPr>
          <w:rStyle w:val="StyleLatinCourierNewDarkRed"/>
        </w:rPr>
        <w:t xml:space="preserve">  </w:t>
      </w:r>
      <w:r w:rsidRPr="00C72537">
        <w:rPr>
          <w:rStyle w:val="StyleLatinCourierNewDarkRed"/>
          <w:highlight w:val="lightGray"/>
        </w:rPr>
        <w:t xml:space="preserve">abr-summary 200.1.0.0 255.255.0.0 </w:t>
      </w:r>
      <w:r w:rsidRPr="00C72537">
        <w:rPr>
          <w:rStyle w:val="StyleLatinCourierNewDarkRed"/>
        </w:rPr>
        <w:t xml:space="preserve">                                            </w:t>
      </w:r>
    </w:p>
    <w:p w:rsidR="008919F8" w:rsidRPr="00056ED1" w:rsidRDefault="00C72537" w:rsidP="00761D49">
      <w:pPr>
        <w:widowControl w:val="0"/>
        <w:autoSpaceDE w:val="0"/>
        <w:autoSpaceDN w:val="0"/>
        <w:adjustRightInd w:val="0"/>
        <w:rPr>
          <w:rStyle w:val="StyleLatinCourierNewDarkRed"/>
        </w:rPr>
      </w:pPr>
      <w:r w:rsidRPr="00C72537">
        <w:rPr>
          <w:rStyle w:val="StyleLatinCourierNewDarkRed"/>
        </w:rPr>
        <w:t xml:space="preserve">  network 192.168.1.0 0.0.0.255    </w:t>
      </w:r>
    </w:p>
    <w:p w:rsidR="008919F8" w:rsidRPr="00761D49" w:rsidRDefault="008919F8" w:rsidP="00761D49">
      <w:pPr>
        <w:widowControl w:val="0"/>
        <w:autoSpaceDE w:val="0"/>
        <w:autoSpaceDN w:val="0"/>
        <w:adjustRightInd w:val="0"/>
      </w:pPr>
      <w:r>
        <w:t xml:space="preserve">The above display command shows that </w:t>
      </w:r>
      <w:r w:rsidR="00A648DB" w:rsidRPr="00A648DB">
        <w:t>abr-summary</w:t>
      </w:r>
      <w:r>
        <w:t xml:space="preserve"> command is configured under area 1</w:t>
      </w:r>
      <w:r w:rsidR="006C0170">
        <w:t xml:space="preserve"> </w:t>
      </w:r>
      <w:r>
        <w:t xml:space="preserve">because this command has not plunged into action. The correct configuration would be to summarize the detailed routes under the area in which it is advertised. In </w:t>
      </w:r>
      <w:r w:rsidR="00636C00">
        <w:t xml:space="preserve">the </w:t>
      </w:r>
      <w:r>
        <w:t xml:space="preserve">example, area 0 </w:t>
      </w:r>
      <w:r w:rsidR="00636C00">
        <w:t xml:space="preserve">is </w:t>
      </w:r>
      <w:r>
        <w:t xml:space="preserve">where these detailed routes are advertised by </w:t>
      </w:r>
      <w:r w:rsidR="008D0C88">
        <w:t>Router R2</w:t>
      </w:r>
      <w:r>
        <w:t>. So</w:t>
      </w:r>
      <w:r w:rsidR="00636C00">
        <w:t>,</w:t>
      </w:r>
      <w:r>
        <w:t xml:space="preserve"> configure the </w:t>
      </w:r>
      <w:r w:rsidR="00A648DB" w:rsidRPr="00A648DB">
        <w:t>abr-summary</w:t>
      </w:r>
      <w:r>
        <w:t xml:space="preserve"> command under area 0 of the ABR (R3).</w:t>
      </w:r>
    </w:p>
    <w:p w:rsidR="001D40F5" w:rsidRDefault="00EC108B">
      <w:pPr>
        <w:pStyle w:val="Heading4"/>
        <w:rPr>
          <w:rStyle w:val="StyleBoldAccent2"/>
          <w:bCs/>
          <w:color w:val="0090C8"/>
        </w:rPr>
      </w:pPr>
      <w:r w:rsidRPr="00761D49">
        <w:rPr>
          <w:rStyle w:val="StyleBoldAccent2"/>
          <w:b w:val="0"/>
          <w:bCs/>
          <w:color w:val="0090C8"/>
        </w:rPr>
        <w:t>Resolution</w:t>
      </w:r>
    </w:p>
    <w:p w:rsidR="008919F8" w:rsidRPr="00B7347D" w:rsidRDefault="008919F8" w:rsidP="008919F8">
      <w:pPr>
        <w:widowControl w:val="0"/>
        <w:autoSpaceDE w:val="0"/>
        <w:autoSpaceDN w:val="0"/>
        <w:adjustRightInd w:val="0"/>
        <w:rPr>
          <w:bCs/>
        </w:rPr>
      </w:pPr>
      <w:r>
        <w:rPr>
          <w:bCs/>
        </w:rPr>
        <w:t xml:space="preserve">Configure the </w:t>
      </w:r>
      <w:r w:rsidRPr="00B7347D">
        <w:rPr>
          <w:bCs/>
        </w:rPr>
        <w:t xml:space="preserve">command </w:t>
      </w:r>
      <w:r w:rsidR="00A648DB" w:rsidRPr="00A648DB">
        <w:t xml:space="preserve">abr-summary </w:t>
      </w:r>
      <w:r w:rsidRPr="00B7347D">
        <w:rPr>
          <w:bCs/>
        </w:rPr>
        <w:t>under area 0</w:t>
      </w:r>
      <w:r w:rsidR="00761D49">
        <w:rPr>
          <w:bCs/>
        </w:rPr>
        <w:t>.</w:t>
      </w:r>
    </w:p>
    <w:p w:rsidR="008931D3" w:rsidRDefault="00A648DB" w:rsidP="008931D3">
      <w:pPr>
        <w:pStyle w:val="TerminalDisplay"/>
        <w:rPr>
          <w:rStyle w:val="StyleLatinCourierNewDarkRed"/>
        </w:rPr>
      </w:pPr>
      <w:r w:rsidRPr="00A648DB">
        <w:rPr>
          <w:rStyle w:val="StyleLatinCourierNewDarkRed"/>
        </w:rPr>
        <w:t xml:space="preserve">[R3]ospf 1                                                                      </w:t>
      </w:r>
    </w:p>
    <w:p w:rsidR="008931D3" w:rsidRDefault="00A648DB" w:rsidP="008931D3">
      <w:pPr>
        <w:pStyle w:val="TerminalDisplay"/>
        <w:rPr>
          <w:rStyle w:val="StyleLatinCourierNewDarkRed"/>
        </w:rPr>
      </w:pPr>
      <w:r w:rsidRPr="00A648DB">
        <w:rPr>
          <w:rStyle w:val="StyleLatinCourierNewDarkRed"/>
        </w:rPr>
        <w:t xml:space="preserve">[R3-ospf-1]area 1                                                              </w:t>
      </w:r>
    </w:p>
    <w:p w:rsidR="008931D3" w:rsidRDefault="00A648DB" w:rsidP="008931D3">
      <w:pPr>
        <w:pStyle w:val="TerminalDisplay"/>
        <w:rPr>
          <w:rStyle w:val="StyleLatinCourierNewDarkRed"/>
        </w:rPr>
      </w:pPr>
      <w:r w:rsidRPr="00A648DB">
        <w:rPr>
          <w:rStyle w:val="StyleLatinCourierNewDarkRed"/>
        </w:rPr>
        <w:t xml:space="preserve">[R3-ospf-1-area-0.0.0.1]undo abr-summary 200.1.0.0 16                           </w:t>
      </w:r>
    </w:p>
    <w:p w:rsidR="008931D3" w:rsidRDefault="00A648DB" w:rsidP="008931D3">
      <w:pPr>
        <w:pStyle w:val="TerminalDisplay"/>
        <w:rPr>
          <w:rStyle w:val="StyleLatinCourierNewDarkRed"/>
        </w:rPr>
      </w:pPr>
      <w:r w:rsidRPr="00A648DB">
        <w:rPr>
          <w:rStyle w:val="StyleLatinCourierNewDarkRed"/>
        </w:rPr>
        <w:t xml:space="preserve">[R3-ospf-1-area-0.0.0.1]quit                                                   </w:t>
      </w:r>
    </w:p>
    <w:p w:rsidR="00EB3894" w:rsidRDefault="00A648DB" w:rsidP="00EB3894">
      <w:pPr>
        <w:pStyle w:val="TerminalDisplay"/>
        <w:rPr>
          <w:rStyle w:val="StyleLatinCourierNewDarkRed"/>
        </w:rPr>
      </w:pPr>
      <w:r w:rsidRPr="00A648DB">
        <w:rPr>
          <w:rStyle w:val="StyleLatinCourierNewDarkRed"/>
        </w:rPr>
        <w:t xml:space="preserve">[R3-ospf-1]area 0                                                      </w:t>
      </w:r>
    </w:p>
    <w:p w:rsidR="008919F8" w:rsidRPr="00056ED1" w:rsidRDefault="00A648DB" w:rsidP="00EB3894">
      <w:pPr>
        <w:pStyle w:val="TerminalDisplay"/>
        <w:rPr>
          <w:rStyle w:val="StyleBoldAccent2"/>
        </w:rPr>
      </w:pPr>
      <w:r w:rsidRPr="00A648DB">
        <w:rPr>
          <w:rStyle w:val="StyleLatinCourierNewDarkRed"/>
        </w:rPr>
        <w:t xml:space="preserve">[R3-ospf-1-area-0.0.0.0]abr-summary 200.1.0.0 16 </w:t>
      </w:r>
      <w:r w:rsidRPr="00A648DB">
        <w:t xml:space="preserve"> </w:t>
      </w:r>
    </w:p>
    <w:p w:rsidR="001D40F5" w:rsidRDefault="00EC108B">
      <w:pPr>
        <w:pStyle w:val="Heading4"/>
        <w:rPr>
          <w:rStyle w:val="StyleBoldAccent2"/>
          <w:bCs/>
          <w:color w:val="0090C8"/>
        </w:rPr>
      </w:pPr>
      <w:r w:rsidRPr="00761D49">
        <w:rPr>
          <w:rStyle w:val="StyleBoldAccent2"/>
          <w:b w:val="0"/>
          <w:bCs/>
          <w:color w:val="0090C8"/>
        </w:rPr>
        <w:t>Result</w:t>
      </w:r>
    </w:p>
    <w:p w:rsidR="008919F8" w:rsidRPr="00B7347D" w:rsidRDefault="008919F8" w:rsidP="008919F8">
      <w:pPr>
        <w:widowControl w:val="0"/>
        <w:autoSpaceDE w:val="0"/>
        <w:autoSpaceDN w:val="0"/>
        <w:adjustRightInd w:val="0"/>
        <w:rPr>
          <w:bCs/>
        </w:rPr>
      </w:pPr>
      <w:r w:rsidRPr="00B7347D">
        <w:rPr>
          <w:bCs/>
        </w:rPr>
        <w:t>Verify the routing table of R1</w:t>
      </w:r>
      <w:r w:rsidR="00761D49">
        <w:rPr>
          <w:bCs/>
        </w:rPr>
        <w:t>.</w:t>
      </w:r>
    </w:p>
    <w:p w:rsidR="008931D3" w:rsidRDefault="00A648DB" w:rsidP="008931D3">
      <w:pPr>
        <w:pStyle w:val="TerminalDisplay"/>
        <w:rPr>
          <w:rStyle w:val="StyleLatinCourierNewDarkRed"/>
        </w:rPr>
      </w:pPr>
      <w:r w:rsidRPr="00A648DB">
        <w:rPr>
          <w:rStyle w:val="StyleLatinCourierNewDarkRed"/>
        </w:rPr>
        <w:t xml:space="preserve">[R1]disp ospf routing                                                         </w:t>
      </w:r>
    </w:p>
    <w:p w:rsidR="008931D3" w:rsidRDefault="00A648DB" w:rsidP="008931D3">
      <w:pPr>
        <w:pStyle w:val="TerminalDisplay"/>
        <w:rPr>
          <w:rStyle w:val="StyleLatinCourierNewDarkRed"/>
        </w:rPr>
      </w:pPr>
      <w:r w:rsidRPr="00A648DB">
        <w:rPr>
          <w:rStyle w:val="StyleLatinCourierNewDarkRed"/>
        </w:rPr>
        <w:t xml:space="preserve">          OSPF Process 1 with Router ID 1.1.1.1                                 </w:t>
      </w:r>
    </w:p>
    <w:p w:rsidR="008931D3" w:rsidRDefault="00A648DB" w:rsidP="008931D3">
      <w:pPr>
        <w:pStyle w:val="TerminalDisplay"/>
        <w:rPr>
          <w:rStyle w:val="StyleLatinCourierNewDarkRed"/>
        </w:rPr>
      </w:pPr>
      <w:r w:rsidRPr="00A648DB">
        <w:rPr>
          <w:rStyle w:val="StyleLatinCourierNewDarkRed"/>
        </w:rPr>
        <w:t xml:space="preserve">                   Routing Tables                                             </w:t>
      </w:r>
    </w:p>
    <w:p w:rsidR="008931D3" w:rsidRDefault="00A648DB" w:rsidP="008931D3">
      <w:pPr>
        <w:pStyle w:val="TerminalDisplay"/>
        <w:rPr>
          <w:rStyle w:val="StyleLatinCourierNewDarkRed"/>
        </w:rPr>
      </w:pPr>
      <w:r w:rsidRPr="00A648DB">
        <w:rPr>
          <w:rStyle w:val="StyleLatinCourierNewDarkRed"/>
        </w:rPr>
        <w:t xml:space="preserve"> Routing for Network                                                            </w:t>
      </w:r>
    </w:p>
    <w:p w:rsidR="008931D3" w:rsidRDefault="00A648DB" w:rsidP="008931D3">
      <w:pPr>
        <w:pStyle w:val="TerminalDisplay"/>
        <w:rPr>
          <w:rStyle w:val="StyleLatinCourierNewDarkRed"/>
        </w:rPr>
      </w:pPr>
      <w:r w:rsidRPr="00A648DB">
        <w:rPr>
          <w:rStyle w:val="StyleLatinCourierNewDarkRed"/>
        </w:rPr>
        <w:t xml:space="preserve"> Destination     Cost     Type    NextHop         AdvRouter     Area       </w:t>
      </w:r>
    </w:p>
    <w:p w:rsidR="008931D3" w:rsidRDefault="00A648DB" w:rsidP="008931D3">
      <w:pPr>
        <w:pStyle w:val="TerminalDisplay"/>
        <w:rPr>
          <w:rStyle w:val="StyleLatinCourierNewDarkRed"/>
        </w:rPr>
      </w:pPr>
      <w:r w:rsidRPr="00A648DB">
        <w:rPr>
          <w:rStyle w:val="StyleLatinCourierNewDarkRed"/>
        </w:rPr>
        <w:t xml:space="preserve"> 200.1.0.0/16     2        Inter   192.168.1.2     3.3.3.3     0.0.0.1    </w:t>
      </w:r>
    </w:p>
    <w:p w:rsidR="008931D3" w:rsidRDefault="00A648DB" w:rsidP="008931D3">
      <w:pPr>
        <w:pStyle w:val="TerminalDisplay"/>
        <w:rPr>
          <w:rStyle w:val="StyleLatinCourierNewDarkRed"/>
        </w:rPr>
      </w:pPr>
      <w:r w:rsidRPr="00A648DB">
        <w:rPr>
          <w:rStyle w:val="StyleLatinCourierNewDarkRed"/>
        </w:rPr>
        <w:lastRenderedPageBreak/>
        <w:t xml:space="preserve"> 192.168.1.0/24   1        Transit 192.168.1.1     3.3.3.3     0.0.0.1    </w:t>
      </w:r>
    </w:p>
    <w:p w:rsidR="008931D3" w:rsidRDefault="00A648DB" w:rsidP="008931D3">
      <w:pPr>
        <w:pStyle w:val="TerminalDisplay"/>
        <w:rPr>
          <w:rStyle w:val="StyleLatinCourierNewDarkRed"/>
        </w:rPr>
      </w:pPr>
      <w:r w:rsidRPr="00A648DB">
        <w:rPr>
          <w:rStyle w:val="StyleLatinCourierNewDarkRed"/>
        </w:rPr>
        <w:t xml:space="preserve"> 192.168.2.0/24   2        Inter   192.168.1.2     3.3.3.3     0.0.0.1    </w:t>
      </w:r>
    </w:p>
    <w:p w:rsidR="008931D3" w:rsidRDefault="00A648DB" w:rsidP="008931D3">
      <w:pPr>
        <w:pStyle w:val="TerminalDisplay"/>
        <w:rPr>
          <w:rStyle w:val="StyleLatinCourierNewDarkRed"/>
        </w:rPr>
      </w:pPr>
      <w:r w:rsidRPr="00A648DB">
        <w:rPr>
          <w:rStyle w:val="StyleLatinCourierNewDarkRed"/>
        </w:rPr>
        <w:t xml:space="preserve">                                                                                </w:t>
      </w:r>
    </w:p>
    <w:p w:rsidR="008931D3" w:rsidRDefault="00A648DB" w:rsidP="008931D3">
      <w:pPr>
        <w:pStyle w:val="TerminalDisplay"/>
        <w:rPr>
          <w:rStyle w:val="StyleLatinCourierNewDarkRed"/>
        </w:rPr>
      </w:pPr>
      <w:r w:rsidRPr="00A648DB">
        <w:rPr>
          <w:rStyle w:val="StyleLatinCourierNewDarkRed"/>
        </w:rPr>
        <w:t xml:space="preserve"> Total Nets: 3                                                                  </w:t>
      </w:r>
    </w:p>
    <w:p w:rsidR="008931D3" w:rsidRDefault="00A648DB" w:rsidP="008931D3">
      <w:pPr>
        <w:pStyle w:val="TerminalDisplay"/>
      </w:pPr>
      <w:r w:rsidRPr="00A648DB">
        <w:rPr>
          <w:rStyle w:val="StyleLatinCourierNewDarkRed"/>
        </w:rPr>
        <w:t xml:space="preserve"> Intra Area: 1  Inter Area: 2  ASE: 0  NSSA: 0 </w:t>
      </w:r>
      <w:r w:rsidRPr="00A648DB">
        <w:t xml:space="preserve"> </w:t>
      </w:r>
    </w:p>
    <w:p w:rsidR="008919F8" w:rsidRPr="00B7347D" w:rsidRDefault="008919F8" w:rsidP="00761D49">
      <w:pPr>
        <w:widowControl w:val="0"/>
        <w:autoSpaceDE w:val="0"/>
        <w:autoSpaceDN w:val="0"/>
        <w:adjustRightInd w:val="0"/>
        <w:rPr>
          <w:bCs/>
        </w:rPr>
      </w:pPr>
      <w:r w:rsidRPr="00B7347D">
        <w:rPr>
          <w:bCs/>
        </w:rPr>
        <w:t>R1 is now receiving only summary routes</w:t>
      </w:r>
      <w:r>
        <w:rPr>
          <w:bCs/>
        </w:rPr>
        <w:t>.</w:t>
      </w:r>
    </w:p>
    <w:p w:rsidR="001D40F5" w:rsidRDefault="008919F8">
      <w:pPr>
        <w:pStyle w:val="Heading3"/>
      </w:pPr>
      <w:bookmarkStart w:id="727" w:name="_Toc342565252"/>
      <w:r>
        <w:t>Problem 3: Mistake in the configuration of summary command</w:t>
      </w:r>
      <w:bookmarkEnd w:id="727"/>
    </w:p>
    <w:p w:rsidR="00ED5EEE" w:rsidRPr="006402A1" w:rsidRDefault="00240595">
      <w:pPr>
        <w:widowControl w:val="0"/>
        <w:autoSpaceDE w:val="0"/>
        <w:autoSpaceDN w:val="0"/>
        <w:adjustRightInd w:val="0"/>
        <w:rPr>
          <w:strike/>
        </w:rPr>
      </w:pPr>
      <w:r w:rsidRPr="00435690">
        <w:t xml:space="preserve">In </w:t>
      </w:r>
      <w:r>
        <w:t>this</w:t>
      </w:r>
      <w:r w:rsidRPr="00435690">
        <w:t xml:space="preserve"> scenario, R2 is advertising the networks 200.1.1.1/32, 200.1.2.1/32</w:t>
      </w:r>
      <w:r w:rsidR="003D2379">
        <w:t>,</w:t>
      </w:r>
      <w:r w:rsidRPr="00435690">
        <w:t xml:space="preserve"> and so on. These networks could be summarized at an ABR (R3) into 200.1.0.0/16 network and advertised to area 1. Hence</w:t>
      </w:r>
      <w:r w:rsidR="003D2379">
        <w:t>,</w:t>
      </w:r>
      <w:r w:rsidRPr="00435690">
        <w:t xml:space="preserve"> the area 1 router, here R1, receive</w:t>
      </w:r>
      <w:r w:rsidR="003D2379">
        <w:t>s</w:t>
      </w:r>
      <w:r w:rsidRPr="00435690">
        <w:t xml:space="preserve"> only one route entry instead of 7 different route entries</w:t>
      </w:r>
      <w:r w:rsidR="00480A6E">
        <w:t xml:space="preserve">, as shown in </w:t>
      </w:r>
      <w:fldSimple w:instr=" REF _Ref333863596 \r \h  \* MERGEFORMAT ">
        <w:r w:rsidR="00A03C65" w:rsidRPr="00A03C65">
          <w:rPr>
            <w:rStyle w:val="Reference-R0G144B200"/>
          </w:rPr>
          <w:t>Figure 36</w:t>
        </w:r>
      </w:fldSimple>
      <w:r w:rsidR="00CE25FA" w:rsidRPr="00EB3894">
        <w:rPr>
          <w:rStyle w:val="Reference-R0G144B200"/>
        </w:rPr>
        <w:t>.</w:t>
      </w:r>
    </w:p>
    <w:p w:rsidR="001D40F5" w:rsidRDefault="00240595">
      <w:pPr>
        <w:pStyle w:val="FigureDescription"/>
      </w:pPr>
      <w:bookmarkStart w:id="728" w:name="_Ref333863596"/>
      <w:r>
        <w:t>Incorrect configuration of summary command</w:t>
      </w:r>
      <w:bookmarkEnd w:id="728"/>
    </w:p>
    <w:p w:rsidR="008919F8" w:rsidRPr="0091157B" w:rsidRDefault="007D783A" w:rsidP="008919F8">
      <w:pPr>
        <w:widowControl w:val="0"/>
        <w:autoSpaceDE w:val="0"/>
        <w:autoSpaceDN w:val="0"/>
        <w:adjustRightInd w:val="0"/>
        <w:rPr>
          <w:b/>
          <w:bCs/>
        </w:rPr>
      </w:pPr>
      <w:r w:rsidRPr="00DD4A3A">
        <w:rPr>
          <w:b/>
          <w:bCs/>
          <w:noProof/>
          <w:lang w:eastAsia="en-US"/>
        </w:rPr>
        <w:drawing>
          <wp:inline distT="0" distB="0" distL="0" distR="0">
            <wp:extent cx="5667375" cy="1495425"/>
            <wp:effectExtent l="19050" t="0" r="9525" b="0"/>
            <wp:docPr id="45" name="Picture 44" descr="Figur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4.png"/>
                    <pic:cNvPicPr/>
                  </pic:nvPicPr>
                  <pic:blipFill>
                    <a:blip r:embed="rId47" cstate="print"/>
                    <a:stretch>
                      <a:fillRect/>
                    </a:stretch>
                  </pic:blipFill>
                  <pic:spPr>
                    <a:xfrm>
                      <a:off x="0" y="0"/>
                      <a:ext cx="5667375" cy="1495425"/>
                    </a:xfrm>
                    <a:prstGeom prst="rect">
                      <a:avLst/>
                    </a:prstGeom>
                  </pic:spPr>
                </pic:pic>
              </a:graphicData>
            </a:graphic>
          </wp:inline>
        </w:drawing>
      </w:r>
    </w:p>
    <w:p w:rsidR="008919F8" w:rsidRPr="00435690" w:rsidRDefault="008919F8" w:rsidP="008919F8">
      <w:pPr>
        <w:widowControl w:val="0"/>
        <w:autoSpaceDE w:val="0"/>
        <w:autoSpaceDN w:val="0"/>
        <w:adjustRightInd w:val="0"/>
      </w:pPr>
      <w:r w:rsidRPr="00435690">
        <w:t xml:space="preserve">The summary command </w:t>
      </w:r>
      <w:r w:rsidR="00327C8E">
        <w:t xml:space="preserve">is different </w:t>
      </w:r>
      <w:r w:rsidRPr="00435690">
        <w:t xml:space="preserve">for an </w:t>
      </w:r>
      <w:r w:rsidR="00C914BF">
        <w:t xml:space="preserve">ASBR and </w:t>
      </w:r>
      <w:r w:rsidRPr="00435690">
        <w:t>ABR. For an ASBR, the summary command is configured directly under ospf view</w:t>
      </w:r>
      <w:r w:rsidR="00C914BF">
        <w:t>.</w:t>
      </w:r>
      <w:r w:rsidRPr="00435690">
        <w:t xml:space="preserve"> </w:t>
      </w:r>
      <w:r w:rsidR="00C914BF">
        <w:t>For</w:t>
      </w:r>
      <w:r w:rsidRPr="00435690">
        <w:t xml:space="preserve"> an ABR, the summary command is configured under the specific area to which the detailed route</w:t>
      </w:r>
      <w:r w:rsidR="00065E6D">
        <w:t>s</w:t>
      </w:r>
      <w:r w:rsidRPr="00435690">
        <w:t xml:space="preserve"> belong.</w:t>
      </w:r>
    </w:p>
    <w:p w:rsidR="008931D3" w:rsidRDefault="006402A1" w:rsidP="008931D3">
      <w:pPr>
        <w:widowControl w:val="0"/>
        <w:autoSpaceDE w:val="0"/>
        <w:autoSpaceDN w:val="0"/>
        <w:adjustRightInd w:val="0"/>
        <w:ind w:left="0"/>
      </w:pPr>
      <w:r>
        <w:t xml:space="preserve">   </w:t>
      </w:r>
      <w:r w:rsidR="008919F8" w:rsidRPr="00435690">
        <w:t xml:space="preserve">Any mistake in the configuration of a summary command </w:t>
      </w:r>
      <w:r w:rsidR="00980558">
        <w:t>leads</w:t>
      </w:r>
      <w:r w:rsidR="008919F8" w:rsidRPr="00435690">
        <w:t xml:space="preserve"> to non-summari</w:t>
      </w:r>
      <w:r w:rsidR="00980558">
        <w:t>z</w:t>
      </w:r>
      <w:r w:rsidR="008919F8" w:rsidRPr="00435690">
        <w:t>ation of routes.</w:t>
      </w:r>
    </w:p>
    <w:p w:rsidR="001D40F5" w:rsidRDefault="00D2677B">
      <w:pPr>
        <w:pStyle w:val="Heading4"/>
        <w:rPr>
          <w:rStyle w:val="StyleBoldAccent2"/>
          <w:b w:val="0"/>
          <w:color w:val="0090C8"/>
        </w:rPr>
      </w:pPr>
      <w:r w:rsidRPr="002C5E40">
        <w:rPr>
          <w:rStyle w:val="StyleBoldAccent2"/>
          <w:b w:val="0"/>
          <w:bCs/>
          <w:color w:val="0090C8"/>
        </w:rPr>
        <w:t>Problem</w:t>
      </w:r>
    </w:p>
    <w:p w:rsidR="008919F8" w:rsidRPr="002C5E40" w:rsidRDefault="00A648DB" w:rsidP="008919F8">
      <w:pPr>
        <w:widowControl w:val="0"/>
        <w:autoSpaceDE w:val="0"/>
        <w:autoSpaceDN w:val="0"/>
        <w:adjustRightInd w:val="0"/>
        <w:rPr>
          <w:rStyle w:val="BoldText"/>
        </w:rPr>
      </w:pPr>
      <w:r w:rsidRPr="00A648DB">
        <w:rPr>
          <w:rStyle w:val="BoldText"/>
        </w:rPr>
        <w:t>Router R1 is not receiving the summarized inter-area routes</w:t>
      </w:r>
    </w:p>
    <w:p w:rsidR="008919F8" w:rsidRPr="00294449" w:rsidRDefault="008919F8" w:rsidP="008919F8">
      <w:pPr>
        <w:widowControl w:val="0"/>
        <w:autoSpaceDE w:val="0"/>
        <w:autoSpaceDN w:val="0"/>
        <w:adjustRightInd w:val="0"/>
        <w:rPr>
          <w:bCs/>
          <w:i/>
          <w:iCs/>
        </w:rPr>
      </w:pPr>
      <w:r w:rsidRPr="00294449">
        <w:rPr>
          <w:bCs/>
        </w:rPr>
        <w:t xml:space="preserve">Verify the ospf routing table of R1 using the command </w:t>
      </w:r>
      <w:r w:rsidR="00A648DB" w:rsidRPr="00A648DB">
        <w:t>display ospf routing</w:t>
      </w:r>
      <w:r w:rsidR="002C5E40">
        <w:t>.</w:t>
      </w:r>
    </w:p>
    <w:p w:rsidR="008931D3" w:rsidRDefault="00A648DB" w:rsidP="008931D3">
      <w:pPr>
        <w:pStyle w:val="TerminalDisplay"/>
        <w:rPr>
          <w:rStyle w:val="StyleLatinCourierNewDarkRed"/>
        </w:rPr>
      </w:pPr>
      <w:r w:rsidRPr="00A648DB">
        <w:rPr>
          <w:rStyle w:val="StyleLatinCourierNewDarkRed"/>
        </w:rPr>
        <w:t xml:space="preserve">[R1]disp ospf routing                                                          </w:t>
      </w:r>
    </w:p>
    <w:p w:rsidR="008931D3" w:rsidRDefault="00A648DB" w:rsidP="008931D3">
      <w:pPr>
        <w:pStyle w:val="TerminalDisplay"/>
        <w:rPr>
          <w:rStyle w:val="StyleLatinCourierNewDarkRed"/>
        </w:rPr>
      </w:pPr>
      <w:r w:rsidRPr="00A648DB">
        <w:rPr>
          <w:rStyle w:val="StyleLatinCourierNewDarkRed"/>
        </w:rPr>
        <w:t xml:space="preserve">          OSPF Process 1 with Router ID 1.1.1.1                                 </w:t>
      </w:r>
    </w:p>
    <w:p w:rsidR="008931D3" w:rsidRDefault="00A648DB" w:rsidP="008931D3">
      <w:pPr>
        <w:pStyle w:val="TerminalDisplay"/>
        <w:rPr>
          <w:rStyle w:val="StyleLatinCourierNewDarkRed"/>
        </w:rPr>
      </w:pPr>
      <w:r w:rsidRPr="00A648DB">
        <w:rPr>
          <w:rStyle w:val="StyleLatinCourierNewDarkRed"/>
        </w:rPr>
        <w:t xml:space="preserve">                   Routing Tables                                                </w:t>
      </w:r>
    </w:p>
    <w:p w:rsidR="008931D3" w:rsidRDefault="00A648DB" w:rsidP="008931D3">
      <w:pPr>
        <w:pStyle w:val="TerminalDisplay"/>
        <w:rPr>
          <w:rStyle w:val="StyleLatinCourierNewDarkRed"/>
        </w:rPr>
      </w:pPr>
      <w:r w:rsidRPr="00A648DB">
        <w:rPr>
          <w:rStyle w:val="StyleLatinCourierNewDarkRed"/>
        </w:rPr>
        <w:t xml:space="preserve"> Routing for Network                                                            </w:t>
      </w:r>
    </w:p>
    <w:p w:rsidR="008931D3" w:rsidRDefault="00A648DB" w:rsidP="008931D3">
      <w:pPr>
        <w:pStyle w:val="TerminalDisplay"/>
        <w:rPr>
          <w:rStyle w:val="StyleLatinCourierNewDarkRed"/>
        </w:rPr>
      </w:pPr>
      <w:r w:rsidRPr="00A648DB">
        <w:rPr>
          <w:rStyle w:val="StyleLatinCourierNewDarkRed"/>
        </w:rPr>
        <w:t xml:space="preserve"> Destination      Cost     Type    NextHop         AdvRouter     Area       </w:t>
      </w:r>
    </w:p>
    <w:p w:rsidR="008931D3" w:rsidRDefault="00A648DB" w:rsidP="008931D3">
      <w:pPr>
        <w:pStyle w:val="TerminalDisplay"/>
        <w:rPr>
          <w:rStyle w:val="StyleLatinCourierNewDarkRed"/>
        </w:rPr>
      </w:pPr>
      <w:r w:rsidRPr="00A648DB">
        <w:rPr>
          <w:rStyle w:val="StyleLatinCourierNewDarkRed"/>
        </w:rPr>
        <w:t xml:space="preserve"> 200.1.1.1/32     2        Inter   192.168.1.2     3.3.3.3    0.0.0.1    </w:t>
      </w:r>
    </w:p>
    <w:p w:rsidR="008931D3" w:rsidRDefault="00A648DB" w:rsidP="008931D3">
      <w:pPr>
        <w:pStyle w:val="TerminalDisplay"/>
        <w:rPr>
          <w:rStyle w:val="StyleLatinCourierNewDarkRed"/>
        </w:rPr>
      </w:pPr>
      <w:r w:rsidRPr="00A648DB">
        <w:rPr>
          <w:rStyle w:val="StyleLatinCourierNewDarkRed"/>
        </w:rPr>
        <w:t xml:space="preserve"> 200.1.2.1/32     2        Inter   192.168.1.2     3.3.3.3     0.0.0.1    </w:t>
      </w:r>
    </w:p>
    <w:p w:rsidR="008931D3" w:rsidRDefault="00A648DB" w:rsidP="008931D3">
      <w:pPr>
        <w:pStyle w:val="TerminalDisplay"/>
        <w:rPr>
          <w:rStyle w:val="StyleLatinCourierNewDarkRed"/>
        </w:rPr>
      </w:pPr>
      <w:r w:rsidRPr="00A648DB">
        <w:rPr>
          <w:rStyle w:val="StyleLatinCourierNewDarkRed"/>
        </w:rPr>
        <w:t xml:space="preserve"> 200.1.3.1/32     2        Inter   192.168.1.2     3.3.3.3     0.0.0.1    </w:t>
      </w:r>
    </w:p>
    <w:p w:rsidR="008931D3" w:rsidRDefault="00A648DB" w:rsidP="008931D3">
      <w:pPr>
        <w:pStyle w:val="TerminalDisplay"/>
        <w:rPr>
          <w:rStyle w:val="StyleLatinCourierNewDarkRed"/>
        </w:rPr>
      </w:pPr>
      <w:r w:rsidRPr="00A648DB">
        <w:rPr>
          <w:rStyle w:val="StyleLatinCourierNewDarkRed"/>
        </w:rPr>
        <w:t xml:space="preserve"> 200.1.4.1/32     2        Inter   192.168.1.2     3.3.3.3     0.0.0.1    </w:t>
      </w:r>
    </w:p>
    <w:p w:rsidR="008931D3" w:rsidRDefault="00A648DB" w:rsidP="008931D3">
      <w:pPr>
        <w:pStyle w:val="TerminalDisplay"/>
        <w:rPr>
          <w:rStyle w:val="StyleLatinCourierNewDarkRed"/>
        </w:rPr>
      </w:pPr>
      <w:r w:rsidRPr="00A648DB">
        <w:rPr>
          <w:rStyle w:val="StyleLatinCourierNewDarkRed"/>
        </w:rPr>
        <w:t xml:space="preserve"> 200.1.5.1/32     2        Inter   192.168.1.2     3.3.3.3     0.0.0.1    </w:t>
      </w:r>
    </w:p>
    <w:p w:rsidR="008931D3" w:rsidRDefault="00A648DB" w:rsidP="008931D3">
      <w:pPr>
        <w:pStyle w:val="TerminalDisplay"/>
        <w:rPr>
          <w:rStyle w:val="StyleLatinCourierNewDarkRed"/>
        </w:rPr>
      </w:pPr>
      <w:r w:rsidRPr="00A648DB">
        <w:rPr>
          <w:rStyle w:val="StyleLatinCourierNewDarkRed"/>
        </w:rPr>
        <w:t xml:space="preserve"> 200.1.6.1/32     2        Inter   192.168.1.2     3.3.3.3     0.0.0.1    </w:t>
      </w:r>
    </w:p>
    <w:p w:rsidR="008931D3" w:rsidRDefault="00A648DB" w:rsidP="008931D3">
      <w:pPr>
        <w:pStyle w:val="TerminalDisplay"/>
        <w:rPr>
          <w:rStyle w:val="StyleLatinCourierNewDarkRed"/>
        </w:rPr>
      </w:pPr>
      <w:r w:rsidRPr="00A648DB">
        <w:rPr>
          <w:rStyle w:val="StyleLatinCourierNewDarkRed"/>
        </w:rPr>
        <w:t xml:space="preserve"> 200.1.7.1/32     2        Inter   192.168.1.2     3.3.3.3     0.0.0.1    </w:t>
      </w:r>
    </w:p>
    <w:p w:rsidR="008931D3" w:rsidRDefault="00A648DB" w:rsidP="008931D3">
      <w:pPr>
        <w:pStyle w:val="TerminalDisplay"/>
        <w:rPr>
          <w:rStyle w:val="StyleLatinCourierNewDarkRed"/>
        </w:rPr>
      </w:pPr>
      <w:r w:rsidRPr="00A648DB">
        <w:rPr>
          <w:rStyle w:val="StyleLatinCourierNewDarkRed"/>
        </w:rPr>
        <w:t xml:space="preserve"> 192.168.1.0/24   1        Transit 192.168.1.1     3.3.3.3     0.0.0.1    </w:t>
      </w:r>
    </w:p>
    <w:p w:rsidR="008931D3" w:rsidRDefault="00A648DB" w:rsidP="008931D3">
      <w:pPr>
        <w:pStyle w:val="TerminalDisplay"/>
        <w:rPr>
          <w:rStyle w:val="StyleLatinCourierNewDarkRed"/>
        </w:rPr>
      </w:pPr>
      <w:r w:rsidRPr="00A648DB">
        <w:rPr>
          <w:rStyle w:val="StyleLatinCourierNewDarkRed"/>
        </w:rPr>
        <w:t xml:space="preserve"> 192.168.2.0/24   2        Inter   192.168.1.2     3.3.3.3     0.0.0.1    </w:t>
      </w:r>
    </w:p>
    <w:p w:rsidR="008931D3" w:rsidRDefault="00A648DB" w:rsidP="008931D3">
      <w:pPr>
        <w:pStyle w:val="TerminalDisplay"/>
        <w:rPr>
          <w:rStyle w:val="StyleLatinCourierNewDarkRed"/>
        </w:rPr>
      </w:pPr>
      <w:r w:rsidRPr="00A648DB">
        <w:rPr>
          <w:rStyle w:val="StyleLatinCourierNewDarkRed"/>
        </w:rPr>
        <w:t xml:space="preserve">                                                                                </w:t>
      </w:r>
    </w:p>
    <w:p w:rsidR="008931D3" w:rsidRDefault="00A648DB" w:rsidP="008931D3">
      <w:pPr>
        <w:pStyle w:val="TerminalDisplay"/>
        <w:rPr>
          <w:rStyle w:val="StyleLatinCourierNewDarkRed"/>
        </w:rPr>
      </w:pPr>
      <w:r w:rsidRPr="00A648DB">
        <w:rPr>
          <w:rStyle w:val="StyleLatinCourierNewDarkRed"/>
        </w:rPr>
        <w:t xml:space="preserve"> Total Nets: 9                                                                  </w:t>
      </w:r>
    </w:p>
    <w:p w:rsidR="008931D3" w:rsidRDefault="00A648DB" w:rsidP="008931D3">
      <w:pPr>
        <w:pStyle w:val="TerminalDisplay"/>
        <w:rPr>
          <w:b/>
          <w:bCs/>
          <w:lang w:val="zh-CN"/>
        </w:rPr>
      </w:pPr>
      <w:r w:rsidRPr="00A648DB">
        <w:rPr>
          <w:rStyle w:val="StyleLatinCourierNewDarkRed"/>
        </w:rPr>
        <w:lastRenderedPageBreak/>
        <w:t xml:space="preserve"> Intra Area: 1  Inter Area: 8  ASE: 0  NSSA: 0                        </w:t>
      </w:r>
      <w:r w:rsidRPr="00A648DB">
        <w:t xml:space="preserve">         </w:t>
      </w:r>
      <w:r w:rsidR="008919F8" w:rsidRPr="00DA5F9A">
        <w:rPr>
          <w:lang w:val="zh-CN"/>
        </w:rPr>
        <w:t xml:space="preserve"> </w:t>
      </w:r>
      <w:r w:rsidR="008919F8" w:rsidRPr="00DA5F9A">
        <w:rPr>
          <w:b/>
          <w:bCs/>
          <w:lang w:val="zh-CN"/>
        </w:rPr>
        <w:t xml:space="preserve"> </w:t>
      </w:r>
    </w:p>
    <w:p w:rsidR="008919F8" w:rsidRDefault="008919F8" w:rsidP="002C5E40">
      <w:pPr>
        <w:widowControl w:val="0"/>
        <w:autoSpaceDE w:val="0"/>
        <w:autoSpaceDN w:val="0"/>
        <w:adjustRightInd w:val="0"/>
        <w:rPr>
          <w:bCs/>
        </w:rPr>
      </w:pPr>
      <w:r w:rsidRPr="00294449">
        <w:rPr>
          <w:bCs/>
        </w:rPr>
        <w:t>R1 is receiving all the detailed routes.</w:t>
      </w:r>
    </w:p>
    <w:p w:rsidR="001D40F5" w:rsidRDefault="002C5E40">
      <w:pPr>
        <w:pStyle w:val="Heading4"/>
        <w:rPr>
          <w:rStyle w:val="StyleBoldAccent2"/>
          <w:bCs/>
          <w:color w:val="0090C8"/>
        </w:rPr>
      </w:pPr>
      <w:r>
        <w:rPr>
          <w:rStyle w:val="StyleBoldAccent2"/>
          <w:b w:val="0"/>
          <w:bCs/>
          <w:color w:val="0090C8"/>
        </w:rPr>
        <w:t>Troubleshooting</w:t>
      </w:r>
    </w:p>
    <w:p w:rsidR="008919F8" w:rsidRPr="002C5E40" w:rsidRDefault="008919F8" w:rsidP="008919F8">
      <w:pPr>
        <w:widowControl w:val="0"/>
        <w:autoSpaceDE w:val="0"/>
        <w:autoSpaceDN w:val="0"/>
        <w:adjustRightInd w:val="0"/>
        <w:rPr>
          <w:bCs/>
        </w:rPr>
      </w:pPr>
      <w:r w:rsidRPr="00294449">
        <w:rPr>
          <w:bCs/>
          <w:lang w:val="zh-CN"/>
        </w:rPr>
        <w:t xml:space="preserve">Check the </w:t>
      </w:r>
      <w:r w:rsidRPr="00294449">
        <w:rPr>
          <w:bCs/>
        </w:rPr>
        <w:t xml:space="preserve">ospf </w:t>
      </w:r>
      <w:r w:rsidRPr="00294449">
        <w:rPr>
          <w:bCs/>
          <w:lang w:val="zh-CN"/>
        </w:rPr>
        <w:t xml:space="preserve">configuration </w:t>
      </w:r>
      <w:r w:rsidRPr="00294449">
        <w:rPr>
          <w:bCs/>
        </w:rPr>
        <w:t>on</w:t>
      </w:r>
      <w:r w:rsidRPr="00294449">
        <w:rPr>
          <w:bCs/>
          <w:lang w:val="zh-CN"/>
        </w:rPr>
        <w:t xml:space="preserve"> R3</w:t>
      </w:r>
      <w:r w:rsidR="002C5E40">
        <w:rPr>
          <w:bCs/>
        </w:rPr>
        <w:t>.</w:t>
      </w:r>
    </w:p>
    <w:p w:rsidR="008931D3" w:rsidRDefault="00A648DB" w:rsidP="008931D3">
      <w:pPr>
        <w:pStyle w:val="TerminalDisplay"/>
        <w:rPr>
          <w:rStyle w:val="StyleLatinCourierNewDarkRed"/>
        </w:rPr>
      </w:pPr>
      <w:r w:rsidRPr="00A648DB">
        <w:rPr>
          <w:rStyle w:val="StyleLatinCourierNewDarkRed"/>
        </w:rPr>
        <w:t>&lt;R3&gt; display current-configuration | begin ospf</w:t>
      </w:r>
    </w:p>
    <w:p w:rsidR="008931D3" w:rsidRDefault="00A648DB" w:rsidP="008931D3">
      <w:pPr>
        <w:pStyle w:val="TerminalDisplay"/>
        <w:rPr>
          <w:rStyle w:val="StyleLatinCourierNewDarkRed"/>
        </w:rPr>
      </w:pPr>
      <w:r w:rsidRPr="00A648DB">
        <w:rPr>
          <w:rStyle w:val="StyleLatinCourierNewDarkRed"/>
        </w:rPr>
        <w:t xml:space="preserve">ospf 1                                                                          </w:t>
      </w:r>
    </w:p>
    <w:p w:rsidR="008931D3" w:rsidRDefault="00A648DB" w:rsidP="008931D3">
      <w:pPr>
        <w:pStyle w:val="TerminalDisplay"/>
        <w:rPr>
          <w:rStyle w:val="StyleLatinCourierNewDarkRed"/>
        </w:rPr>
      </w:pPr>
      <w:r w:rsidRPr="00A648DB">
        <w:rPr>
          <w:rStyle w:val="StyleLatinCourierNewDarkRed"/>
        </w:rPr>
        <w:t xml:space="preserve"> </w:t>
      </w:r>
      <w:r w:rsidRPr="00A648DB">
        <w:rPr>
          <w:rStyle w:val="StyleLatinCourierNewDarkRed"/>
          <w:highlight w:val="lightGray"/>
        </w:rPr>
        <w:t xml:space="preserve">asbr-summary 200.1.0.0 255.255.0.0  </w:t>
      </w:r>
      <w:r w:rsidRPr="00A648DB">
        <w:rPr>
          <w:rStyle w:val="StyleLatinCourierNewDarkRed"/>
        </w:rPr>
        <w:t xml:space="preserve">                                           </w:t>
      </w:r>
    </w:p>
    <w:p w:rsidR="008931D3" w:rsidRDefault="00A648DB" w:rsidP="008931D3">
      <w:pPr>
        <w:pStyle w:val="TerminalDisplay"/>
        <w:rPr>
          <w:rStyle w:val="StyleLatinCourierNewDarkRed"/>
        </w:rPr>
      </w:pPr>
      <w:r w:rsidRPr="00A648DB">
        <w:rPr>
          <w:rStyle w:val="StyleLatinCourierNewDarkRed"/>
        </w:rPr>
        <w:t xml:space="preserve"> area 0.0.0.0                                                                   </w:t>
      </w:r>
    </w:p>
    <w:p w:rsidR="008931D3" w:rsidRDefault="00A648DB" w:rsidP="008931D3">
      <w:pPr>
        <w:pStyle w:val="TerminalDisplay"/>
        <w:rPr>
          <w:rStyle w:val="StyleLatinCourierNewDarkRed"/>
        </w:rPr>
      </w:pPr>
      <w:r w:rsidRPr="00A648DB">
        <w:rPr>
          <w:rStyle w:val="StyleLatinCourierNewDarkRed"/>
        </w:rPr>
        <w:t xml:space="preserve">  network 192.168.2.0 0.0.0.255                                                 </w:t>
      </w:r>
    </w:p>
    <w:p w:rsidR="008931D3" w:rsidRDefault="00A648DB" w:rsidP="008931D3">
      <w:pPr>
        <w:pStyle w:val="TerminalDisplay"/>
        <w:rPr>
          <w:rStyle w:val="StyleLatinCourierNewDarkRed"/>
        </w:rPr>
      </w:pPr>
      <w:r w:rsidRPr="00A648DB">
        <w:rPr>
          <w:rStyle w:val="StyleLatinCourierNewDarkRed"/>
        </w:rPr>
        <w:t xml:space="preserve"> area 0.0.0.1                                                                   </w:t>
      </w:r>
    </w:p>
    <w:p w:rsidR="008931D3" w:rsidRDefault="00A648DB" w:rsidP="008931D3">
      <w:pPr>
        <w:pStyle w:val="TerminalDisplay"/>
        <w:rPr>
          <w:b/>
          <w:bCs/>
        </w:rPr>
      </w:pPr>
      <w:r w:rsidRPr="00A648DB">
        <w:rPr>
          <w:rStyle w:val="StyleLatinCourierNewDarkRed"/>
        </w:rPr>
        <w:t xml:space="preserve">  network 192.168.1.0 0.0.0.255  </w:t>
      </w:r>
      <w:r w:rsidRPr="00A648DB">
        <w:t xml:space="preserve">  </w:t>
      </w:r>
    </w:p>
    <w:p w:rsidR="008919F8" w:rsidRPr="00294449" w:rsidRDefault="008919F8" w:rsidP="008919F8">
      <w:pPr>
        <w:widowControl w:val="0"/>
        <w:autoSpaceDE w:val="0"/>
        <w:autoSpaceDN w:val="0"/>
        <w:adjustRightInd w:val="0"/>
        <w:rPr>
          <w:bCs/>
        </w:rPr>
      </w:pPr>
      <w:r w:rsidRPr="00294449">
        <w:rPr>
          <w:bCs/>
          <w:lang w:val="zh-CN"/>
        </w:rPr>
        <w:t xml:space="preserve">R3 is an ABR and not an ASBR. The command "asbr-summary" is the incorrect command for </w:t>
      </w:r>
      <w:r>
        <w:rPr>
          <w:bCs/>
          <w:lang w:val="zh-CN"/>
        </w:rPr>
        <w:t>summarization</w:t>
      </w:r>
      <w:r>
        <w:rPr>
          <w:bCs/>
        </w:rPr>
        <w:t xml:space="preserve"> at an ABR.</w:t>
      </w:r>
    </w:p>
    <w:p w:rsidR="00C25762" w:rsidRDefault="00C72537">
      <w:pPr>
        <w:pStyle w:val="Heading4"/>
        <w:rPr>
          <w:rStyle w:val="StyleBoldAccent2"/>
          <w:bCs/>
          <w:color w:val="0090C8"/>
        </w:rPr>
      </w:pPr>
      <w:r w:rsidRPr="006402A1">
        <w:rPr>
          <w:rStyle w:val="StyleBoldAccent2"/>
          <w:b w:val="0"/>
          <w:color w:val="0090C8"/>
        </w:rPr>
        <w:t>R</w:t>
      </w:r>
      <w:r w:rsidR="002C5E40">
        <w:rPr>
          <w:rStyle w:val="StyleBoldAccent2"/>
          <w:b w:val="0"/>
          <w:bCs/>
          <w:color w:val="0090C8"/>
        </w:rPr>
        <w:t>esolution</w:t>
      </w:r>
    </w:p>
    <w:p w:rsidR="008919F8" w:rsidRDefault="008919F8" w:rsidP="008919F8">
      <w:pPr>
        <w:widowControl w:val="0"/>
        <w:autoSpaceDE w:val="0"/>
        <w:autoSpaceDN w:val="0"/>
        <w:adjustRightInd w:val="0"/>
        <w:rPr>
          <w:bCs/>
        </w:rPr>
      </w:pPr>
      <w:r w:rsidRPr="00294449">
        <w:rPr>
          <w:bCs/>
        </w:rPr>
        <w:t xml:space="preserve">Remove the </w:t>
      </w:r>
      <w:r w:rsidR="00C72537" w:rsidRPr="00C72537">
        <w:t>asbr-summary</w:t>
      </w:r>
      <w:r w:rsidRPr="00294449">
        <w:rPr>
          <w:bCs/>
        </w:rPr>
        <w:t xml:space="preserve"> command from the ospf view and configure </w:t>
      </w:r>
      <w:r w:rsidR="00C72537" w:rsidRPr="00C72537">
        <w:t>abr-summary</w:t>
      </w:r>
      <w:r w:rsidRPr="00294449">
        <w:rPr>
          <w:bCs/>
        </w:rPr>
        <w:t xml:space="preserve"> command</w:t>
      </w:r>
      <w:r>
        <w:rPr>
          <w:bCs/>
        </w:rPr>
        <w:t xml:space="preserve"> under area 0</w:t>
      </w:r>
      <w:r w:rsidRPr="00294449">
        <w:rPr>
          <w:bCs/>
        </w:rPr>
        <w:t xml:space="preserve"> to summarize the detailed routes.</w:t>
      </w:r>
    </w:p>
    <w:p w:rsidR="008919F8" w:rsidRPr="00294449" w:rsidRDefault="000F5EB8" w:rsidP="000F5EB8">
      <w:pPr>
        <w:widowControl w:val="0"/>
        <w:autoSpaceDE w:val="0"/>
        <w:autoSpaceDN w:val="0"/>
        <w:adjustRightInd w:val="0"/>
        <w:rPr>
          <w:bCs/>
        </w:rPr>
      </w:pPr>
      <w:r>
        <w:rPr>
          <w:bCs/>
        </w:rPr>
        <w:t>The</w:t>
      </w:r>
      <w:r w:rsidR="008919F8">
        <w:rPr>
          <w:bCs/>
        </w:rPr>
        <w:t xml:space="preserve"> commands configured on R3</w:t>
      </w:r>
      <w:r>
        <w:rPr>
          <w:bCs/>
        </w:rPr>
        <w:t xml:space="preserve"> are as follows:</w:t>
      </w:r>
    </w:p>
    <w:p w:rsidR="008931D3" w:rsidRDefault="00C72537" w:rsidP="008931D3">
      <w:pPr>
        <w:pStyle w:val="TerminalDisplay"/>
        <w:rPr>
          <w:rStyle w:val="StyleLatinCourierNewDarkRed"/>
        </w:rPr>
      </w:pPr>
      <w:r w:rsidRPr="00C72537">
        <w:rPr>
          <w:rStyle w:val="StyleLatinCourierNewDarkRed"/>
        </w:rPr>
        <w:t xml:space="preserve">[R3]ospf 1                                                                  </w:t>
      </w:r>
    </w:p>
    <w:p w:rsidR="008931D3" w:rsidRDefault="00C72537" w:rsidP="008931D3">
      <w:pPr>
        <w:pStyle w:val="TerminalDisplay"/>
        <w:rPr>
          <w:rStyle w:val="StyleLatinCourierNewDarkRed"/>
        </w:rPr>
      </w:pPr>
      <w:r w:rsidRPr="00C72537">
        <w:rPr>
          <w:rStyle w:val="StyleLatinCourierNewDarkRed"/>
        </w:rPr>
        <w:t xml:space="preserve">[R3-ospf-1]undo asbr-summary 200.1.0.0 16                                       </w:t>
      </w:r>
    </w:p>
    <w:p w:rsidR="008931D3" w:rsidRDefault="00C72537" w:rsidP="008931D3">
      <w:pPr>
        <w:pStyle w:val="TerminalDisplay"/>
        <w:rPr>
          <w:rStyle w:val="StyleLatinCourierNewDarkRed"/>
        </w:rPr>
      </w:pPr>
      <w:r w:rsidRPr="00C72537">
        <w:rPr>
          <w:rStyle w:val="StyleLatinCourierNewDarkRed"/>
        </w:rPr>
        <w:t xml:space="preserve">[R3-ospf-1]area 0                                                                     </w:t>
      </w:r>
    </w:p>
    <w:p w:rsidR="008919F8" w:rsidRPr="00056ED1" w:rsidRDefault="00C72537" w:rsidP="000F5EB8">
      <w:pPr>
        <w:widowControl w:val="0"/>
        <w:autoSpaceDE w:val="0"/>
        <w:autoSpaceDN w:val="0"/>
        <w:adjustRightInd w:val="0"/>
        <w:rPr>
          <w:rStyle w:val="StyleLatinCourierNewDarkRed"/>
        </w:rPr>
      </w:pPr>
      <w:r w:rsidRPr="00C72537">
        <w:rPr>
          <w:rStyle w:val="StyleLatinCourierNewDarkRed"/>
        </w:rPr>
        <w:t xml:space="preserve">[R3-ospf-1-area-0.0.0.0]abr-summary 200.1.0.0 16  </w:t>
      </w:r>
    </w:p>
    <w:p w:rsidR="001D40F5" w:rsidRDefault="00EC108B">
      <w:pPr>
        <w:pStyle w:val="Heading4"/>
        <w:rPr>
          <w:rStyle w:val="StyleBoldAccent2"/>
          <w:bCs/>
          <w:color w:val="0090C8"/>
        </w:rPr>
      </w:pPr>
      <w:r w:rsidRPr="000F5EB8">
        <w:rPr>
          <w:rStyle w:val="StyleBoldAccent2"/>
          <w:b w:val="0"/>
          <w:bCs/>
          <w:color w:val="0090C8"/>
        </w:rPr>
        <w:t>Result</w:t>
      </w:r>
    </w:p>
    <w:p w:rsidR="008919F8" w:rsidRPr="00294449" w:rsidRDefault="008919F8" w:rsidP="008919F8">
      <w:pPr>
        <w:widowControl w:val="0"/>
        <w:autoSpaceDE w:val="0"/>
        <w:autoSpaceDN w:val="0"/>
        <w:adjustRightInd w:val="0"/>
      </w:pPr>
      <w:r w:rsidRPr="00294449">
        <w:rPr>
          <w:bCs/>
        </w:rPr>
        <w:t>Verify the routing table of R1</w:t>
      </w:r>
      <w:r w:rsidR="000F5EB8">
        <w:rPr>
          <w:bCs/>
        </w:rPr>
        <w:t>.</w:t>
      </w:r>
    </w:p>
    <w:p w:rsidR="008931D3" w:rsidRDefault="00A648DB" w:rsidP="008931D3">
      <w:pPr>
        <w:pStyle w:val="TerminalDisplay"/>
        <w:rPr>
          <w:rStyle w:val="StyleLatinCourierNewDarkRed"/>
        </w:rPr>
      </w:pPr>
      <w:r w:rsidRPr="00A648DB">
        <w:rPr>
          <w:rStyle w:val="StyleLatinCourierNewDarkRed"/>
        </w:rPr>
        <w:t xml:space="preserve">[R1]disp ospf routing                                                           </w:t>
      </w:r>
    </w:p>
    <w:p w:rsidR="008931D3" w:rsidRDefault="00A648DB" w:rsidP="008931D3">
      <w:pPr>
        <w:pStyle w:val="TerminalDisplay"/>
        <w:rPr>
          <w:rStyle w:val="StyleLatinCourierNewDarkRed"/>
        </w:rPr>
      </w:pPr>
      <w:r w:rsidRPr="00A648DB">
        <w:rPr>
          <w:rStyle w:val="StyleLatinCourierNewDarkRed"/>
        </w:rPr>
        <w:t xml:space="preserve">          OSPF Process 1 with Router ID 1.1.1.1                                 </w:t>
      </w:r>
    </w:p>
    <w:p w:rsidR="008931D3" w:rsidRDefault="00A648DB" w:rsidP="008931D3">
      <w:pPr>
        <w:pStyle w:val="TerminalDisplay"/>
        <w:rPr>
          <w:rStyle w:val="StyleLatinCourierNewDarkRed"/>
        </w:rPr>
      </w:pPr>
      <w:r w:rsidRPr="00A648DB">
        <w:rPr>
          <w:rStyle w:val="StyleLatinCourierNewDarkRed"/>
        </w:rPr>
        <w:t xml:space="preserve">                   Routing Tables                                              </w:t>
      </w:r>
    </w:p>
    <w:p w:rsidR="008931D3" w:rsidRDefault="00A648DB" w:rsidP="008931D3">
      <w:pPr>
        <w:pStyle w:val="TerminalDisplay"/>
        <w:rPr>
          <w:rStyle w:val="StyleLatinCourierNewDarkRed"/>
        </w:rPr>
      </w:pPr>
      <w:r w:rsidRPr="00A648DB">
        <w:rPr>
          <w:rStyle w:val="StyleLatinCourierNewDarkRed"/>
        </w:rPr>
        <w:t xml:space="preserve"> Routing for Network                                                            </w:t>
      </w:r>
    </w:p>
    <w:p w:rsidR="008931D3" w:rsidRDefault="00A648DB" w:rsidP="008931D3">
      <w:pPr>
        <w:pStyle w:val="TerminalDisplay"/>
        <w:rPr>
          <w:rStyle w:val="StyleLatinCourierNewDarkRed"/>
        </w:rPr>
      </w:pPr>
      <w:r w:rsidRPr="00A648DB">
        <w:rPr>
          <w:rStyle w:val="StyleLatinCourierNewDarkRed"/>
        </w:rPr>
        <w:t xml:space="preserve"> Destination      Cost     Type    NextHop         AdvRouter      Area       </w:t>
      </w:r>
    </w:p>
    <w:p w:rsidR="008931D3" w:rsidRDefault="00A648DB" w:rsidP="008931D3">
      <w:pPr>
        <w:pStyle w:val="TerminalDisplay"/>
        <w:rPr>
          <w:rStyle w:val="StyleLatinCourierNewDarkRed"/>
        </w:rPr>
      </w:pPr>
      <w:r w:rsidRPr="00A648DB">
        <w:rPr>
          <w:rStyle w:val="StyleLatinCourierNewDarkRed"/>
        </w:rPr>
        <w:t xml:space="preserve"> 200.1.0.0/16     2        Inter   192.168.1.2     3.3.3.3     0.0.0.1    </w:t>
      </w:r>
    </w:p>
    <w:p w:rsidR="008931D3" w:rsidRDefault="00A648DB" w:rsidP="008931D3">
      <w:pPr>
        <w:pStyle w:val="TerminalDisplay"/>
        <w:rPr>
          <w:rStyle w:val="StyleLatinCourierNewDarkRed"/>
        </w:rPr>
      </w:pPr>
      <w:r w:rsidRPr="00A648DB">
        <w:rPr>
          <w:rStyle w:val="StyleLatinCourierNewDarkRed"/>
        </w:rPr>
        <w:t xml:space="preserve"> 192.168.1.0/24   1        Transit 192.168.1.1     3.3.3.3     0.0.0.1    </w:t>
      </w:r>
    </w:p>
    <w:p w:rsidR="008931D3" w:rsidRDefault="00A648DB" w:rsidP="008931D3">
      <w:pPr>
        <w:pStyle w:val="TerminalDisplay"/>
        <w:rPr>
          <w:rStyle w:val="StyleLatinCourierNewDarkRed"/>
        </w:rPr>
      </w:pPr>
      <w:r w:rsidRPr="00A648DB">
        <w:rPr>
          <w:rStyle w:val="StyleLatinCourierNewDarkRed"/>
        </w:rPr>
        <w:t xml:space="preserve"> 192.168.2.0/24   2        Inter   192.168.1.2     3.3.3.3     0.0.0.1    </w:t>
      </w:r>
    </w:p>
    <w:p w:rsidR="008931D3" w:rsidRDefault="00A648DB" w:rsidP="008931D3">
      <w:pPr>
        <w:pStyle w:val="TerminalDisplay"/>
        <w:rPr>
          <w:rStyle w:val="StyleLatinCourierNewDarkRed"/>
        </w:rPr>
      </w:pPr>
      <w:r w:rsidRPr="00A648DB">
        <w:rPr>
          <w:rStyle w:val="StyleLatinCourierNewDarkRed"/>
        </w:rPr>
        <w:t xml:space="preserve">                                                                                </w:t>
      </w:r>
    </w:p>
    <w:p w:rsidR="008931D3" w:rsidRDefault="00A648DB" w:rsidP="008931D3">
      <w:pPr>
        <w:pStyle w:val="TerminalDisplay"/>
        <w:rPr>
          <w:rStyle w:val="StyleLatinCourierNewDarkRed"/>
        </w:rPr>
      </w:pPr>
      <w:r w:rsidRPr="00A648DB">
        <w:rPr>
          <w:rStyle w:val="StyleLatinCourierNewDarkRed"/>
        </w:rPr>
        <w:t xml:space="preserve"> Total Nets: 3                                                                  </w:t>
      </w:r>
    </w:p>
    <w:p w:rsidR="008931D3" w:rsidRDefault="00A648DB" w:rsidP="008931D3">
      <w:pPr>
        <w:pStyle w:val="TerminalDisplay"/>
        <w:rPr>
          <w:rStyle w:val="StyleLatinCourierNewDarkRed"/>
        </w:rPr>
      </w:pPr>
      <w:r w:rsidRPr="00A648DB">
        <w:rPr>
          <w:rStyle w:val="StyleLatinCourierNewDarkRed"/>
        </w:rPr>
        <w:t xml:space="preserve"> Intra Area: 1  Inter Area: 2  ASE: 0  NSSA: 0  </w:t>
      </w:r>
    </w:p>
    <w:p w:rsidR="008919F8" w:rsidRPr="00294449" w:rsidRDefault="008919F8" w:rsidP="008919F8">
      <w:pPr>
        <w:widowControl w:val="0"/>
        <w:autoSpaceDE w:val="0"/>
        <w:autoSpaceDN w:val="0"/>
        <w:adjustRightInd w:val="0"/>
      </w:pPr>
      <w:r>
        <w:t>R1 is now receiving only the summary routes from R3</w:t>
      </w:r>
    </w:p>
    <w:p w:rsidR="00F81DE2" w:rsidRDefault="008919F8">
      <w:pPr>
        <w:pStyle w:val="Heading3"/>
      </w:pPr>
      <w:bookmarkStart w:id="729" w:name="_Toc342565253"/>
      <w:r w:rsidRPr="00B7347D">
        <w:t>Problem 4: ACL/IP-Prefix blocking the summary routes</w:t>
      </w:r>
      <w:bookmarkEnd w:id="729"/>
    </w:p>
    <w:p w:rsidR="00240595" w:rsidRPr="00435690" w:rsidRDefault="00240595" w:rsidP="00240595">
      <w:pPr>
        <w:widowControl w:val="0"/>
        <w:autoSpaceDE w:val="0"/>
        <w:autoSpaceDN w:val="0"/>
        <w:adjustRightInd w:val="0"/>
        <w:rPr>
          <w:bCs/>
        </w:rPr>
      </w:pPr>
      <w:r>
        <w:rPr>
          <w:bCs/>
        </w:rPr>
        <w:t xml:space="preserve">Router R3 is an ABR connecting area 0 to area 1. In </w:t>
      </w:r>
      <w:r w:rsidR="00636C00">
        <w:rPr>
          <w:bCs/>
        </w:rPr>
        <w:t>the</w:t>
      </w:r>
      <w:r>
        <w:rPr>
          <w:bCs/>
        </w:rPr>
        <w:t xml:space="preserve"> scenario, it is required that Router R1 must receive the summary routes of the detailed subnets configured in area 0, as shown in</w:t>
      </w:r>
      <w:r w:rsidR="000F5EB8">
        <w:rPr>
          <w:bCs/>
        </w:rPr>
        <w:t xml:space="preserve"> </w:t>
      </w:r>
      <w:fldSimple w:instr=" REF _Ref333863768 \r \h  \* MERGEFORMAT ">
        <w:r w:rsidR="001B502D">
          <w:rPr>
            <w:rStyle w:val="Reference-R0G144B200"/>
          </w:rPr>
          <w:t>Figure 37</w:t>
        </w:r>
      </w:fldSimple>
      <w:r>
        <w:rPr>
          <w:bCs/>
        </w:rPr>
        <w:t>.</w:t>
      </w:r>
    </w:p>
    <w:p w:rsidR="00F81DE2" w:rsidRDefault="00240595">
      <w:pPr>
        <w:pStyle w:val="FigureDescription"/>
      </w:pPr>
      <w:bookmarkStart w:id="730" w:name="_Ref333863768"/>
      <w:r>
        <w:lastRenderedPageBreak/>
        <w:t>ACL/IP-Prefix blocking</w:t>
      </w:r>
      <w:bookmarkEnd w:id="730"/>
    </w:p>
    <w:p w:rsidR="008919F8" w:rsidRPr="00DA5F9A" w:rsidRDefault="007D783A" w:rsidP="008919F8">
      <w:pPr>
        <w:widowControl w:val="0"/>
        <w:autoSpaceDE w:val="0"/>
        <w:autoSpaceDN w:val="0"/>
        <w:adjustRightInd w:val="0"/>
        <w:rPr>
          <w:b/>
          <w:bCs/>
          <w:lang w:val="zh-CN"/>
        </w:rPr>
      </w:pPr>
      <w:r>
        <w:rPr>
          <w:noProof/>
          <w:lang w:eastAsia="en-US"/>
        </w:rPr>
        <w:drawing>
          <wp:inline distT="0" distB="0" distL="0" distR="0">
            <wp:extent cx="5667375" cy="1495425"/>
            <wp:effectExtent l="19050" t="0" r="9525" b="0"/>
            <wp:docPr id="46" name="Picture 45" descr="Figur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5.png"/>
                    <pic:cNvPicPr/>
                  </pic:nvPicPr>
                  <pic:blipFill>
                    <a:blip r:embed="rId47" cstate="print"/>
                    <a:stretch>
                      <a:fillRect/>
                    </a:stretch>
                  </pic:blipFill>
                  <pic:spPr>
                    <a:xfrm>
                      <a:off x="0" y="0"/>
                      <a:ext cx="5667375" cy="1495425"/>
                    </a:xfrm>
                    <a:prstGeom prst="rect">
                      <a:avLst/>
                    </a:prstGeom>
                  </pic:spPr>
                </pic:pic>
              </a:graphicData>
            </a:graphic>
          </wp:inline>
        </w:drawing>
      </w:r>
    </w:p>
    <w:p w:rsidR="008931D3" w:rsidRPr="008931D3" w:rsidRDefault="008931D3" w:rsidP="008931D3">
      <w:pPr>
        <w:pStyle w:val="Heading4"/>
        <w:ind w:left="900"/>
        <w:rPr>
          <w:rFonts w:ascii="Futura Bk" w:eastAsia="SimSun" w:hAnsi="Futura Bk"/>
          <w:noProof w:val="0"/>
          <w:color w:val="auto"/>
          <w:kern w:val="2"/>
          <w:sz w:val="20"/>
          <w:szCs w:val="20"/>
        </w:rPr>
      </w:pPr>
      <w:r w:rsidRPr="008931D3">
        <w:rPr>
          <w:rFonts w:ascii="Futura Bk" w:eastAsia="SimSun" w:hAnsi="Futura Bk"/>
          <w:noProof w:val="0"/>
          <w:color w:val="auto"/>
          <w:kern w:val="2"/>
          <w:sz w:val="20"/>
          <w:szCs w:val="20"/>
        </w:rPr>
        <w:t>This is a common problem in network. Configuration of ACL on a network always tends to disrupt the new configurations on the devices. If a network engineer forgets to add or remove ip prefix from the acl, the new configurations may not work properly, creating chaos in the network. Hence, if security is maintained using ACL on a network, then these acls must be checked and updated before configuring any new requirement on the device.</w:t>
      </w:r>
    </w:p>
    <w:p w:rsidR="00C25762" w:rsidRDefault="008919F8">
      <w:pPr>
        <w:pStyle w:val="Heading4"/>
        <w:rPr>
          <w:rStyle w:val="StyleBoldAccent2"/>
          <w:b w:val="0"/>
          <w:color w:val="0090C8"/>
        </w:rPr>
      </w:pPr>
      <w:r w:rsidRPr="00E65BD1">
        <w:rPr>
          <w:bCs w:val="0"/>
        </w:rPr>
        <w:t xml:space="preserve"> </w:t>
      </w:r>
      <w:r w:rsidR="00D2677B" w:rsidRPr="000F5EB8">
        <w:rPr>
          <w:rStyle w:val="StyleBoldAccent2"/>
          <w:b w:val="0"/>
          <w:bCs/>
          <w:color w:val="0090C8"/>
        </w:rPr>
        <w:t>Problem</w:t>
      </w:r>
    </w:p>
    <w:p w:rsidR="008919F8" w:rsidRPr="000F5EB8" w:rsidRDefault="00C72537" w:rsidP="008919F8">
      <w:pPr>
        <w:widowControl w:val="0"/>
        <w:autoSpaceDE w:val="0"/>
        <w:autoSpaceDN w:val="0"/>
        <w:adjustRightInd w:val="0"/>
        <w:rPr>
          <w:rStyle w:val="BoldText"/>
        </w:rPr>
      </w:pPr>
      <w:r w:rsidRPr="00C72537">
        <w:rPr>
          <w:rStyle w:val="BoldText"/>
        </w:rPr>
        <w:t>R1 is not receiving the summary routes</w:t>
      </w:r>
    </w:p>
    <w:p w:rsidR="008919F8" w:rsidRPr="0096735A" w:rsidRDefault="008919F8" w:rsidP="008919F8">
      <w:pPr>
        <w:widowControl w:val="0"/>
        <w:autoSpaceDE w:val="0"/>
        <w:autoSpaceDN w:val="0"/>
        <w:adjustRightInd w:val="0"/>
        <w:rPr>
          <w:bCs/>
        </w:rPr>
      </w:pPr>
      <w:r w:rsidRPr="0096735A">
        <w:rPr>
          <w:bCs/>
        </w:rPr>
        <w:t>Verify the ospf routing table of R1</w:t>
      </w:r>
      <w:r w:rsidR="00BA0AE2">
        <w:rPr>
          <w:bCs/>
        </w:rPr>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&lt;R1&gt;disp ospf routing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OSPF Process 1 with Router ID 1.1.1.1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Routing Tables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Routing for Network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Destination      Cost     Type    NextHop      AdvRouter       Area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192.168.1.0/24   1        Transit 192.168.1.1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192.168.2.0/24   2        Inter   192.168.1.2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Total Nets: 2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Intra Area: 1  Inter Area: 1  ASE: 0  NSSA: 0   </w:t>
      </w:r>
    </w:p>
    <w:p w:rsidR="008919F8" w:rsidRPr="00056ED1" w:rsidRDefault="008919F8" w:rsidP="00BA0AE2">
      <w:pPr>
        <w:widowControl w:val="0"/>
        <w:autoSpaceDE w:val="0"/>
        <w:autoSpaceDN w:val="0"/>
        <w:adjustRightInd w:val="0"/>
        <w:rPr>
          <w:rStyle w:val="StyleBoldAccent2"/>
        </w:rPr>
      </w:pPr>
      <w:r>
        <w:t>R1 is neither receiving the summary routes nor the detailed routes for 200.1.x.x network.</w:t>
      </w:r>
    </w:p>
    <w:p w:rsidR="00C25762" w:rsidRDefault="00AA59CB">
      <w:pPr>
        <w:pStyle w:val="Heading4"/>
      </w:pPr>
      <w:r w:rsidRPr="00BA0AE2">
        <w:rPr>
          <w:rStyle w:val="StyleBoldAccent2"/>
          <w:b w:val="0"/>
          <w:bCs/>
          <w:color w:val="0090C8"/>
        </w:rPr>
        <w:t>T</w:t>
      </w:r>
      <w:r w:rsidR="00BA0AE2">
        <w:rPr>
          <w:rStyle w:val="StyleBoldAccent2"/>
          <w:b w:val="0"/>
          <w:bCs/>
          <w:color w:val="0090C8"/>
        </w:rPr>
        <w:t>roubleshooting</w:t>
      </w:r>
    </w:p>
    <w:p w:rsidR="008919F8" w:rsidRDefault="008919F8" w:rsidP="008919F8">
      <w:pPr>
        <w:widowControl w:val="0"/>
        <w:autoSpaceDE w:val="0"/>
        <w:autoSpaceDN w:val="0"/>
        <w:adjustRightInd w:val="0"/>
      </w:pPr>
      <w:r>
        <w:t>Check the ospf configuration on R3.</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&lt;R3&gt;display current-configuration | begin ospf</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ospf 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0.0.0.0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r w:rsidRPr="00C72537">
        <w:rPr>
          <w:rStyle w:val="StyleLatinCourierNewDarkRed"/>
          <w:highlight w:val="lightGray"/>
        </w:rPr>
        <w:t>abr-summary 200.1.0.0 255.255.0.0</w:t>
      </w: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network 192.168.2.0 0.0.0.255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r w:rsidRPr="00C72537">
        <w:rPr>
          <w:rStyle w:val="StyleLatinCourierNewDarkRed"/>
          <w:highlight w:val="lightGray"/>
        </w:rPr>
        <w:t xml:space="preserve">filter 3000 import </w:t>
      </w: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network 192.168.1.0 0.0.0.255   </w:t>
      </w:r>
    </w:p>
    <w:p w:rsidR="008919F8" w:rsidRDefault="008919F8" w:rsidP="008919F8">
      <w:pPr>
        <w:widowControl w:val="0"/>
        <w:autoSpaceDE w:val="0"/>
        <w:autoSpaceDN w:val="0"/>
        <w:adjustRightInd w:val="0"/>
      </w:pPr>
      <w:r>
        <w:t xml:space="preserve">Appropriate summarization command is configured for the 200.1.x.x network under area 0 of </w:t>
      </w:r>
      <w:r w:rsidR="00006E40">
        <w:t>Router R3</w:t>
      </w:r>
      <w:r>
        <w:t xml:space="preserve">. But these routes are not getting advertised to R1. </w:t>
      </w:r>
    </w:p>
    <w:p w:rsidR="008919F8" w:rsidRPr="0096735A" w:rsidRDefault="008919F8" w:rsidP="008919F8">
      <w:pPr>
        <w:widowControl w:val="0"/>
        <w:autoSpaceDE w:val="0"/>
        <w:autoSpaceDN w:val="0"/>
        <w:adjustRightInd w:val="0"/>
      </w:pPr>
      <w:r>
        <w:t>The ospf configuration on R3 displays a filter command configured under area 1.</w:t>
      </w:r>
      <w:r w:rsidRPr="0096735A">
        <w:t xml:space="preserve"> </w:t>
      </w:r>
    </w:p>
    <w:p w:rsidR="008919F8" w:rsidRPr="0096735A" w:rsidRDefault="008919F8" w:rsidP="008919F8">
      <w:pPr>
        <w:widowControl w:val="0"/>
        <w:autoSpaceDE w:val="0"/>
        <w:autoSpaceDN w:val="0"/>
        <w:adjustRightInd w:val="0"/>
      </w:pPr>
      <w:r w:rsidRPr="0096735A">
        <w:t>Check the filter policy configured under R3</w:t>
      </w:r>
      <w:r w:rsidR="00257A18">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[R3]disp current-configuration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lastRenderedPageBreak/>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highlight w:val="lightGray"/>
        </w:rPr>
        <w:t>acl number 3000</w:t>
      </w: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rule 50 permit ip source 192.168.1.0 0.0.0.255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rule 51 permit ip source 192.168.2.0 0.0.0.255                                 </w:t>
      </w:r>
    </w:p>
    <w:p w:rsidR="008931D3" w:rsidRDefault="00C72537" w:rsidP="008931D3">
      <w:pPr>
        <w:pStyle w:val="TerminalDisplay"/>
      </w:pPr>
      <w:r w:rsidRPr="00C72537">
        <w:rPr>
          <w:rStyle w:val="StyleLatinCourierNewDarkRed"/>
        </w:rPr>
        <w:t xml:space="preserve"> rule 100 deny ip</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w:t>
      </w:r>
    </w:p>
    <w:p w:rsidR="008919F8" w:rsidRPr="00763879" w:rsidRDefault="008919F8" w:rsidP="00257A18">
      <w:pPr>
        <w:widowControl w:val="0"/>
        <w:autoSpaceDE w:val="0"/>
        <w:autoSpaceDN w:val="0"/>
        <w:adjustRightInd w:val="0"/>
      </w:pPr>
      <w:r>
        <w:t xml:space="preserve">The ACL configured under area 0 does not permit the routing update for 200.1.x.x network to reach </w:t>
      </w:r>
      <w:r w:rsidR="00B91EBC">
        <w:t>Router R1</w:t>
      </w:r>
      <w:r>
        <w:t>.</w:t>
      </w:r>
    </w:p>
    <w:p w:rsidR="00C25762" w:rsidRDefault="00EC108B">
      <w:pPr>
        <w:pStyle w:val="Heading4"/>
        <w:rPr>
          <w:rStyle w:val="StyleBoldAccent2"/>
          <w:color w:val="0090C8"/>
        </w:rPr>
      </w:pPr>
      <w:r w:rsidRPr="00257A18">
        <w:rPr>
          <w:rStyle w:val="StyleBoldAccent2"/>
          <w:b w:val="0"/>
          <w:bCs/>
          <w:color w:val="0090C8"/>
        </w:rPr>
        <w:t>Resolution</w:t>
      </w:r>
    </w:p>
    <w:p w:rsidR="008919F8" w:rsidRPr="005340E7" w:rsidRDefault="008919F8" w:rsidP="008919F8">
      <w:pPr>
        <w:widowControl w:val="0"/>
        <w:autoSpaceDE w:val="0"/>
        <w:autoSpaceDN w:val="0"/>
        <w:adjustRightInd w:val="0"/>
      </w:pPr>
      <w:r w:rsidRPr="00DA5F9A">
        <w:rPr>
          <w:lang w:val="zh-CN"/>
        </w:rPr>
        <w:t xml:space="preserve">Modify the ACL to </w:t>
      </w:r>
      <w:r>
        <w:t>advertise the summary routes into area 1.</w:t>
      </w:r>
    </w:p>
    <w:p w:rsidR="008919F8" w:rsidRPr="0096735A" w:rsidRDefault="00AD2CCA" w:rsidP="008919F8">
      <w:pPr>
        <w:widowControl w:val="0"/>
        <w:autoSpaceDE w:val="0"/>
        <w:autoSpaceDN w:val="0"/>
        <w:adjustRightInd w:val="0"/>
        <w:rPr>
          <w:bCs/>
        </w:rPr>
      </w:pPr>
      <w:r>
        <w:rPr>
          <w:bCs/>
        </w:rPr>
        <w:t>Listed below</w:t>
      </w:r>
      <w:r w:rsidR="008919F8" w:rsidRPr="0096735A">
        <w:rPr>
          <w:bCs/>
        </w:rPr>
        <w:t xml:space="preserve"> are the commands configured on R3</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[R3]acl number 3000</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[R3-acl-adv-3000]rule 52 permit ip source 200.1.0.0 0.0.255.255  </w:t>
      </w:r>
    </w:p>
    <w:p w:rsidR="00C25762" w:rsidRDefault="00EC108B">
      <w:pPr>
        <w:pStyle w:val="Heading4"/>
        <w:rPr>
          <w:rStyle w:val="StyleBoldAccent2"/>
          <w:color w:val="0090C8"/>
        </w:rPr>
      </w:pPr>
      <w:r w:rsidRPr="00257A18">
        <w:rPr>
          <w:rStyle w:val="StyleBoldAccent2"/>
          <w:b w:val="0"/>
          <w:bCs/>
          <w:color w:val="0090C8"/>
        </w:rPr>
        <w:t>Result</w:t>
      </w:r>
    </w:p>
    <w:p w:rsidR="008919F8" w:rsidRPr="0096735A" w:rsidRDefault="008919F8" w:rsidP="008919F8">
      <w:pPr>
        <w:widowControl w:val="0"/>
        <w:autoSpaceDE w:val="0"/>
        <w:autoSpaceDN w:val="0"/>
        <w:adjustRightInd w:val="0"/>
      </w:pPr>
      <w:r>
        <w:t>Verify the ospf routing table of R1</w:t>
      </w:r>
      <w:r w:rsidR="00257A18">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&lt;R1&gt;disp ospf routing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OSPF Process 1 with Router ID 1.1.1.1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Routing Tables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Routing for Network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Destination      Cost     Type    NextHop        AdvRouter       Area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highlight w:val="lightGray"/>
        </w:rPr>
        <w:t xml:space="preserve"> 200.1.0.0/16     2        Inter   192.168.1.2     3.3.3.3     0.0.0.1</w:t>
      </w: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192.168.1.0/24   1        Transit 192.168.1.1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192.168.2.0/24   2        Inter   192.168.1.2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Total Nets: 3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Intra Area: 1  Inter Area: 2  ASE: 0  NSSA: 0                                  </w:t>
      </w:r>
    </w:p>
    <w:p w:rsidR="008919F8" w:rsidRPr="00DA5F9A" w:rsidRDefault="008919F8" w:rsidP="008919F8">
      <w:pPr>
        <w:widowControl w:val="0"/>
        <w:autoSpaceDE w:val="0"/>
        <w:autoSpaceDN w:val="0"/>
        <w:adjustRightInd w:val="0"/>
        <w:rPr>
          <w:b/>
          <w:bCs/>
          <w:lang w:val="zh-CN"/>
        </w:rPr>
      </w:pPr>
      <w:r w:rsidRPr="00DA5F9A">
        <w:rPr>
          <w:lang w:val="zh-CN"/>
        </w:rPr>
        <w:t xml:space="preserve">  </w:t>
      </w:r>
      <w:r w:rsidRPr="00DA5F9A">
        <w:rPr>
          <w:b/>
          <w:bCs/>
          <w:lang w:val="zh-CN"/>
        </w:rPr>
        <w:t xml:space="preserve">           </w:t>
      </w:r>
    </w:p>
    <w:p w:rsidR="008919F8" w:rsidRDefault="008919F8" w:rsidP="00257A18">
      <w:pPr>
        <w:widowControl w:val="0"/>
        <w:autoSpaceDE w:val="0"/>
        <w:autoSpaceDN w:val="0"/>
        <w:adjustRightInd w:val="0"/>
        <w:rPr>
          <w:b/>
          <w:bCs/>
        </w:rPr>
      </w:pPr>
      <w:r w:rsidRPr="00DF1DBE">
        <w:rPr>
          <w:bCs/>
          <w:lang w:val="zh-CN"/>
        </w:rPr>
        <w:t>After Modifying the ACL, Router R1 is rec</w:t>
      </w:r>
      <w:r w:rsidR="00254C46">
        <w:rPr>
          <w:bCs/>
        </w:rPr>
        <w:t>ei</w:t>
      </w:r>
      <w:r w:rsidRPr="00DF1DBE">
        <w:rPr>
          <w:bCs/>
          <w:lang w:val="zh-CN"/>
        </w:rPr>
        <w:t>ving the summary routes</w:t>
      </w:r>
      <w:r w:rsidR="00257A18">
        <w:rPr>
          <w:bCs/>
        </w:rPr>
        <w:t>.</w:t>
      </w:r>
    </w:p>
    <w:p w:rsidR="006402A1" w:rsidRDefault="006402A1" w:rsidP="008919F8">
      <w:pPr>
        <w:widowControl w:val="0"/>
        <w:autoSpaceDE w:val="0"/>
        <w:autoSpaceDN w:val="0"/>
        <w:adjustRightInd w:val="0"/>
        <w:rPr>
          <w:rStyle w:val="BoldText"/>
        </w:rPr>
      </w:pPr>
    </w:p>
    <w:p w:rsidR="008919F8" w:rsidRPr="006C4786" w:rsidRDefault="008919F8" w:rsidP="008919F8">
      <w:pPr>
        <w:widowControl w:val="0"/>
        <w:autoSpaceDE w:val="0"/>
        <w:autoSpaceDN w:val="0"/>
        <w:adjustRightInd w:val="0"/>
        <w:rPr>
          <w:rStyle w:val="BoldText"/>
        </w:rPr>
      </w:pPr>
      <w:r w:rsidRPr="006C4786">
        <w:rPr>
          <w:rStyle w:val="BoldText"/>
        </w:rPr>
        <w:t>Similar problem occurs when IP-Prefix is configured incorrectly and a filter command is added under area 0</w:t>
      </w:r>
      <w:r w:rsidR="006C4786">
        <w:rPr>
          <w:rStyle w:val="BoldText"/>
        </w:rPr>
        <w:t>,</w:t>
      </w:r>
      <w:r w:rsidRPr="006C4786">
        <w:rPr>
          <w:rStyle w:val="BoldText"/>
        </w:rPr>
        <w:t xml:space="preserve"> as shown below</w:t>
      </w:r>
      <w:r w:rsidR="00DF1FB4">
        <w:rPr>
          <w:rStyle w:val="BoldText"/>
        </w:rPr>
        <w:t>.</w:t>
      </w:r>
    </w:p>
    <w:p w:rsidR="008919F8" w:rsidRPr="00DA5F9A" w:rsidRDefault="008919F8" w:rsidP="008919F8">
      <w:pPr>
        <w:widowControl w:val="0"/>
        <w:autoSpaceDE w:val="0"/>
        <w:autoSpaceDN w:val="0"/>
        <w:adjustRightInd w:val="0"/>
        <w:rPr>
          <w:lang w:val="zh-CN"/>
        </w:rPr>
      </w:pP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[R3]disp current-configuration | begin ospf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ospf 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0.0.0.0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abr-summary 200.1.0.0 255.255.0.0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r w:rsidRPr="00C72537">
        <w:rPr>
          <w:rStyle w:val="StyleLatinCourierNewDarkRed"/>
          <w:highlight w:val="lightGray"/>
        </w:rPr>
        <w:t>filter ip-prefix block_any export</w:t>
      </w: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network 192.168.2.0 0.0.0.255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area 0.0.0.1                                                                   </w:t>
      </w:r>
    </w:p>
    <w:p w:rsidR="008919F8" w:rsidRDefault="00C72537" w:rsidP="00257A18">
      <w:pPr>
        <w:widowControl w:val="0"/>
        <w:autoSpaceDE w:val="0"/>
        <w:autoSpaceDN w:val="0"/>
        <w:adjustRightInd w:val="0"/>
      </w:pPr>
      <w:r w:rsidRPr="00C72537">
        <w:rPr>
          <w:rStyle w:val="StyleLatinCourierNewDarkRed"/>
        </w:rPr>
        <w:t xml:space="preserve">  network 192.168.1.0 0.0.0.255  </w:t>
      </w:r>
    </w:p>
    <w:p w:rsidR="008919F8" w:rsidRPr="00812898" w:rsidRDefault="008919F8" w:rsidP="008919F8">
      <w:pPr>
        <w:widowControl w:val="0"/>
        <w:autoSpaceDE w:val="0"/>
        <w:autoSpaceDN w:val="0"/>
        <w:adjustRightInd w:val="0"/>
      </w:pPr>
      <w:r>
        <w:lastRenderedPageBreak/>
        <w:t>Check the IP-prefix list.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[R3]disp ip ip-prefix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Prefix-list block_any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Permitted 2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Denied 14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index: 10               permit  192.168.1.0/24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index: 20               permit  192.168.2.0/24                         </w:t>
      </w:r>
    </w:p>
    <w:p w:rsidR="008931D3" w:rsidRDefault="00C72537" w:rsidP="008931D3">
      <w:pPr>
        <w:pStyle w:val="TerminalDisplay"/>
      </w:pPr>
      <w:r w:rsidRPr="00C72537">
        <w:rPr>
          <w:rStyle w:val="StyleLatinCourierNewDarkRed"/>
        </w:rPr>
        <w:t xml:space="preserve">         index: 50               deny    0.0.0.0/0</w:t>
      </w:r>
      <w:r w:rsidR="008919F8" w:rsidRPr="00DA5F9A">
        <w:rPr>
          <w:lang w:val="zh-CN"/>
        </w:rPr>
        <w:t xml:space="preserve">                              </w:t>
      </w:r>
    </w:p>
    <w:p w:rsidR="008919F8" w:rsidRPr="005340E7" w:rsidRDefault="008919F8" w:rsidP="00257A18">
      <w:pPr>
        <w:widowControl w:val="0"/>
        <w:autoSpaceDE w:val="0"/>
        <w:autoSpaceDN w:val="0"/>
        <w:adjustRightInd w:val="0"/>
      </w:pPr>
      <w:r>
        <w:t>The IP-Prefix list drops all the routing updates for 200.1.x.x network from being advertised.</w:t>
      </w:r>
    </w:p>
    <w:p w:rsidR="00C25762" w:rsidRDefault="00EC108B">
      <w:pPr>
        <w:pStyle w:val="Heading4"/>
        <w:rPr>
          <w:rStyle w:val="StyleBoldAccent2"/>
          <w:bCs/>
          <w:color w:val="0090C8"/>
        </w:rPr>
      </w:pPr>
      <w:r w:rsidRPr="003329C2">
        <w:rPr>
          <w:rStyle w:val="StyleBoldAccent2"/>
          <w:b w:val="0"/>
          <w:bCs/>
          <w:color w:val="0090C8"/>
        </w:rPr>
        <w:t>Resolution</w:t>
      </w:r>
    </w:p>
    <w:p w:rsidR="008919F8" w:rsidRPr="005340E7" w:rsidRDefault="008919F8" w:rsidP="008919F8">
      <w:pPr>
        <w:widowControl w:val="0"/>
        <w:autoSpaceDE w:val="0"/>
        <w:autoSpaceDN w:val="0"/>
        <w:adjustRightInd w:val="0"/>
      </w:pPr>
      <w:r w:rsidRPr="005340E7">
        <w:rPr>
          <w:bCs/>
        </w:rPr>
        <w:t>Modify the IP-Prefix list to permit the 200.1.x.x networks</w:t>
      </w:r>
      <w:r w:rsidR="003329C2">
        <w:rPr>
          <w:bCs/>
        </w:rPr>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[R3]ip ip-prefix block_any index 30 permit 200.1.1.1 32</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[R3]ip ip-prefix block_any index 31 permit 200.1.2.1 32</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[R3]ip ip-prefix block_any index 32 permit 200.1.3.1 32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[R3]ip ip-prefix block_any index 33 permit 200.1.4.1 32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[R3]ip ip-prefix block_any index 34 permit 200.1.5.1 32</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[R3]ip ip-prefix block_any index 35 permit 200.1.6.1 32 </w:t>
      </w:r>
    </w:p>
    <w:p w:rsidR="008919F8" w:rsidRDefault="00C72537" w:rsidP="003329C2">
      <w:pPr>
        <w:widowControl w:val="0"/>
        <w:autoSpaceDE w:val="0"/>
        <w:autoSpaceDN w:val="0"/>
        <w:adjustRightInd w:val="0"/>
      </w:pPr>
      <w:r w:rsidRPr="00C72537">
        <w:rPr>
          <w:rStyle w:val="StyleLatinCourierNewDarkRed"/>
        </w:rPr>
        <w:t>[R3]ip ip-prefix block_any index 36 permit 200.1.7.1 32</w:t>
      </w:r>
    </w:p>
    <w:p w:rsidR="008919F8" w:rsidRDefault="008919F8" w:rsidP="003329C2">
      <w:pPr>
        <w:widowControl w:val="0"/>
        <w:autoSpaceDE w:val="0"/>
        <w:autoSpaceDN w:val="0"/>
        <w:adjustRightInd w:val="0"/>
        <w:rPr>
          <w:b/>
        </w:rPr>
      </w:pPr>
      <w:r>
        <w:t>A single permit command for any one subnet suffice</w:t>
      </w:r>
      <w:r w:rsidR="00DF1FB4">
        <w:t>s</w:t>
      </w:r>
      <w:r>
        <w:t xml:space="preserve"> the appearance of summary route in the routing table</w:t>
      </w:r>
      <w:r w:rsidR="00DF1FB4">
        <w:t>. That is,</w:t>
      </w:r>
      <w:r>
        <w:t xml:space="preserve"> if only 200.1.1.1/32 is permitted under the ip-prefix list, the routing table of R1 show</w:t>
      </w:r>
      <w:r w:rsidR="00DF1FB4">
        <w:t>s</w:t>
      </w:r>
      <w:r>
        <w:t xml:space="preserve"> the summary route of 200.1.0.0/16. This does not mean that other subnets would be reachable. Only 200.1.1.1 network can be reached as it is the only subnet permitted under IP-Prefix list. On adding the permit statements for the remaining subnets, it allows the reachability of those subnets.</w:t>
      </w:r>
    </w:p>
    <w:p w:rsidR="00C25762" w:rsidRDefault="00EC108B">
      <w:pPr>
        <w:pStyle w:val="Heading4"/>
        <w:rPr>
          <w:rStyle w:val="StyleBoldAccent2"/>
          <w:color w:val="0090C8"/>
        </w:rPr>
      </w:pPr>
      <w:r w:rsidRPr="003329C2">
        <w:rPr>
          <w:rStyle w:val="StyleBoldAccent2"/>
          <w:b w:val="0"/>
          <w:bCs/>
          <w:color w:val="0090C8"/>
        </w:rPr>
        <w:t>Result</w:t>
      </w:r>
    </w:p>
    <w:p w:rsidR="008919F8" w:rsidRPr="006C132A" w:rsidRDefault="008919F8" w:rsidP="008919F8">
      <w:pPr>
        <w:widowControl w:val="0"/>
        <w:autoSpaceDE w:val="0"/>
        <w:autoSpaceDN w:val="0"/>
        <w:adjustRightInd w:val="0"/>
      </w:pPr>
      <w:r w:rsidRPr="006C132A">
        <w:t>Verify the ospf routing table of R1</w:t>
      </w:r>
      <w:r w:rsidR="003329C2">
        <w:t>.</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&lt;R1&gt;disp ospf routing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OSPF Process 1 with Router ID 1.1.1.1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Routing Tables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Routing for Network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Destination      Cost     Type    NextHop         AdvRouter      Area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200.1.0.0/16     2        Inter   192.168.1.2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192.168.1.0/24   1        Transit 192.168.1.1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192.168.2.0/24   2        Inter   192.168.1.2     3.3.3.3     0.0.0.1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w:t>
      </w:r>
    </w:p>
    <w:p w:rsidR="008931D3" w:rsidRDefault="00C72537" w:rsidP="008931D3">
      <w:pPr>
        <w:pStyle w:val="TerminalDisplay"/>
        <w:rPr>
          <w:rStyle w:val="StyleLatinCourierNewDarkRed"/>
          <w:rFonts w:eastAsia="SimHei"/>
          <w:bCs/>
          <w:noProof/>
          <w:sz w:val="22"/>
          <w:szCs w:val="22"/>
        </w:rPr>
      </w:pPr>
      <w:r w:rsidRPr="00C72537">
        <w:rPr>
          <w:rStyle w:val="StyleLatinCourierNewDarkRed"/>
        </w:rPr>
        <w:t xml:space="preserve"> Total Nets: 3                                                                  </w:t>
      </w:r>
    </w:p>
    <w:p w:rsidR="008919F8" w:rsidRDefault="00C72537" w:rsidP="00A9437E">
      <w:pPr>
        <w:widowControl w:val="0"/>
        <w:autoSpaceDE w:val="0"/>
        <w:autoSpaceDN w:val="0"/>
        <w:adjustRightInd w:val="0"/>
      </w:pPr>
      <w:r w:rsidRPr="00C72537">
        <w:rPr>
          <w:rStyle w:val="StyleLatinCourierNewDarkRed"/>
        </w:rPr>
        <w:t xml:space="preserve"> Intra Area: 1  Inter Area: 2  ASE: 0  NSSA: 0</w:t>
      </w:r>
      <w:r w:rsidR="008919F8" w:rsidRPr="00DA5F9A">
        <w:rPr>
          <w:lang w:val="zh-CN"/>
        </w:rPr>
        <w:t xml:space="preserve">                     </w:t>
      </w:r>
    </w:p>
    <w:p w:rsidR="008919F8" w:rsidRPr="00A9437E" w:rsidRDefault="008919F8" w:rsidP="00A9437E">
      <w:pPr>
        <w:widowControl w:val="0"/>
        <w:autoSpaceDE w:val="0"/>
        <w:autoSpaceDN w:val="0"/>
        <w:adjustRightInd w:val="0"/>
      </w:pPr>
      <w:r>
        <w:t>R1 is now receiving the summary routes for 200.1.x.x network.</w:t>
      </w:r>
    </w:p>
    <w:p w:rsidR="008919F8" w:rsidRPr="003D65E3" w:rsidRDefault="008919F8" w:rsidP="008919F8">
      <w:pPr>
        <w:widowControl w:val="0"/>
        <w:autoSpaceDE w:val="0"/>
        <w:autoSpaceDN w:val="0"/>
        <w:adjustRightInd w:val="0"/>
      </w:pPr>
      <w:r w:rsidRPr="00DA5F9A">
        <w:rPr>
          <w:lang w:val="zh-CN"/>
        </w:rPr>
        <w:t xml:space="preserve"> </w:t>
      </w:r>
      <w:r>
        <w:rPr>
          <w:lang w:val="zh-CN"/>
        </w:rPr>
        <w:br w:type="page"/>
      </w:r>
    </w:p>
    <w:p w:rsidR="00C25762" w:rsidRPr="00A57252" w:rsidRDefault="00321658" w:rsidP="00A57252">
      <w:pPr>
        <w:pStyle w:val="Heading1"/>
      </w:pPr>
      <w:bookmarkStart w:id="731" w:name="_Toc342565254"/>
      <w:r w:rsidRPr="00A57252">
        <w:lastRenderedPageBreak/>
        <w:t xml:space="preserve">4 Common </w:t>
      </w:r>
      <w:r w:rsidR="00A530B0" w:rsidRPr="00A57252">
        <w:t>problems</w:t>
      </w:r>
      <w:r w:rsidRPr="00A57252">
        <w:t xml:space="preserve"> in OSPF </w:t>
      </w:r>
      <w:r w:rsidR="00C72537" w:rsidRPr="00A57252">
        <w:t>virtual-link configuration</w:t>
      </w:r>
      <w:bookmarkEnd w:id="731"/>
    </w:p>
    <w:p w:rsidR="008919F8" w:rsidRDefault="008919F8" w:rsidP="008919F8">
      <w:pPr>
        <w:widowControl w:val="0"/>
        <w:autoSpaceDE w:val="0"/>
        <w:autoSpaceDN w:val="0"/>
        <w:adjustRightInd w:val="0"/>
      </w:pPr>
      <w:r>
        <w:t xml:space="preserve">OSPF area design concept clearly states that all the OSPF areas must directly connect to backbone area (area 0). In some cases where the newly configured area cannot be connected directly to area 0 due to lack of ports in the backbone area for interconnection or due to the limitation in the distance, these areas can still participate in ospf by forming a virtual-link with area 0. Virtual link is a logical link designed to connect a non-backbone area to area 0. </w:t>
      </w:r>
    </w:p>
    <w:p w:rsidR="008919F8" w:rsidRDefault="008919F8" w:rsidP="008919F8">
      <w:pPr>
        <w:widowControl w:val="0"/>
        <w:autoSpaceDE w:val="0"/>
        <w:autoSpaceDN w:val="0"/>
        <w:adjustRightInd w:val="0"/>
      </w:pPr>
      <w:r>
        <w:t>This chapter covers more on virtual link concept and the problems encountered while configuring it on a large network. The basic common mistakes committed while configuring a virtual link in a network are:</w:t>
      </w:r>
    </w:p>
    <w:p w:rsidR="00C25762" w:rsidRDefault="008919F8">
      <w:pPr>
        <w:pStyle w:val="ItemList"/>
      </w:pPr>
      <w:r>
        <w:t>Incorrect virtual link command</w:t>
      </w:r>
    </w:p>
    <w:p w:rsidR="00C25762" w:rsidRDefault="008919F8">
      <w:pPr>
        <w:pStyle w:val="ItemList"/>
      </w:pPr>
      <w:r>
        <w:t>Wrong Router ID chosen by the router</w:t>
      </w:r>
    </w:p>
    <w:p w:rsidR="00C25762" w:rsidRDefault="008919F8">
      <w:pPr>
        <w:pStyle w:val="ItemList"/>
      </w:pPr>
      <w:r>
        <w:t>Authentication enabled on backbone area</w:t>
      </w:r>
    </w:p>
    <w:p w:rsidR="00C25762" w:rsidRDefault="008919F8">
      <w:pPr>
        <w:pStyle w:val="ItemList"/>
      </w:pPr>
      <w:r>
        <w:t>Vlink peer stuck at INIT status: ACL blocking the establishment of Vlink peer relationship</w:t>
      </w:r>
    </w:p>
    <w:p w:rsidR="00C25762" w:rsidRDefault="00173AB9">
      <w:pPr>
        <w:pStyle w:val="Heading2"/>
      </w:pPr>
      <w:bookmarkStart w:id="732" w:name="_Toc342565255"/>
      <w:r>
        <w:t>Basic concept</w:t>
      </w:r>
      <w:bookmarkEnd w:id="732"/>
    </w:p>
    <w:p w:rsidR="008919F8" w:rsidRDefault="00B07B71" w:rsidP="008919F8">
      <w:pPr>
        <w:widowControl w:val="0"/>
        <w:autoSpaceDE w:val="0"/>
        <w:autoSpaceDN w:val="0"/>
        <w:adjustRightInd w:val="0"/>
      </w:pPr>
      <w:r>
        <w:t xml:space="preserve">In the </w:t>
      </w:r>
      <w:r w:rsidR="008919F8">
        <w:t xml:space="preserve">network scenarios where the non-backbone area cannot be directly connected to area 0 due to some limitations, virtual link concept </w:t>
      </w:r>
      <w:r>
        <w:t xml:space="preserve">comes </w:t>
      </w:r>
      <w:r w:rsidR="008919F8">
        <w:t xml:space="preserve">into effect. Virtual link </w:t>
      </w:r>
      <w:r>
        <w:t xml:space="preserve">forms </w:t>
      </w:r>
      <w:r w:rsidR="008919F8">
        <w:t xml:space="preserve">a tunnel through many routers to connect the ABR of the non-backbone area to area 0 ABR. The area through which the virtual link is configured is called a transit area. The OSPF packets are sent as tunneled packet between the two ABRs and are not multicasted over the ip 224.0.0.5. The LSAs shared between the two virtual link peers are sent with a </w:t>
      </w:r>
      <w:r w:rsidR="008919F8" w:rsidRPr="00E567A9">
        <w:rPr>
          <w:i/>
        </w:rPr>
        <w:t>Do not age</w:t>
      </w:r>
      <w:r w:rsidR="008919F8">
        <w:t xml:space="preserve"> option set. As a result the LSA never age</w:t>
      </w:r>
      <w:r>
        <w:t>s</w:t>
      </w:r>
      <w:r w:rsidR="008919F8">
        <w:t xml:space="preserve"> out and is not re-sen</w:t>
      </w:r>
      <w:r>
        <w:t>t</w:t>
      </w:r>
      <w:r w:rsidR="008919F8">
        <w:t xml:space="preserve"> every 30 minutes.</w:t>
      </w:r>
    </w:p>
    <w:p w:rsidR="008919F8" w:rsidRDefault="008919F8" w:rsidP="008919F8">
      <w:pPr>
        <w:widowControl w:val="0"/>
        <w:autoSpaceDE w:val="0"/>
        <w:autoSpaceDN w:val="0"/>
        <w:adjustRightInd w:val="0"/>
      </w:pPr>
      <w:r>
        <w:t>Virtual link concept is also utilized to connect two discontiguous area 0s together via a transit area. Also</w:t>
      </w:r>
      <w:r w:rsidR="00090228">
        <w:t>,</w:t>
      </w:r>
      <w:r>
        <w:t xml:space="preserve"> it can be used for redundancy of area 0 routers.</w:t>
      </w:r>
    </w:p>
    <w:p w:rsidR="008919F8" w:rsidRDefault="00090228" w:rsidP="008919F8">
      <w:pPr>
        <w:widowControl w:val="0"/>
        <w:autoSpaceDE w:val="0"/>
        <w:autoSpaceDN w:val="0"/>
        <w:adjustRightInd w:val="0"/>
      </w:pPr>
      <w:r>
        <w:t>The</w:t>
      </w:r>
      <w:r w:rsidR="008919F8">
        <w:t xml:space="preserve"> various scenarios where virtual link configuration is required</w:t>
      </w:r>
      <w:r w:rsidR="00787C71">
        <w:t xml:space="preserve"> </w:t>
      </w:r>
      <w:r>
        <w:t>are as follows:</w:t>
      </w:r>
    </w:p>
    <w:p w:rsidR="00C25762" w:rsidRDefault="008919F8">
      <w:pPr>
        <w:pStyle w:val="ItemList"/>
      </w:pPr>
      <w:r>
        <w:t>Discontiguous area 0</w:t>
      </w:r>
    </w:p>
    <w:p w:rsidR="00C25762" w:rsidRDefault="008919F8">
      <w:pPr>
        <w:pStyle w:val="ItemList"/>
      </w:pPr>
      <w:r>
        <w:t>Newly configured area is disconnected from area 0</w:t>
      </w:r>
    </w:p>
    <w:p w:rsidR="00C25762" w:rsidRDefault="008919F8">
      <w:pPr>
        <w:pStyle w:val="ItemList"/>
        <w:rPr>
          <w:b/>
          <w:color w:val="548DD4" w:themeColor="text2" w:themeTint="99"/>
        </w:rPr>
      </w:pPr>
      <w:r>
        <w:t>Redundancy for area 0 routers</w:t>
      </w:r>
    </w:p>
    <w:p w:rsidR="00C25762" w:rsidRDefault="001C6760">
      <w:pPr>
        <w:pStyle w:val="Heading3"/>
      </w:pPr>
      <w:bookmarkStart w:id="733" w:name="_Toc342565256"/>
      <w:r>
        <w:t>Discontiguous area</w:t>
      </w:r>
      <w:r w:rsidR="008919F8" w:rsidRPr="00291385">
        <w:t xml:space="preserve"> 0</w:t>
      </w:r>
      <w:bookmarkEnd w:id="733"/>
    </w:p>
    <w:p w:rsidR="008919F8" w:rsidRDefault="008919F8" w:rsidP="008919F8">
      <w:pPr>
        <w:widowControl w:val="0"/>
        <w:autoSpaceDE w:val="0"/>
        <w:autoSpaceDN w:val="0"/>
        <w:adjustRightInd w:val="0"/>
      </w:pPr>
      <w:r>
        <w:t xml:space="preserve">If two networks already running OSPF need to be merged together, </w:t>
      </w:r>
      <w:r w:rsidR="00272356">
        <w:t>the process is complex</w:t>
      </w:r>
      <w:r>
        <w:t xml:space="preserve">. As both the networks would </w:t>
      </w:r>
      <w:r w:rsidR="00272356">
        <w:t>have</w:t>
      </w:r>
      <w:r>
        <w:t xml:space="preserve"> their own backbone area. As per the OSPF area design concept, there should be only one backbone area in the whole network. As a result</w:t>
      </w:r>
      <w:r w:rsidR="00272356">
        <w:t>,</w:t>
      </w:r>
      <w:r>
        <w:t xml:space="preserve"> merging both networks would mean reconfiguring the ospf on the entire routers. </w:t>
      </w:r>
      <w:r w:rsidR="00272356">
        <w:t>This</w:t>
      </w:r>
      <w:r>
        <w:t xml:space="preserve"> could be simplified with the help of a virtual link. The two di</w:t>
      </w:r>
      <w:r w:rsidR="00CA3438">
        <w:t>s</w:t>
      </w:r>
      <w:r>
        <w:t>contiguous area 0s can be connected together by configuring a virtual link between their ABRs</w:t>
      </w:r>
      <w:r w:rsidR="005D46D8">
        <w:t>,</w:t>
      </w:r>
      <w:r>
        <w:t xml:space="preserve"> as shown in</w:t>
      </w:r>
      <w:r w:rsidR="005D46D8">
        <w:t xml:space="preserve"> </w:t>
      </w:r>
      <w:fldSimple w:instr=" REF _Ref333864169 \r \h  \* MERGEFORMAT ">
        <w:r w:rsidR="001B502D">
          <w:rPr>
            <w:rStyle w:val="Reference-R0G144B200"/>
          </w:rPr>
          <w:t>Figure 38</w:t>
        </w:r>
      </w:fldSimple>
      <w:r>
        <w:t>. Once the virtual link is established</w:t>
      </w:r>
      <w:r w:rsidR="00272356">
        <w:t>,</w:t>
      </w:r>
      <w:r>
        <w:t xml:space="preserve"> the discontiguous area 0s get connected and act as a single backbone area.</w:t>
      </w:r>
    </w:p>
    <w:p w:rsidR="00C25762" w:rsidRDefault="00C13C0F">
      <w:pPr>
        <w:pStyle w:val="FigureDescription"/>
      </w:pPr>
      <w:bookmarkStart w:id="734" w:name="_Ref333864169"/>
      <w:r>
        <w:lastRenderedPageBreak/>
        <w:t>Virtual link between ABRs</w:t>
      </w:r>
      <w:bookmarkEnd w:id="734"/>
    </w:p>
    <w:p w:rsidR="008919F8" w:rsidRDefault="007D783A" w:rsidP="008919F8">
      <w:pPr>
        <w:widowControl w:val="0"/>
        <w:autoSpaceDE w:val="0"/>
        <w:autoSpaceDN w:val="0"/>
        <w:adjustRightInd w:val="0"/>
        <w:jc w:val="center"/>
      </w:pPr>
      <w:r>
        <w:rPr>
          <w:noProof/>
          <w:lang w:eastAsia="en-US"/>
        </w:rPr>
        <w:drawing>
          <wp:inline distT="0" distB="0" distL="0" distR="0">
            <wp:extent cx="5734464" cy="2434442"/>
            <wp:effectExtent l="19050" t="0" r="0" b="0"/>
            <wp:docPr id="47" name="Picture 46" descr="Figur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1.png"/>
                    <pic:cNvPicPr/>
                  </pic:nvPicPr>
                  <pic:blipFill>
                    <a:blip r:embed="rId48" cstate="print"/>
                    <a:stretch>
                      <a:fillRect/>
                    </a:stretch>
                  </pic:blipFill>
                  <pic:spPr>
                    <a:xfrm>
                      <a:off x="0" y="0"/>
                      <a:ext cx="5739220" cy="2436461"/>
                    </a:xfrm>
                    <a:prstGeom prst="rect">
                      <a:avLst/>
                    </a:prstGeom>
                  </pic:spPr>
                </pic:pic>
              </a:graphicData>
            </a:graphic>
          </wp:inline>
        </w:drawing>
      </w:r>
    </w:p>
    <w:p w:rsidR="008919F8" w:rsidRDefault="008919F8" w:rsidP="008919F8">
      <w:pPr>
        <w:widowControl w:val="0"/>
        <w:autoSpaceDE w:val="0"/>
        <w:autoSpaceDN w:val="0"/>
        <w:adjustRightInd w:val="0"/>
        <w:rPr>
          <w:b/>
          <w:color w:val="548DD4" w:themeColor="text2" w:themeTint="99"/>
        </w:rPr>
      </w:pPr>
    </w:p>
    <w:p w:rsidR="00C25762" w:rsidRDefault="008919F8">
      <w:pPr>
        <w:pStyle w:val="Heading3"/>
      </w:pPr>
      <w:bookmarkStart w:id="735" w:name="_Toc342565257"/>
      <w:r w:rsidRPr="00291385">
        <w:t>N</w:t>
      </w:r>
      <w:r w:rsidR="00A54686">
        <w:t>ewly</w:t>
      </w:r>
      <w:r w:rsidRPr="00291385">
        <w:t xml:space="preserve"> </w:t>
      </w:r>
      <w:r w:rsidR="00A54686">
        <w:t>configured area is disconnected from area</w:t>
      </w:r>
      <w:r w:rsidRPr="00291385">
        <w:t xml:space="preserve"> 0</w:t>
      </w:r>
      <w:bookmarkEnd w:id="735"/>
    </w:p>
    <w:p w:rsidR="008919F8" w:rsidRDefault="008919F8" w:rsidP="008919F8">
      <w:pPr>
        <w:widowControl w:val="0"/>
        <w:autoSpaceDE w:val="0"/>
        <w:autoSpaceDN w:val="0"/>
        <w:adjustRightInd w:val="0"/>
      </w:pPr>
      <w:r>
        <w:t xml:space="preserve">For a scalable network, introducing new routers as per the requirement and making changes in the area design </w:t>
      </w:r>
      <w:r w:rsidR="00324A38">
        <w:t xml:space="preserve">is not </w:t>
      </w:r>
      <w:r>
        <w:t xml:space="preserve">a difficult task. But for a cramped network design where all the resources have been used up, making any change in the network is a big task. If such a network design requires introducing new routers in </w:t>
      </w:r>
      <w:r w:rsidR="00324A38">
        <w:t xml:space="preserve">an </w:t>
      </w:r>
      <w:r>
        <w:t xml:space="preserve">altogether different area, virtual link concept </w:t>
      </w:r>
      <w:r w:rsidR="009E2A5D">
        <w:t>is the solution</w:t>
      </w:r>
      <w:r>
        <w:t>. Sometimes the lack of physical proximity results in non-backbone area routers stranded away from the backbone area. Though the distance cannot be cut down, the ospf design can definitely be modified to include the new area by creating a virtual link</w:t>
      </w:r>
      <w:r w:rsidR="00324A38">
        <w:t>,</w:t>
      </w:r>
      <w:r>
        <w:t xml:space="preserve"> as shown in</w:t>
      </w:r>
      <w:r w:rsidR="00A54686">
        <w:t xml:space="preserve"> </w:t>
      </w:r>
      <w:fldSimple w:instr=" REF _Ref333864266 \r \h  \* MERGEFORMAT ">
        <w:r w:rsidR="001B502D">
          <w:rPr>
            <w:rStyle w:val="Reference-R0G144B200"/>
          </w:rPr>
          <w:t>Figure 39</w:t>
        </w:r>
      </w:fldSimple>
      <w:r>
        <w:t>.</w:t>
      </w:r>
    </w:p>
    <w:p w:rsidR="00C25762" w:rsidRDefault="00C13C0F">
      <w:pPr>
        <w:pStyle w:val="FigureDescription"/>
      </w:pPr>
      <w:bookmarkStart w:id="736" w:name="_Ref333864266"/>
      <w:r>
        <w:t>Virtual link to non-backbone router</w:t>
      </w:r>
      <w:bookmarkEnd w:id="736"/>
    </w:p>
    <w:p w:rsidR="008919F8" w:rsidRPr="00291385" w:rsidRDefault="008919F8" w:rsidP="008919F8">
      <w:pPr>
        <w:widowControl w:val="0"/>
        <w:autoSpaceDE w:val="0"/>
        <w:autoSpaceDN w:val="0"/>
        <w:adjustRightInd w:val="0"/>
        <w:rPr>
          <w:b/>
          <w:color w:val="548DD4" w:themeColor="text2" w:themeTint="99"/>
        </w:rPr>
      </w:pPr>
    </w:p>
    <w:p w:rsidR="008919F8" w:rsidRDefault="007D783A" w:rsidP="008919F8">
      <w:pPr>
        <w:widowControl w:val="0"/>
        <w:autoSpaceDE w:val="0"/>
        <w:autoSpaceDN w:val="0"/>
        <w:adjustRightInd w:val="0"/>
      </w:pPr>
      <w:r>
        <w:rPr>
          <w:noProof/>
          <w:lang w:eastAsia="en-US"/>
        </w:rPr>
        <w:drawing>
          <wp:inline distT="0" distB="0" distL="0" distR="0">
            <wp:extent cx="5749706" cy="1270660"/>
            <wp:effectExtent l="19050" t="0" r="3394" b="0"/>
            <wp:docPr id="48" name="Picture 47" descr="Figur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2.png"/>
                    <pic:cNvPicPr/>
                  </pic:nvPicPr>
                  <pic:blipFill>
                    <a:blip r:embed="rId49" cstate="print"/>
                    <a:stretch>
                      <a:fillRect/>
                    </a:stretch>
                  </pic:blipFill>
                  <pic:spPr>
                    <a:xfrm>
                      <a:off x="0" y="0"/>
                      <a:ext cx="5754041" cy="1271618"/>
                    </a:xfrm>
                    <a:prstGeom prst="rect">
                      <a:avLst/>
                    </a:prstGeom>
                  </pic:spPr>
                </pic:pic>
              </a:graphicData>
            </a:graphic>
          </wp:inline>
        </w:drawing>
      </w:r>
    </w:p>
    <w:p w:rsidR="00C25762" w:rsidRDefault="00C25762">
      <w:pPr>
        <w:widowControl w:val="0"/>
        <w:autoSpaceDE w:val="0"/>
        <w:autoSpaceDN w:val="0"/>
        <w:adjustRightInd w:val="0"/>
        <w:ind w:left="0"/>
      </w:pPr>
    </w:p>
    <w:p w:rsidR="00C25762" w:rsidRDefault="008919F8">
      <w:pPr>
        <w:pStyle w:val="Heading3"/>
      </w:pPr>
      <w:bookmarkStart w:id="737" w:name="_Toc342565258"/>
      <w:r w:rsidRPr="00291385">
        <w:t>R</w:t>
      </w:r>
      <w:r w:rsidR="00A54686">
        <w:t>edundancy for area 0 routers</w:t>
      </w:r>
      <w:bookmarkEnd w:id="737"/>
    </w:p>
    <w:p w:rsidR="00C13C0F" w:rsidRDefault="008919F8" w:rsidP="008919F8">
      <w:pPr>
        <w:widowControl w:val="0"/>
        <w:autoSpaceDE w:val="0"/>
        <w:autoSpaceDN w:val="0"/>
        <w:adjustRightInd w:val="0"/>
      </w:pPr>
      <w:r>
        <w:t xml:space="preserve">Sometimes the multiple link failures in area 0 may make the backbone area discontiguous affecting the ospf routing process. This could be avoided by creating a virtual link between the Area 0 ABRs via a transit area. So, even if the links of area 0 fails, it </w:t>
      </w:r>
      <w:r w:rsidR="00BC26E1">
        <w:t xml:space="preserve">does not </w:t>
      </w:r>
      <w:r>
        <w:t>make the backbone area discontiguous</w:t>
      </w:r>
      <w:r w:rsidR="008B760C">
        <w:t>,</w:t>
      </w:r>
      <w:r>
        <w:t xml:space="preserve"> as shown in</w:t>
      </w:r>
      <w:r w:rsidR="008B760C">
        <w:t xml:space="preserve"> </w:t>
      </w:r>
      <w:fldSimple w:instr=" REF _Ref333864236 \r \h  \* MERGEFORMAT ">
        <w:r w:rsidR="001B502D">
          <w:rPr>
            <w:rStyle w:val="Reference-R0G144B200"/>
          </w:rPr>
          <w:t>Figure 40</w:t>
        </w:r>
      </w:fldSimple>
      <w:r w:rsidR="00C13C0F">
        <w:t>.</w:t>
      </w:r>
    </w:p>
    <w:p w:rsidR="00F81DE2" w:rsidRDefault="008919F8">
      <w:pPr>
        <w:pStyle w:val="FigureDescription"/>
      </w:pPr>
      <w:r>
        <w:lastRenderedPageBreak/>
        <w:t xml:space="preserve"> </w:t>
      </w:r>
      <w:bookmarkStart w:id="738" w:name="_Ref333864236"/>
      <w:r w:rsidR="00C13C0F">
        <w:t>Virtual link between Area 0 ABRs</w:t>
      </w:r>
      <w:bookmarkEnd w:id="738"/>
    </w:p>
    <w:p w:rsidR="008919F8" w:rsidRPr="00D83F74" w:rsidRDefault="00BD4D88" w:rsidP="008919F8">
      <w:pPr>
        <w:widowControl w:val="0"/>
        <w:autoSpaceDE w:val="0"/>
        <w:autoSpaceDN w:val="0"/>
        <w:adjustRightInd w:val="0"/>
      </w:pPr>
      <w:r>
        <w:rPr>
          <w:rFonts w:eastAsia="Times New Roman"/>
          <w:noProof/>
          <w:lang w:eastAsia="en-US"/>
        </w:rPr>
        <w:drawing>
          <wp:inline distT="0" distB="0" distL="0" distR="0">
            <wp:extent cx="3781425" cy="4695825"/>
            <wp:effectExtent l="19050" t="0" r="9525" b="0"/>
            <wp:docPr id="49" name="Picture 48" descr="Figure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3.png"/>
                    <pic:cNvPicPr/>
                  </pic:nvPicPr>
                  <pic:blipFill>
                    <a:blip r:embed="rId50" cstate="print"/>
                    <a:stretch>
                      <a:fillRect/>
                    </a:stretch>
                  </pic:blipFill>
                  <pic:spPr>
                    <a:xfrm>
                      <a:off x="0" y="0"/>
                      <a:ext cx="3781425" cy="4695825"/>
                    </a:xfrm>
                    <a:prstGeom prst="rect">
                      <a:avLst/>
                    </a:prstGeom>
                  </pic:spPr>
                </pic:pic>
              </a:graphicData>
            </a:graphic>
          </wp:inline>
        </w:drawing>
      </w:r>
    </w:p>
    <w:p w:rsidR="008919F8" w:rsidRDefault="008919F8" w:rsidP="008919F8">
      <w:pPr>
        <w:widowControl w:val="0"/>
        <w:autoSpaceDE w:val="0"/>
        <w:autoSpaceDN w:val="0"/>
        <w:adjustRightInd w:val="0"/>
      </w:pPr>
    </w:p>
    <w:p w:rsidR="008919F8" w:rsidRDefault="008919F8" w:rsidP="008919F8">
      <w:r>
        <w:t>In</w:t>
      </w:r>
      <w:r w:rsidR="0066052C">
        <w:t xml:space="preserve"> </w:t>
      </w:r>
      <w:fldSimple w:instr=" REF _Ref333864236 \r \h  \* MERGEFORMAT ">
        <w:r w:rsidR="001B502D">
          <w:rPr>
            <w:rStyle w:val="Reference-R0G144B200"/>
          </w:rPr>
          <w:t>Figure 40</w:t>
        </w:r>
      </w:fldSimple>
      <w:r>
        <w:t xml:space="preserve">, the failure of links between R3 and R4 </w:t>
      </w:r>
      <w:r w:rsidR="00235F13">
        <w:t>makes</w:t>
      </w:r>
      <w:r>
        <w:t xml:space="preserve"> area 0 discontiguous. But the virtual link configured between R1 and R2 still bind</w:t>
      </w:r>
      <w:r w:rsidR="00235F13">
        <w:t>s</w:t>
      </w:r>
      <w:r>
        <w:t xml:space="preserve"> the area 0 routers together. This virtual link is configured via the </w:t>
      </w:r>
      <w:r w:rsidRPr="00416ADA">
        <w:rPr>
          <w:i/>
        </w:rPr>
        <w:t>transit area</w:t>
      </w:r>
      <w:r>
        <w:t xml:space="preserve"> area 1</w:t>
      </w:r>
      <w:r w:rsidR="00955A20">
        <w:t>.</w:t>
      </w:r>
    </w:p>
    <w:p w:rsidR="008919F8" w:rsidRDefault="008919F8" w:rsidP="008919F8">
      <w:r>
        <w:br w:type="page"/>
      </w:r>
    </w:p>
    <w:p w:rsidR="00F81DE2" w:rsidRDefault="008919F8">
      <w:pPr>
        <w:pStyle w:val="Heading3"/>
      </w:pPr>
      <w:bookmarkStart w:id="739" w:name="_Toc342565259"/>
      <w:r w:rsidRPr="00C82080">
        <w:lastRenderedPageBreak/>
        <w:t xml:space="preserve">Problem 1: Incorrect </w:t>
      </w:r>
      <w:r w:rsidR="00A026D5">
        <w:t>v</w:t>
      </w:r>
      <w:r w:rsidR="00A026D5" w:rsidRPr="00C82080">
        <w:t>irtual</w:t>
      </w:r>
      <w:r w:rsidRPr="00C82080">
        <w:t>-link command</w:t>
      </w:r>
      <w:bookmarkEnd w:id="739"/>
    </w:p>
    <w:p w:rsidR="00C13C0F" w:rsidRDefault="00C13C0F" w:rsidP="00C13C0F">
      <w:pPr>
        <w:widowControl w:val="0"/>
        <w:autoSpaceDE w:val="0"/>
        <w:autoSpaceDN w:val="0"/>
        <w:adjustRightInd w:val="0"/>
        <w:rPr>
          <w:bCs/>
        </w:rPr>
      </w:pPr>
      <w:r>
        <w:rPr>
          <w:bCs/>
        </w:rPr>
        <w:t>In this scenario, R4 is an ABR connecting area 1 and area 2. Since R4 is not directly connected to area 0, area 2 cannot participate in ospf routing. For area 2 to communicate with other areas in ospf domain, it must form a virtual-link with a backbone router. This virtual-link establishes a connection between area 2 and area 0</w:t>
      </w:r>
      <w:r w:rsidR="00915D6D">
        <w:rPr>
          <w:bCs/>
        </w:rPr>
        <w:t>, as shown in</w:t>
      </w:r>
      <w:r w:rsidR="0099532A">
        <w:rPr>
          <w:bCs/>
        </w:rPr>
        <w:t xml:space="preserve"> </w:t>
      </w:r>
      <w:fldSimple w:instr=" REF _Ref333864540 \r \h  \* MERGEFORMAT ">
        <w:r w:rsidR="001B502D">
          <w:rPr>
            <w:rStyle w:val="Reference-R0G144B200"/>
          </w:rPr>
          <w:t>Figure 41</w:t>
        </w:r>
      </w:fldSimple>
      <w:r w:rsidR="00915D6D">
        <w:rPr>
          <w:bCs/>
        </w:rPr>
        <w:t>.</w:t>
      </w:r>
    </w:p>
    <w:p w:rsidR="00C13C0F" w:rsidRDefault="00C13C0F" w:rsidP="00C13C0F">
      <w:pPr>
        <w:widowControl w:val="0"/>
        <w:autoSpaceDE w:val="0"/>
        <w:autoSpaceDN w:val="0"/>
        <w:adjustRightInd w:val="0"/>
        <w:rPr>
          <w:bCs/>
        </w:rPr>
      </w:pPr>
      <w:r>
        <w:rPr>
          <w:bCs/>
        </w:rPr>
        <w:t>Router ID of R2:  2.2.2.2   and Router ID of R4:  4.4.4.4</w:t>
      </w:r>
    </w:p>
    <w:p w:rsidR="00F81DE2" w:rsidRDefault="00E8083B">
      <w:pPr>
        <w:pStyle w:val="FigureDescription"/>
      </w:pPr>
      <w:bookmarkStart w:id="740" w:name="_Ref333864540"/>
      <w:r>
        <w:t>Virtual link between area 2 and area 0</w:t>
      </w:r>
      <w:bookmarkEnd w:id="740"/>
    </w:p>
    <w:p w:rsidR="008919F8" w:rsidRPr="00C628BB" w:rsidRDefault="007D783A" w:rsidP="008919F8">
      <w:pPr>
        <w:widowControl w:val="0"/>
        <w:autoSpaceDE w:val="0"/>
        <w:autoSpaceDN w:val="0"/>
        <w:adjustRightInd w:val="0"/>
      </w:pPr>
      <w:r>
        <w:rPr>
          <w:noProof/>
          <w:lang w:eastAsia="en-US"/>
        </w:rPr>
        <w:drawing>
          <wp:inline distT="0" distB="0" distL="0" distR="0">
            <wp:extent cx="5692981" cy="1498093"/>
            <wp:effectExtent l="19050" t="0" r="2969" b="0"/>
            <wp:docPr id="50" name="Picture 49" descr="Figure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4.png"/>
                    <pic:cNvPicPr/>
                  </pic:nvPicPr>
                  <pic:blipFill>
                    <a:blip r:embed="rId51" cstate="print"/>
                    <a:stretch>
                      <a:fillRect/>
                    </a:stretch>
                  </pic:blipFill>
                  <pic:spPr>
                    <a:xfrm>
                      <a:off x="0" y="0"/>
                      <a:ext cx="5701285" cy="1500278"/>
                    </a:xfrm>
                    <a:prstGeom prst="rect">
                      <a:avLst/>
                    </a:prstGeom>
                  </pic:spPr>
                </pic:pic>
              </a:graphicData>
            </a:graphic>
          </wp:inline>
        </w:drawing>
      </w:r>
    </w:p>
    <w:p w:rsidR="008919F8" w:rsidRDefault="008919F8" w:rsidP="00DB4502">
      <w:r>
        <w:t xml:space="preserve">The configuration of virtual link is very simple. The </w:t>
      </w:r>
      <w:r w:rsidR="00657C49" w:rsidRPr="00657C49">
        <w:t>vlink-peer</w:t>
      </w:r>
      <w:r>
        <w:t xml:space="preserve"> command is followed by the </w:t>
      </w:r>
      <w:r w:rsidR="00364784">
        <w:t>Router ID</w:t>
      </w:r>
      <w:r>
        <w:t xml:space="preserve"> of the device. The common mistake committed by network engineers </w:t>
      </w:r>
      <w:r w:rsidR="009E4A02">
        <w:t xml:space="preserve">is </w:t>
      </w:r>
      <w:r>
        <w:t xml:space="preserve">the inclusion of interface ip address in place of </w:t>
      </w:r>
      <w:r w:rsidR="00364784">
        <w:t>Router ID</w:t>
      </w:r>
      <w:r>
        <w:t>. As a result</w:t>
      </w:r>
      <w:r w:rsidR="009E4A02">
        <w:t>,</w:t>
      </w:r>
      <w:r>
        <w:t xml:space="preserve"> virtual link does not come up.</w:t>
      </w:r>
    </w:p>
    <w:p w:rsidR="00F81DE2" w:rsidRDefault="00D2677B" w:rsidP="00DB4502">
      <w:pPr>
        <w:pStyle w:val="Heading4"/>
        <w:rPr>
          <w:rStyle w:val="StyleBoldAccent2"/>
          <w:b w:val="0"/>
          <w:color w:val="0090C8"/>
        </w:rPr>
      </w:pPr>
      <w:r w:rsidRPr="00D15EA9">
        <w:rPr>
          <w:rStyle w:val="StyleBoldAccent2"/>
          <w:b w:val="0"/>
          <w:bCs/>
          <w:color w:val="0090C8"/>
        </w:rPr>
        <w:t>Problem</w:t>
      </w:r>
    </w:p>
    <w:p w:rsidR="008919F8" w:rsidRPr="00D15EA9" w:rsidRDefault="00657C49" w:rsidP="008919F8">
      <w:pPr>
        <w:widowControl w:val="0"/>
        <w:autoSpaceDE w:val="0"/>
        <w:autoSpaceDN w:val="0"/>
        <w:adjustRightInd w:val="0"/>
        <w:rPr>
          <w:rStyle w:val="BoldText"/>
        </w:rPr>
      </w:pPr>
      <w:r w:rsidRPr="00657C49">
        <w:rPr>
          <w:rStyle w:val="BoldText"/>
        </w:rPr>
        <w:t>Virtual link is not establishing between R2 and R4</w:t>
      </w:r>
    </w:p>
    <w:p w:rsidR="008919F8" w:rsidRPr="001C7055" w:rsidRDefault="008919F8" w:rsidP="008919F8">
      <w:pPr>
        <w:widowControl w:val="0"/>
        <w:autoSpaceDE w:val="0"/>
        <w:autoSpaceDN w:val="0"/>
        <w:adjustRightInd w:val="0"/>
      </w:pPr>
      <w:r w:rsidRPr="007B7017">
        <w:rPr>
          <w:bCs/>
        </w:rPr>
        <w:t xml:space="preserve">Verify the ospf neighbor table using the command </w:t>
      </w:r>
      <w:r w:rsidR="00657C49" w:rsidRPr="00657C49">
        <w:t>display ospf peer</w:t>
      </w:r>
      <w:r w:rsidR="00D15EA9">
        <w:t>.</w:t>
      </w:r>
    </w:p>
    <w:p w:rsidR="00C67258" w:rsidRDefault="00657C49">
      <w:pPr>
        <w:pStyle w:val="TerminalDisplay"/>
        <w:rPr>
          <w:rStyle w:val="StyleLatinCourierNewDarkRed"/>
        </w:rPr>
      </w:pPr>
      <w:r w:rsidRPr="00657C49">
        <w:rPr>
          <w:rStyle w:val="StyleLatinCourierNewDarkRed"/>
        </w:rPr>
        <w:t xml:space="preserve">[R2]disp ospf peer                                                     </w:t>
      </w:r>
    </w:p>
    <w:p w:rsidR="00C67258" w:rsidRDefault="00657C49">
      <w:pPr>
        <w:pStyle w:val="TerminalDisplay"/>
        <w:rPr>
          <w:rStyle w:val="StyleLatinCourierNewDarkRed"/>
        </w:rPr>
      </w:pPr>
      <w:r w:rsidRPr="00657C49">
        <w:rPr>
          <w:rStyle w:val="StyleLatinCourierNewDarkRed"/>
        </w:rPr>
        <w:t xml:space="preserve">                   OSPF Process 1 with Router ID 2.2.2.2                        </w:t>
      </w:r>
    </w:p>
    <w:p w:rsidR="00C67258" w:rsidRDefault="00657C49">
      <w:pPr>
        <w:pStyle w:val="TerminalDisplay"/>
        <w:rPr>
          <w:rStyle w:val="StyleLatinCourierNewDarkRed"/>
        </w:rPr>
      </w:pPr>
      <w:r w:rsidRPr="00657C49">
        <w:rPr>
          <w:rStyle w:val="StyleLatinCourierNewDarkRed"/>
        </w:rPr>
        <w:t xml:space="preserve">                        Neighbor Brief Information                              </w:t>
      </w:r>
    </w:p>
    <w:p w:rsidR="00C67258" w:rsidRDefault="00657C49">
      <w:pPr>
        <w:pStyle w:val="TerminalDisplay"/>
        <w:rPr>
          <w:rStyle w:val="StyleLatinCourierNewDarkRed"/>
        </w:rPr>
      </w:pPr>
      <w:r w:rsidRPr="00657C49">
        <w:rPr>
          <w:rStyle w:val="StyleLatinCourierNewDarkRed"/>
        </w:rPr>
        <w:t xml:space="preserve"> Area: 0.0.0.0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1.1.1.1         192.168.1.1     1    33         GE0/0        Full/BDR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8919F8" w:rsidRPr="00D15EA9" w:rsidRDefault="00657C49" w:rsidP="00D15EA9">
      <w:pPr>
        <w:widowControl w:val="0"/>
        <w:autoSpaceDE w:val="0"/>
        <w:autoSpaceDN w:val="0"/>
        <w:adjustRightInd w:val="0"/>
        <w:rPr>
          <w:b/>
          <w:bCs/>
        </w:rPr>
      </w:pPr>
      <w:r w:rsidRPr="00657C49">
        <w:rPr>
          <w:rStyle w:val="StyleLatinCourierNewDarkRed"/>
        </w:rPr>
        <w:t xml:space="preserve"> 3.3.3.3         192.168.2.2     1    34         GE0/1         Full/DR   </w:t>
      </w:r>
      <w:r w:rsidRPr="00657C49">
        <w:t xml:space="preserve"> </w:t>
      </w:r>
    </w:p>
    <w:p w:rsidR="008919F8" w:rsidRPr="00056ED1" w:rsidRDefault="008919F8" w:rsidP="00D15EA9">
      <w:pPr>
        <w:widowControl w:val="0"/>
        <w:autoSpaceDE w:val="0"/>
        <w:autoSpaceDN w:val="0"/>
        <w:adjustRightInd w:val="0"/>
        <w:rPr>
          <w:rStyle w:val="StyleBoldAccent2"/>
        </w:rPr>
      </w:pPr>
      <w:r>
        <w:rPr>
          <w:bCs/>
        </w:rPr>
        <w:t>No virtual link has been established between R2 and R4.</w:t>
      </w:r>
    </w:p>
    <w:p w:rsidR="00F81DE2" w:rsidRDefault="00D15EA9">
      <w:pPr>
        <w:pStyle w:val="Heading4"/>
        <w:rPr>
          <w:rStyle w:val="StyleBoldAccent2"/>
          <w:bCs/>
          <w:color w:val="0090C8"/>
        </w:rPr>
      </w:pPr>
      <w:r>
        <w:rPr>
          <w:rStyle w:val="StyleBoldAccent2"/>
          <w:b w:val="0"/>
          <w:bCs/>
          <w:color w:val="0090C8"/>
        </w:rPr>
        <w:t>Troubleshooting</w:t>
      </w:r>
    </w:p>
    <w:p w:rsidR="008919F8" w:rsidRDefault="008919F8" w:rsidP="008919F8">
      <w:pPr>
        <w:widowControl w:val="0"/>
        <w:autoSpaceDE w:val="0"/>
        <w:autoSpaceDN w:val="0"/>
        <w:adjustRightInd w:val="0"/>
        <w:rPr>
          <w:bCs/>
        </w:rPr>
      </w:pPr>
      <w:r w:rsidRPr="007B7017">
        <w:rPr>
          <w:bCs/>
        </w:rPr>
        <w:t>Check the ospf configuration on R2 and R4</w:t>
      </w:r>
      <w:r w:rsidR="006702B9">
        <w:rPr>
          <w:bCs/>
        </w:rPr>
        <w:t>.</w:t>
      </w:r>
    </w:p>
    <w:p w:rsidR="008919F8" w:rsidRPr="00FE145A" w:rsidRDefault="008919F8" w:rsidP="008919F8">
      <w:pPr>
        <w:widowControl w:val="0"/>
        <w:autoSpaceDE w:val="0"/>
        <w:autoSpaceDN w:val="0"/>
        <w:adjustRightInd w:val="0"/>
        <w:rPr>
          <w:rStyle w:val="BoldText"/>
        </w:rPr>
      </w:pPr>
      <w:r w:rsidRPr="00FE145A">
        <w:rPr>
          <w:rStyle w:val="BoldText"/>
        </w:rPr>
        <w:t>Router R4:</w:t>
      </w:r>
    </w:p>
    <w:p w:rsidR="00C67258" w:rsidRDefault="00657C49">
      <w:pPr>
        <w:pStyle w:val="TerminalDisplay"/>
        <w:rPr>
          <w:rStyle w:val="StyleLatinCourierNewDarkRed"/>
        </w:rPr>
      </w:pPr>
      <w:r w:rsidRPr="00657C49">
        <w:rPr>
          <w:rStyle w:val="StyleLatinCourierNewDarkRed"/>
        </w:rPr>
        <w:t>[R4]disp current-configuration | begin ospf</w:t>
      </w:r>
    </w:p>
    <w:p w:rsidR="00C67258" w:rsidRDefault="00657C49">
      <w:pPr>
        <w:pStyle w:val="TerminalDisplay"/>
        <w:rPr>
          <w:rStyle w:val="StyleLatinCourierNewDarkRed"/>
        </w:rPr>
      </w:pPr>
      <w:r w:rsidRPr="00657C49">
        <w:rPr>
          <w:rStyle w:val="StyleLatinCourierNewDarkRed"/>
        </w:rPr>
        <w:t xml:space="preserve">ospf 1                                                                          </w:t>
      </w:r>
    </w:p>
    <w:p w:rsidR="00C67258" w:rsidRDefault="00657C49">
      <w:pPr>
        <w:pStyle w:val="TerminalDisplay"/>
        <w:rPr>
          <w:rStyle w:val="StyleLatinCourierNewDarkRed"/>
        </w:rPr>
      </w:pPr>
      <w:r w:rsidRPr="00657C49">
        <w:rPr>
          <w:rStyle w:val="StyleLatinCourierNewDarkRed"/>
        </w:rPr>
        <w:t xml:space="preserve">area 0.0.0.1                                                                   </w:t>
      </w:r>
    </w:p>
    <w:p w:rsidR="00C67258" w:rsidRDefault="00657C49">
      <w:pPr>
        <w:pStyle w:val="TerminalDisplay"/>
        <w:rPr>
          <w:rStyle w:val="StyleLatinCourierNewDarkRed"/>
        </w:rPr>
      </w:pPr>
      <w:r w:rsidRPr="00657C49">
        <w:rPr>
          <w:rStyle w:val="StyleLatinCourierNewDarkRed"/>
        </w:rPr>
        <w:t xml:space="preserve">network 192.168.3.0 0.0.0.255                                                 </w:t>
      </w:r>
    </w:p>
    <w:p w:rsidR="00C67258" w:rsidRDefault="00657C49">
      <w:pPr>
        <w:pStyle w:val="TerminalDisplay"/>
        <w:rPr>
          <w:rStyle w:val="StyleLatinCourierNewDarkRed"/>
        </w:rPr>
      </w:pPr>
      <w:r w:rsidRPr="00657C49">
        <w:rPr>
          <w:rStyle w:val="StyleLatinCourierNewDarkRed"/>
          <w:highlight w:val="lightGray"/>
        </w:rPr>
        <w:t>vlink-peer 192.168.2.1</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area 0.0.0.2                                                                   </w:t>
      </w:r>
    </w:p>
    <w:p w:rsidR="008919F8" w:rsidRPr="00056ED1" w:rsidRDefault="00657C49" w:rsidP="00787C71">
      <w:pPr>
        <w:widowControl w:val="0"/>
        <w:autoSpaceDE w:val="0"/>
        <w:autoSpaceDN w:val="0"/>
        <w:adjustRightInd w:val="0"/>
        <w:rPr>
          <w:rStyle w:val="StyleLatinCourierNewDarkRed"/>
        </w:rPr>
      </w:pPr>
      <w:r w:rsidRPr="00657C49">
        <w:rPr>
          <w:rStyle w:val="StyleLatinCourierNewDarkRed"/>
        </w:rPr>
        <w:t xml:space="preserve">network 10.90.90.0 0.0.0.255 </w:t>
      </w:r>
    </w:p>
    <w:p w:rsidR="008919F8" w:rsidRPr="00FE145A" w:rsidRDefault="008919F8" w:rsidP="008919F8">
      <w:pPr>
        <w:widowControl w:val="0"/>
        <w:autoSpaceDE w:val="0"/>
        <w:autoSpaceDN w:val="0"/>
        <w:adjustRightInd w:val="0"/>
        <w:rPr>
          <w:rStyle w:val="BoldText"/>
        </w:rPr>
      </w:pPr>
      <w:r w:rsidRPr="00FE145A">
        <w:rPr>
          <w:rStyle w:val="BoldText"/>
        </w:rPr>
        <w:lastRenderedPageBreak/>
        <w:t>Router R2:</w:t>
      </w:r>
    </w:p>
    <w:p w:rsidR="00C67258" w:rsidRDefault="00657C49">
      <w:pPr>
        <w:pStyle w:val="TerminalDisplay"/>
        <w:rPr>
          <w:rStyle w:val="StyleLatinCourierNewDarkRed"/>
        </w:rPr>
      </w:pPr>
      <w:r w:rsidRPr="00657C49">
        <w:rPr>
          <w:rStyle w:val="StyleLatinCourierNewDarkRed"/>
        </w:rPr>
        <w:t>[R2]disp current-configuration | begin ospf</w:t>
      </w:r>
    </w:p>
    <w:p w:rsidR="00C67258" w:rsidRDefault="00657C49">
      <w:pPr>
        <w:pStyle w:val="TerminalDisplay"/>
        <w:rPr>
          <w:rStyle w:val="StyleLatinCourierNewDarkRed"/>
        </w:rPr>
      </w:pPr>
      <w:r w:rsidRPr="00657C49">
        <w:rPr>
          <w:rStyle w:val="StyleLatinCourierNewDarkRed"/>
        </w:rPr>
        <w:t xml:space="preserve">ospf 1                                                                          </w:t>
      </w:r>
    </w:p>
    <w:p w:rsidR="00C67258" w:rsidRDefault="00657C49">
      <w:pPr>
        <w:pStyle w:val="TerminalDisplay"/>
        <w:rPr>
          <w:rStyle w:val="StyleLatinCourierNewDarkRed"/>
        </w:rPr>
      </w:pPr>
      <w:r w:rsidRPr="00657C49">
        <w:rPr>
          <w:rStyle w:val="StyleLatinCourierNewDarkRed"/>
        </w:rPr>
        <w:t xml:space="preserve">area 0.0.0.0                                                                   </w:t>
      </w:r>
    </w:p>
    <w:p w:rsidR="00C67258" w:rsidRDefault="00657C49">
      <w:pPr>
        <w:pStyle w:val="TerminalDisplay"/>
        <w:rPr>
          <w:rStyle w:val="StyleLatinCourierNewDarkRed"/>
        </w:rPr>
      </w:pPr>
      <w:r w:rsidRPr="00657C49">
        <w:rPr>
          <w:rStyle w:val="StyleLatinCourierNewDarkRed"/>
        </w:rPr>
        <w:t xml:space="preserve">network 192.168.1.0 0.0.0.255                                                 </w:t>
      </w:r>
    </w:p>
    <w:p w:rsidR="00C67258" w:rsidRDefault="00657C49">
      <w:pPr>
        <w:pStyle w:val="TerminalDisplay"/>
        <w:rPr>
          <w:rStyle w:val="StyleLatinCourierNewDarkRed"/>
        </w:rPr>
      </w:pPr>
      <w:r w:rsidRPr="00657C49">
        <w:rPr>
          <w:rStyle w:val="StyleLatinCourierNewDarkRed"/>
        </w:rPr>
        <w:t xml:space="preserve">area 0.0.0.1                                                                   </w:t>
      </w:r>
    </w:p>
    <w:p w:rsidR="00C67258" w:rsidRDefault="00657C49">
      <w:pPr>
        <w:pStyle w:val="TerminalDisplay"/>
        <w:rPr>
          <w:rStyle w:val="StyleLatinCourierNewDarkRed"/>
        </w:rPr>
      </w:pPr>
      <w:r w:rsidRPr="00657C49">
        <w:rPr>
          <w:rStyle w:val="StyleLatinCourierNewDarkRed"/>
        </w:rPr>
        <w:t xml:space="preserve">network 192.168.2.0 0.0.0.255                                                 </w:t>
      </w:r>
    </w:p>
    <w:p w:rsidR="008919F8" w:rsidRDefault="00657C49" w:rsidP="006702B9">
      <w:pPr>
        <w:widowControl w:val="0"/>
        <w:autoSpaceDE w:val="0"/>
        <w:autoSpaceDN w:val="0"/>
        <w:adjustRightInd w:val="0"/>
      </w:pPr>
      <w:r w:rsidRPr="00657C49">
        <w:rPr>
          <w:rStyle w:val="StyleLatinCourierNewDarkRed"/>
          <w:highlight w:val="lightGray"/>
        </w:rPr>
        <w:t>vlink-peer 192.168.3.2</w:t>
      </w:r>
      <w:r w:rsidRPr="00657C49">
        <w:rPr>
          <w:rStyle w:val="StyleLatinCourierNewDarkRed"/>
        </w:rPr>
        <w:t xml:space="preserve">   </w:t>
      </w:r>
    </w:p>
    <w:p w:rsidR="008919F8" w:rsidRPr="006702B9" w:rsidRDefault="008919F8" w:rsidP="006702B9">
      <w:pPr>
        <w:widowControl w:val="0"/>
        <w:autoSpaceDE w:val="0"/>
        <w:autoSpaceDN w:val="0"/>
        <w:adjustRightInd w:val="0"/>
      </w:pPr>
      <w:r w:rsidRPr="00C3682C">
        <w:rPr>
          <w:lang w:val="zh-CN"/>
        </w:rPr>
        <w:t xml:space="preserve">The configuration shows that </w:t>
      </w:r>
      <w:r w:rsidR="00657C49" w:rsidRPr="00657C49">
        <w:t>vlink-peer</w:t>
      </w:r>
      <w:r w:rsidRPr="00C3682C">
        <w:rPr>
          <w:lang w:val="zh-CN"/>
        </w:rPr>
        <w:t xml:space="preserve"> command is followed by the interface ip</w:t>
      </w:r>
      <w:r>
        <w:t xml:space="preserve">. </w:t>
      </w:r>
      <w:r w:rsidRPr="00C3682C">
        <w:rPr>
          <w:lang w:val="zh-CN"/>
        </w:rPr>
        <w:t>The vlink-peer command should be fol</w:t>
      </w:r>
      <w:r>
        <w:t>l</w:t>
      </w:r>
      <w:r w:rsidRPr="00C3682C">
        <w:rPr>
          <w:lang w:val="zh-CN"/>
        </w:rPr>
        <w:t>owed by the router-id</w:t>
      </w:r>
      <w:r>
        <w:t>.</w:t>
      </w:r>
    </w:p>
    <w:p w:rsidR="00F81DE2" w:rsidRDefault="00EC108B">
      <w:pPr>
        <w:pStyle w:val="Heading4"/>
        <w:rPr>
          <w:rStyle w:val="StyleBoldAccent2"/>
          <w:bCs/>
          <w:color w:val="0090C8"/>
        </w:rPr>
      </w:pPr>
      <w:r w:rsidRPr="006702B9">
        <w:rPr>
          <w:rStyle w:val="StyleBoldAccent2"/>
          <w:b w:val="0"/>
          <w:bCs/>
          <w:color w:val="0090C8"/>
        </w:rPr>
        <w:t>Resolution</w:t>
      </w:r>
    </w:p>
    <w:p w:rsidR="008919F8" w:rsidRPr="005F79E3" w:rsidRDefault="008919F8" w:rsidP="008919F8">
      <w:pPr>
        <w:widowControl w:val="0"/>
        <w:autoSpaceDE w:val="0"/>
        <w:autoSpaceDN w:val="0"/>
        <w:adjustRightInd w:val="0"/>
        <w:rPr>
          <w:bCs/>
        </w:rPr>
      </w:pPr>
      <w:r w:rsidRPr="005F79E3">
        <w:rPr>
          <w:bCs/>
        </w:rPr>
        <w:t xml:space="preserve">Correct the </w:t>
      </w:r>
      <w:r w:rsidR="00657C49" w:rsidRPr="00657C49">
        <w:t>vlink-peer</w:t>
      </w:r>
      <w:r w:rsidRPr="005F79E3">
        <w:rPr>
          <w:bCs/>
        </w:rPr>
        <w:t xml:space="preserve"> command configured for R2 and R4</w:t>
      </w:r>
      <w:r w:rsidR="006702B9">
        <w:rPr>
          <w:bCs/>
        </w:rPr>
        <w:t>.</w:t>
      </w:r>
    </w:p>
    <w:p w:rsidR="008919F8" w:rsidRPr="00FE145A" w:rsidRDefault="008919F8" w:rsidP="008919F8">
      <w:pPr>
        <w:widowControl w:val="0"/>
        <w:autoSpaceDE w:val="0"/>
        <w:autoSpaceDN w:val="0"/>
        <w:adjustRightInd w:val="0"/>
        <w:rPr>
          <w:rStyle w:val="BoldText"/>
        </w:rPr>
      </w:pPr>
      <w:r w:rsidRPr="00FE145A">
        <w:rPr>
          <w:rStyle w:val="BoldText"/>
        </w:rPr>
        <w:t>Router R4:</w:t>
      </w:r>
    </w:p>
    <w:p w:rsidR="00C67258" w:rsidRDefault="00657C49">
      <w:pPr>
        <w:pStyle w:val="TerminalDisplay"/>
        <w:rPr>
          <w:rStyle w:val="StyleLatinCourierNewDarkRed"/>
        </w:rPr>
      </w:pPr>
      <w:r w:rsidRPr="00657C49">
        <w:rPr>
          <w:rStyle w:val="StyleLatinCourierNewDarkRed"/>
        </w:rPr>
        <w:t xml:space="preserve">[R4]ospf 1                                                                      </w:t>
      </w:r>
    </w:p>
    <w:p w:rsidR="00C67258" w:rsidRDefault="00657C49">
      <w:pPr>
        <w:pStyle w:val="TerminalDisplay"/>
        <w:rPr>
          <w:rStyle w:val="StyleLatinCourierNewDarkRed"/>
        </w:rPr>
      </w:pPr>
      <w:r w:rsidRPr="00657C49">
        <w:rPr>
          <w:rStyle w:val="StyleLatinCourierNewDarkRed"/>
        </w:rPr>
        <w:t xml:space="preserve">[R4-ospf-1]area 1                                                            </w:t>
      </w:r>
    </w:p>
    <w:p w:rsidR="00C67258" w:rsidRDefault="00657C49">
      <w:pPr>
        <w:pStyle w:val="TerminalDisplay"/>
        <w:rPr>
          <w:rStyle w:val="StyleLatinCourierNewDarkRed"/>
        </w:rPr>
      </w:pPr>
      <w:r w:rsidRPr="00657C49">
        <w:rPr>
          <w:rStyle w:val="StyleLatinCourierNewDarkRed"/>
        </w:rPr>
        <w:t xml:space="preserve">[R4-ospf-1-area-0.0.0.1]undo vlink-peer 192.168.2.1 </w:t>
      </w:r>
    </w:p>
    <w:p w:rsidR="00C67258" w:rsidRDefault="00657C49">
      <w:pPr>
        <w:pStyle w:val="TerminalDisplay"/>
        <w:rPr>
          <w:b/>
          <w:bCs/>
        </w:rPr>
      </w:pPr>
      <w:r w:rsidRPr="00657C49">
        <w:rPr>
          <w:rStyle w:val="StyleLatinCourierNewDarkRed"/>
        </w:rPr>
        <w:t xml:space="preserve">[R4-ospf-1-area-0.0.0.1]vlink-peer 2.2.2.2 </w:t>
      </w:r>
      <w:r w:rsidRPr="00657C49">
        <w:t xml:space="preserve">  </w:t>
      </w:r>
    </w:p>
    <w:p w:rsidR="008919F8" w:rsidRPr="00FE145A" w:rsidRDefault="008919F8" w:rsidP="008919F8">
      <w:pPr>
        <w:widowControl w:val="0"/>
        <w:autoSpaceDE w:val="0"/>
        <w:autoSpaceDN w:val="0"/>
        <w:adjustRightInd w:val="0"/>
        <w:rPr>
          <w:rStyle w:val="BoldText"/>
        </w:rPr>
      </w:pPr>
      <w:r w:rsidRPr="00FE145A">
        <w:rPr>
          <w:rStyle w:val="BoldText"/>
        </w:rPr>
        <w:t>Router R2:</w:t>
      </w:r>
    </w:p>
    <w:p w:rsidR="00C67258" w:rsidRDefault="00657C49">
      <w:pPr>
        <w:pStyle w:val="TerminalDisplay"/>
        <w:rPr>
          <w:rStyle w:val="StyleLatinCourierNewDarkRed"/>
        </w:rPr>
      </w:pPr>
      <w:r w:rsidRPr="00657C49">
        <w:rPr>
          <w:rStyle w:val="StyleLatinCourierNewDarkRed"/>
        </w:rPr>
        <w:t xml:space="preserve">[R2]ospf 1                                                                      </w:t>
      </w:r>
    </w:p>
    <w:p w:rsidR="00C67258" w:rsidRDefault="00657C49">
      <w:pPr>
        <w:pStyle w:val="TerminalDisplay"/>
        <w:rPr>
          <w:rStyle w:val="StyleLatinCourierNewDarkRed"/>
        </w:rPr>
      </w:pPr>
      <w:r w:rsidRPr="00657C49">
        <w:rPr>
          <w:rStyle w:val="StyleLatinCourierNewDarkRed"/>
        </w:rPr>
        <w:t xml:space="preserve">[R2-ospf-1]area 1                                                               </w:t>
      </w:r>
    </w:p>
    <w:p w:rsidR="00C67258" w:rsidRDefault="00657C49">
      <w:pPr>
        <w:pStyle w:val="TerminalDisplay"/>
        <w:rPr>
          <w:rStyle w:val="StyleLatinCourierNewDarkRed"/>
        </w:rPr>
      </w:pPr>
      <w:r w:rsidRPr="00657C49">
        <w:rPr>
          <w:rStyle w:val="StyleLatinCourierNewDarkRed"/>
        </w:rPr>
        <w:t xml:space="preserve">[R2-ospf-1-area-0.0.0.1]undo vlink-peer 192.168.3.2                            </w:t>
      </w:r>
    </w:p>
    <w:p w:rsidR="00C67258" w:rsidRDefault="00657C49">
      <w:pPr>
        <w:pStyle w:val="TerminalDisplay"/>
        <w:rPr>
          <w:b/>
          <w:bCs/>
        </w:rPr>
      </w:pPr>
      <w:r w:rsidRPr="00657C49">
        <w:rPr>
          <w:rStyle w:val="StyleLatinCourierNewDarkRed"/>
        </w:rPr>
        <w:t>[R2-ospf-1-area-0.0.0.1]vlink-peer 4.4.4.4</w:t>
      </w:r>
      <w:r w:rsidRPr="00657C49">
        <w:t xml:space="preserve">    </w:t>
      </w:r>
    </w:p>
    <w:p w:rsidR="00F81DE2" w:rsidRDefault="00EC108B">
      <w:pPr>
        <w:pStyle w:val="Heading4"/>
        <w:rPr>
          <w:rStyle w:val="StyleBoldAccent2"/>
          <w:bCs/>
          <w:color w:val="0090C8"/>
        </w:rPr>
      </w:pPr>
      <w:r w:rsidRPr="0004786C">
        <w:rPr>
          <w:rStyle w:val="StyleBoldAccent2"/>
          <w:b w:val="0"/>
          <w:bCs/>
          <w:color w:val="0090C8"/>
        </w:rPr>
        <w:t>Result</w:t>
      </w:r>
    </w:p>
    <w:p w:rsidR="008919F8" w:rsidRPr="005F79E3" w:rsidRDefault="008919F8" w:rsidP="008919F8">
      <w:pPr>
        <w:widowControl w:val="0"/>
        <w:autoSpaceDE w:val="0"/>
        <w:autoSpaceDN w:val="0"/>
        <w:adjustRightInd w:val="0"/>
        <w:rPr>
          <w:bCs/>
        </w:rPr>
      </w:pPr>
      <w:r w:rsidRPr="005F79E3">
        <w:rPr>
          <w:bCs/>
        </w:rPr>
        <w:t>Check the ospf virtual link status</w:t>
      </w:r>
      <w:r w:rsidR="0004786C">
        <w:rPr>
          <w:bCs/>
        </w:rPr>
        <w:t>.</w:t>
      </w:r>
    </w:p>
    <w:p w:rsidR="00C67258" w:rsidRDefault="00657C49">
      <w:pPr>
        <w:pStyle w:val="TerminalDisplay"/>
        <w:rPr>
          <w:rStyle w:val="StyleLatinCourierNewDarkRed"/>
        </w:rPr>
      </w:pPr>
      <w:r w:rsidRPr="00657C49">
        <w:rPr>
          <w:rStyle w:val="StyleLatinCourierNewDarkRed"/>
        </w:rPr>
        <w:t xml:space="preserve">[R4]disp ospf peer                                                               </w:t>
      </w:r>
    </w:p>
    <w:p w:rsidR="00C67258" w:rsidRDefault="00657C49">
      <w:pPr>
        <w:pStyle w:val="TerminalDisplay"/>
        <w:rPr>
          <w:rStyle w:val="StyleLatinCourierNewDarkRed"/>
        </w:rPr>
      </w:pPr>
      <w:r w:rsidRPr="00657C49">
        <w:rPr>
          <w:rStyle w:val="StyleLatinCourierNewDarkRed"/>
        </w:rPr>
        <w:t xml:space="preserve">                   OSPF Process 1 with Router ID 4.4.4.4                        </w:t>
      </w:r>
    </w:p>
    <w:p w:rsidR="00C67258" w:rsidRDefault="00657C49">
      <w:pPr>
        <w:pStyle w:val="TerminalDisplay"/>
        <w:rPr>
          <w:rStyle w:val="StyleLatinCourierNewDarkRed"/>
        </w:rPr>
      </w:pPr>
      <w:r w:rsidRPr="00657C49">
        <w:rPr>
          <w:rStyle w:val="StyleLatinCourierNewDarkRed"/>
        </w:rPr>
        <w:t xml:space="preserve">                        Neighbor Brief Information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3.3.3.3         192.168.3.1     1    38         GE0/0          Full/BDR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0.0.0.2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5.5.5.5         10.90.90.2      1    37         GE0/1           Full/DR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Virtual link: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2.2.2.2         192.168.2.1     0    38         GE0/0           Full</w:t>
      </w:r>
      <w:r w:rsidRPr="00657C49">
        <w:rPr>
          <w:rStyle w:val="StyleLatinCourierNewDarkRed"/>
        </w:rPr>
        <w:t xml:space="preserve">                      </w:t>
      </w:r>
    </w:p>
    <w:p w:rsidR="008919F8" w:rsidRPr="005F79E3" w:rsidRDefault="008919F8" w:rsidP="008919F8">
      <w:pPr>
        <w:widowControl w:val="0"/>
        <w:autoSpaceDE w:val="0"/>
        <w:autoSpaceDN w:val="0"/>
        <w:adjustRightInd w:val="0"/>
        <w:rPr>
          <w:lang w:val="zh-CN"/>
        </w:rPr>
      </w:pPr>
      <w:r w:rsidRPr="005F79E3">
        <w:rPr>
          <w:bCs/>
          <w:lang w:val="zh-CN"/>
        </w:rPr>
        <w:t xml:space="preserve">   </w:t>
      </w:r>
      <w:r w:rsidRPr="005F79E3">
        <w:rPr>
          <w:bCs/>
        </w:rPr>
        <w:t>R2 has formed successful virtual-link with R4</w:t>
      </w:r>
      <w:r w:rsidR="00EF303A">
        <w:rPr>
          <w:bCs/>
        </w:rPr>
        <w:t>.</w:t>
      </w:r>
      <w:r w:rsidRPr="005F79E3">
        <w:rPr>
          <w:bCs/>
          <w:lang w:val="zh-CN"/>
        </w:rPr>
        <w:t xml:space="preserve">                   </w:t>
      </w:r>
    </w:p>
    <w:p w:rsidR="00F81DE2" w:rsidRDefault="00657C49">
      <w:pPr>
        <w:pStyle w:val="Heading3"/>
        <w:rPr>
          <w:szCs w:val="26"/>
        </w:rPr>
      </w:pPr>
      <w:bookmarkStart w:id="741" w:name="_Toc342565260"/>
      <w:r w:rsidRPr="00657C49">
        <w:rPr>
          <w:szCs w:val="26"/>
        </w:rPr>
        <w:t>Problem 2: Wrong Router ID chosen by the router</w:t>
      </w:r>
      <w:bookmarkEnd w:id="741"/>
    </w:p>
    <w:p w:rsidR="00E8083B" w:rsidRDefault="00E8083B" w:rsidP="00E8083B">
      <w:pPr>
        <w:widowControl w:val="0"/>
        <w:autoSpaceDE w:val="0"/>
        <w:autoSpaceDN w:val="0"/>
        <w:adjustRightInd w:val="0"/>
      </w:pPr>
      <w:r>
        <w:t xml:space="preserve">In this scenario, </w:t>
      </w:r>
      <w:r w:rsidR="00B72BCD">
        <w:t>al</w:t>
      </w:r>
      <w:r>
        <w:t>th</w:t>
      </w:r>
      <w:r w:rsidR="00B72BCD">
        <w:t>ough</w:t>
      </w:r>
      <w:r>
        <w:t xml:space="preserve"> Router R4 has been configured with a loopback ip, the RID assumed by the router is the highest physical interface ip. As a result</w:t>
      </w:r>
      <w:r w:rsidR="00EF303A">
        <w:t>,</w:t>
      </w:r>
      <w:r>
        <w:t xml:space="preserve"> R2 and R4 are not able to establish virtual link between them</w:t>
      </w:r>
      <w:r w:rsidR="0004786C">
        <w:t xml:space="preserve">, as shown in </w:t>
      </w:r>
      <w:fldSimple w:instr=" REF _Ref333864707 \r \h  \* MERGEFORMAT ">
        <w:r w:rsidR="001B502D">
          <w:rPr>
            <w:rStyle w:val="Reference-R0G144B200"/>
          </w:rPr>
          <w:t>Figure 42</w:t>
        </w:r>
      </w:fldSimple>
      <w:r>
        <w:t>.</w:t>
      </w:r>
    </w:p>
    <w:p w:rsidR="00F81DE2" w:rsidRDefault="00E8083B">
      <w:pPr>
        <w:pStyle w:val="FigureDescription"/>
      </w:pPr>
      <w:bookmarkStart w:id="742" w:name="_Ref333864707"/>
      <w:r>
        <w:lastRenderedPageBreak/>
        <w:t>Virtual link between R2 and R4</w:t>
      </w:r>
      <w:bookmarkEnd w:id="742"/>
    </w:p>
    <w:p w:rsidR="008919F8" w:rsidRDefault="007D783A" w:rsidP="008919F8">
      <w:pPr>
        <w:widowControl w:val="0"/>
        <w:autoSpaceDE w:val="0"/>
        <w:autoSpaceDN w:val="0"/>
        <w:adjustRightInd w:val="0"/>
      </w:pPr>
      <w:r>
        <w:rPr>
          <w:noProof/>
          <w:lang w:eastAsia="en-US"/>
        </w:rPr>
        <w:drawing>
          <wp:inline distT="0" distB="0" distL="0" distR="0">
            <wp:extent cx="5740483" cy="1510593"/>
            <wp:effectExtent l="19050" t="0" r="0" b="0"/>
            <wp:docPr id="51" name="Picture 50" descr="Figure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5.png"/>
                    <pic:cNvPicPr/>
                  </pic:nvPicPr>
                  <pic:blipFill>
                    <a:blip r:embed="rId52" cstate="print"/>
                    <a:stretch>
                      <a:fillRect/>
                    </a:stretch>
                  </pic:blipFill>
                  <pic:spPr>
                    <a:xfrm>
                      <a:off x="0" y="0"/>
                      <a:ext cx="5748856" cy="1512796"/>
                    </a:xfrm>
                    <a:prstGeom prst="rect">
                      <a:avLst/>
                    </a:prstGeom>
                  </pic:spPr>
                </pic:pic>
              </a:graphicData>
            </a:graphic>
          </wp:inline>
        </w:drawing>
      </w:r>
    </w:p>
    <w:p w:rsidR="008919F8" w:rsidRPr="00C628BB" w:rsidRDefault="008919F8" w:rsidP="008919F8">
      <w:pPr>
        <w:widowControl w:val="0"/>
        <w:autoSpaceDE w:val="0"/>
        <w:autoSpaceDN w:val="0"/>
        <w:adjustRightInd w:val="0"/>
      </w:pPr>
    </w:p>
    <w:p w:rsidR="008919F8" w:rsidRDefault="008919F8" w:rsidP="008919F8">
      <w:pPr>
        <w:widowControl w:val="0"/>
        <w:autoSpaceDE w:val="0"/>
        <w:autoSpaceDN w:val="0"/>
        <w:adjustRightInd w:val="0"/>
      </w:pPr>
      <w:r>
        <w:t xml:space="preserve">Configuration of Router ID is important in virtual-link configuration. If a </w:t>
      </w:r>
      <w:r w:rsidR="00364784">
        <w:t>Router ID</w:t>
      </w:r>
      <w:r>
        <w:t xml:space="preserve"> is not globally configured on a device, then the router assumes the highest loopback ip as its RID. In absence of loopback ip, device assumes the highest physical interface ip as its RID. Once a router has chosen its RID from the interface IPs and if the engineer configures a new Router ID and </w:t>
      </w:r>
      <w:r w:rsidR="00EF303A">
        <w:t xml:space="preserve">wants </w:t>
      </w:r>
      <w:r>
        <w:t>the router to take up the new RID</w:t>
      </w:r>
      <w:r w:rsidR="00EF303A">
        <w:t>,</w:t>
      </w:r>
      <w:r>
        <w:t xml:space="preserve"> then </w:t>
      </w:r>
      <w:r w:rsidR="00EF303A">
        <w:t xml:space="preserve">the engineer </w:t>
      </w:r>
      <w:r>
        <w:t xml:space="preserve">needs to either reboot the router or reload the ospf process to make the router accept the new </w:t>
      </w:r>
      <w:r w:rsidR="00AA36D0">
        <w:t>Router ID</w:t>
      </w:r>
      <w:r>
        <w:t xml:space="preserve"> configured. </w:t>
      </w:r>
    </w:p>
    <w:p w:rsidR="008919F8" w:rsidRDefault="008919F8" w:rsidP="008A6D62">
      <w:pPr>
        <w:widowControl w:val="0"/>
        <w:autoSpaceDE w:val="0"/>
        <w:autoSpaceDN w:val="0"/>
        <w:adjustRightInd w:val="0"/>
      </w:pPr>
      <w:r>
        <w:t>In brief, if no loopback IP is configured and ospf process is running on all the routers, the router assumes the highest physical interface as its RID. Now when a new loopback ip is configured, Router does not change its RID to the loopback ip unless the device is rebooted or ospf process is reloaded.</w:t>
      </w:r>
    </w:p>
    <w:p w:rsidR="00F81DE2" w:rsidRDefault="00D2677B">
      <w:pPr>
        <w:pStyle w:val="Heading4"/>
        <w:rPr>
          <w:rStyle w:val="StyleBoldAccent2"/>
          <w:b w:val="0"/>
          <w:color w:val="0090C8"/>
        </w:rPr>
      </w:pPr>
      <w:r w:rsidRPr="008A6D62">
        <w:rPr>
          <w:rStyle w:val="StyleBoldAccent2"/>
          <w:b w:val="0"/>
          <w:bCs/>
          <w:color w:val="0090C8"/>
        </w:rPr>
        <w:t>Problem</w:t>
      </w:r>
    </w:p>
    <w:p w:rsidR="008919F8" w:rsidRPr="008A6D62" w:rsidRDefault="00657C49" w:rsidP="008919F8">
      <w:pPr>
        <w:widowControl w:val="0"/>
        <w:autoSpaceDE w:val="0"/>
        <w:autoSpaceDN w:val="0"/>
        <w:adjustRightInd w:val="0"/>
        <w:rPr>
          <w:rStyle w:val="BoldText"/>
        </w:rPr>
      </w:pPr>
      <w:r w:rsidRPr="00657C49">
        <w:rPr>
          <w:rStyle w:val="BoldText"/>
        </w:rPr>
        <w:t>Virtual link is not establishing between R2 and R4</w:t>
      </w:r>
    </w:p>
    <w:p w:rsidR="008919F8" w:rsidRPr="002727DD" w:rsidRDefault="008919F8" w:rsidP="008919F8">
      <w:pPr>
        <w:widowControl w:val="0"/>
        <w:autoSpaceDE w:val="0"/>
        <w:autoSpaceDN w:val="0"/>
        <w:adjustRightInd w:val="0"/>
        <w:rPr>
          <w:bCs/>
        </w:rPr>
      </w:pPr>
      <w:r>
        <w:rPr>
          <w:bCs/>
        </w:rPr>
        <w:t>Verify the ospf peer table of R2</w:t>
      </w:r>
      <w:r w:rsidR="00EF7E04">
        <w:rPr>
          <w:bCs/>
        </w:rPr>
        <w:t>.</w:t>
      </w:r>
    </w:p>
    <w:p w:rsidR="00C67258" w:rsidRDefault="00657C49">
      <w:pPr>
        <w:pStyle w:val="TerminalDisplay"/>
        <w:rPr>
          <w:rStyle w:val="StyleLatinCourierNewDarkRed"/>
        </w:rPr>
      </w:pPr>
      <w:r w:rsidRPr="00657C49">
        <w:t xml:space="preserve"> </w:t>
      </w:r>
      <w:r w:rsidRPr="00657C49">
        <w:rPr>
          <w:rStyle w:val="StyleLatinCourierNewDarkRed"/>
        </w:rPr>
        <w:t xml:space="preserve">[R2]disp ospf peer                                                       </w:t>
      </w:r>
    </w:p>
    <w:p w:rsidR="00C67258" w:rsidRDefault="00657C49">
      <w:pPr>
        <w:pStyle w:val="TerminalDisplay"/>
        <w:rPr>
          <w:rStyle w:val="StyleLatinCourierNewDarkRed"/>
        </w:rPr>
      </w:pPr>
      <w:r w:rsidRPr="00657C49">
        <w:rPr>
          <w:rStyle w:val="StyleLatinCourierNewDarkRed"/>
        </w:rPr>
        <w:t xml:space="preserve">                   OSPF Process 1 with Router ID 2.2.2.2                        </w:t>
      </w:r>
    </w:p>
    <w:p w:rsidR="00C67258" w:rsidRDefault="00657C49">
      <w:pPr>
        <w:pStyle w:val="TerminalDisplay"/>
        <w:rPr>
          <w:rStyle w:val="StyleLatinCourierNewDarkRed"/>
        </w:rPr>
      </w:pPr>
      <w:r w:rsidRPr="00657C49">
        <w:rPr>
          <w:rStyle w:val="StyleLatinCourierNewDarkRed"/>
        </w:rPr>
        <w:t xml:space="preserve">                        Neighbor Brief Information                             </w:t>
      </w:r>
    </w:p>
    <w:p w:rsidR="00C67258" w:rsidRDefault="00657C49">
      <w:pPr>
        <w:pStyle w:val="TerminalDisplay"/>
        <w:rPr>
          <w:rStyle w:val="StyleLatinCourierNewDarkRed"/>
        </w:rPr>
      </w:pPr>
      <w:r w:rsidRPr="00657C49">
        <w:rPr>
          <w:rStyle w:val="StyleLatinCourierNewDarkRed"/>
        </w:rPr>
        <w:t xml:space="preserve"> Area: 0.0.0.0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1.1.1.1         192.168.1.1     1    37         GE0/0         Full/DR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8919F8" w:rsidRPr="001C7055" w:rsidRDefault="00657C49" w:rsidP="00EF7E04">
      <w:pPr>
        <w:widowControl w:val="0"/>
        <w:autoSpaceDE w:val="0"/>
        <w:autoSpaceDN w:val="0"/>
        <w:adjustRightInd w:val="0"/>
      </w:pPr>
      <w:r w:rsidRPr="00657C49">
        <w:rPr>
          <w:rStyle w:val="StyleLatinCourierNewDarkRed"/>
        </w:rPr>
        <w:t xml:space="preserve"> 3.3.3.3         192.168.2.2     1    38         GE0/1         Full/DR </w:t>
      </w:r>
    </w:p>
    <w:p w:rsidR="008919F8" w:rsidRPr="00EF7E04" w:rsidRDefault="008919F8" w:rsidP="00EF7E04">
      <w:pPr>
        <w:widowControl w:val="0"/>
        <w:autoSpaceDE w:val="0"/>
        <w:autoSpaceDN w:val="0"/>
        <w:adjustRightInd w:val="0"/>
        <w:rPr>
          <w:b/>
          <w:bCs/>
        </w:rPr>
      </w:pPr>
      <w:r w:rsidRPr="00C3682C">
        <w:rPr>
          <w:lang w:val="zh-CN"/>
        </w:rPr>
        <w:t>R2 is not establishing a vlink peer with R4.</w:t>
      </w:r>
    </w:p>
    <w:p w:rsidR="00F81DE2" w:rsidRDefault="00EF7E04">
      <w:pPr>
        <w:pStyle w:val="Heading4"/>
        <w:rPr>
          <w:rStyle w:val="StyleBoldAccent2"/>
          <w:bCs/>
          <w:color w:val="0090C8"/>
        </w:rPr>
      </w:pPr>
      <w:r>
        <w:rPr>
          <w:rStyle w:val="StyleBoldAccent2"/>
          <w:b w:val="0"/>
          <w:bCs/>
          <w:color w:val="0090C8"/>
        </w:rPr>
        <w:t>Troubleshooting</w:t>
      </w:r>
    </w:p>
    <w:p w:rsidR="008919F8" w:rsidRPr="002727DD" w:rsidRDefault="008919F8" w:rsidP="008919F8">
      <w:pPr>
        <w:widowControl w:val="0"/>
        <w:autoSpaceDE w:val="0"/>
        <w:autoSpaceDN w:val="0"/>
        <w:adjustRightInd w:val="0"/>
        <w:rPr>
          <w:bCs/>
          <w:iCs/>
        </w:rPr>
      </w:pPr>
      <w:r>
        <w:rPr>
          <w:bCs/>
          <w:iCs/>
        </w:rPr>
        <w:t>Check the ospf vlink status</w:t>
      </w:r>
      <w:r w:rsidR="00EF7E04">
        <w:rPr>
          <w:bCs/>
          <w:iCs/>
        </w:rPr>
        <w:t>.</w:t>
      </w:r>
    </w:p>
    <w:p w:rsidR="00C67258" w:rsidRDefault="00657C49">
      <w:pPr>
        <w:pStyle w:val="TerminalDisplay"/>
        <w:rPr>
          <w:rStyle w:val="StyleLatinCourierNewDarkRed"/>
        </w:rPr>
      </w:pPr>
      <w:r w:rsidRPr="00657C49">
        <w:rPr>
          <w:rStyle w:val="StyleLatinCourierNewDarkRed"/>
        </w:rPr>
        <w:t xml:space="preserve">[R2]disp ospf vlink                                                        </w:t>
      </w:r>
    </w:p>
    <w:p w:rsidR="00C67258" w:rsidRDefault="00657C49">
      <w:pPr>
        <w:pStyle w:val="TerminalDisplay"/>
        <w:rPr>
          <w:rStyle w:val="StyleLatinCourierNewDarkRed"/>
        </w:rPr>
      </w:pPr>
      <w:r w:rsidRPr="00657C49">
        <w:rPr>
          <w:rStyle w:val="StyleLatinCourierNewDarkRed"/>
        </w:rPr>
        <w:t xml:space="preserve">          OSPF Process 1 with </w:t>
      </w:r>
      <w:r w:rsidRPr="00657C49">
        <w:rPr>
          <w:rStyle w:val="StyleLatinCourierNewDarkRed"/>
          <w:highlight w:val="lightGray"/>
        </w:rPr>
        <w:t>Router ID 2.2.2.2</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Virtual Links                                                </w:t>
      </w:r>
    </w:p>
    <w:p w:rsidR="00C67258" w:rsidRDefault="00657C49">
      <w:pPr>
        <w:pStyle w:val="TerminalDisplay"/>
        <w:rPr>
          <w:rStyle w:val="StyleLatinCourierNewDarkRed"/>
        </w:rPr>
      </w:pPr>
      <w:r w:rsidRPr="00657C49">
        <w:rPr>
          <w:rStyle w:val="StyleLatinCourierNewDarkRed"/>
        </w:rPr>
        <w:t xml:space="preserve"> Virtual-link Neighbor-ID  -&gt; 4.4.4.4, </w:t>
      </w:r>
      <w:r w:rsidRPr="00657C49">
        <w:rPr>
          <w:rStyle w:val="StyleLatinCourierNewDarkRed"/>
          <w:highlight w:val="lightGray"/>
        </w:rPr>
        <w:t>Neighbor-State: Down</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Interface: &lt;Unknown&gt;                                                           </w:t>
      </w:r>
    </w:p>
    <w:p w:rsidR="00C67258" w:rsidRDefault="00657C49">
      <w:pPr>
        <w:pStyle w:val="TerminalDisplay"/>
        <w:rPr>
          <w:rStyle w:val="StyleLatinCourierNewDarkRed"/>
        </w:rPr>
      </w:pPr>
      <w:r w:rsidRPr="00657C49">
        <w:rPr>
          <w:rStyle w:val="StyleLatinCourierNewDarkRed"/>
        </w:rPr>
        <w:t xml:space="preserve"> Cost: 0  State: Down  Type: Virtual                                            </w:t>
      </w:r>
    </w:p>
    <w:p w:rsidR="00C67258" w:rsidRDefault="00657C49">
      <w:pPr>
        <w:pStyle w:val="TerminalDisplay"/>
        <w:rPr>
          <w:rStyle w:val="StyleLatinCourierNewDarkRed"/>
        </w:rPr>
      </w:pPr>
      <w:r w:rsidRPr="00657C49">
        <w:rPr>
          <w:rStyle w:val="StyleLatinCourierNewDarkRed"/>
        </w:rPr>
        <w:t xml:space="preserve"> Transit Area: 0.0.0.1                                                          </w:t>
      </w:r>
    </w:p>
    <w:p w:rsidR="008919F8" w:rsidRPr="00EF7E04" w:rsidRDefault="00657C49" w:rsidP="00EF7E04">
      <w:pPr>
        <w:widowControl w:val="0"/>
        <w:autoSpaceDE w:val="0"/>
        <w:autoSpaceDN w:val="0"/>
        <w:adjustRightInd w:val="0"/>
      </w:pPr>
      <w:r w:rsidRPr="00657C49">
        <w:rPr>
          <w:rStyle w:val="StyleLatinCourierNewDarkRed"/>
        </w:rPr>
        <w:t xml:space="preserve"> Timers: Hello 10, Dead 40, Retransmit 5, Transmit Delay 1 </w:t>
      </w:r>
    </w:p>
    <w:p w:rsidR="008919F8" w:rsidRDefault="008919F8" w:rsidP="008919F8">
      <w:pPr>
        <w:widowControl w:val="0"/>
        <w:autoSpaceDE w:val="0"/>
        <w:autoSpaceDN w:val="0"/>
        <w:adjustRightInd w:val="0"/>
      </w:pPr>
      <w:r>
        <w:lastRenderedPageBreak/>
        <w:t>T</w:t>
      </w:r>
      <w:r w:rsidRPr="00C3682C">
        <w:rPr>
          <w:lang w:val="zh-CN"/>
        </w:rPr>
        <w:t xml:space="preserve">he </w:t>
      </w:r>
      <w:r w:rsidR="00657C49" w:rsidRPr="00657C49">
        <w:t>display ospf vlink</w:t>
      </w:r>
      <w:r>
        <w:rPr>
          <w:lang w:val="zh-CN"/>
        </w:rPr>
        <w:t xml:space="preserve"> command</w:t>
      </w:r>
      <w:r w:rsidRPr="00C3682C">
        <w:rPr>
          <w:lang w:val="zh-CN"/>
        </w:rPr>
        <w:t xml:space="preserve"> shows the </w:t>
      </w:r>
      <w:r>
        <w:t xml:space="preserve">neighbor </w:t>
      </w:r>
      <w:r w:rsidRPr="00C3682C">
        <w:rPr>
          <w:lang w:val="zh-CN"/>
        </w:rPr>
        <w:t>status as down.</w:t>
      </w:r>
    </w:p>
    <w:p w:rsidR="008919F8" w:rsidRPr="00212251" w:rsidRDefault="008919F8" w:rsidP="008919F8">
      <w:pPr>
        <w:widowControl w:val="0"/>
        <w:autoSpaceDE w:val="0"/>
        <w:autoSpaceDN w:val="0"/>
        <w:adjustRightInd w:val="0"/>
      </w:pPr>
      <w:r>
        <w:t>Check the ospf configuration of R2 and R4.</w:t>
      </w:r>
    </w:p>
    <w:p w:rsidR="008919F8" w:rsidRPr="0025019B" w:rsidRDefault="00F33A4A" w:rsidP="008919F8">
      <w:pPr>
        <w:widowControl w:val="0"/>
        <w:autoSpaceDE w:val="0"/>
        <w:autoSpaceDN w:val="0"/>
        <w:adjustRightInd w:val="0"/>
        <w:rPr>
          <w:rStyle w:val="BoldText"/>
        </w:rPr>
      </w:pPr>
      <w:r w:rsidRPr="00F33A4A">
        <w:rPr>
          <w:rStyle w:val="BoldText"/>
        </w:rPr>
        <w:t>R4:</w:t>
      </w:r>
    </w:p>
    <w:p w:rsidR="00C67258" w:rsidRDefault="00657C49">
      <w:pPr>
        <w:pStyle w:val="TerminalDisplay"/>
        <w:rPr>
          <w:rStyle w:val="StyleLatinCourierNewDarkRed"/>
        </w:rPr>
      </w:pPr>
      <w:r w:rsidRPr="00657C49">
        <w:rPr>
          <w:rStyle w:val="StyleLatinCourierNewDarkRed"/>
        </w:rPr>
        <w:t xml:space="preserve">[R4]disp current-configuration | begin ospf                                     </w:t>
      </w:r>
    </w:p>
    <w:p w:rsidR="00C67258" w:rsidRDefault="00657C49">
      <w:pPr>
        <w:pStyle w:val="TerminalDisplay"/>
        <w:rPr>
          <w:rStyle w:val="StyleLatinCourierNewDarkRed"/>
        </w:rPr>
      </w:pPr>
      <w:r w:rsidRPr="00657C49">
        <w:rPr>
          <w:rStyle w:val="StyleLatinCourierNewDarkRed"/>
        </w:rPr>
        <w:t xml:space="preserve">ospf 1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network 192.168.3.0 0.0.0.255                                                 </w:t>
      </w:r>
    </w:p>
    <w:p w:rsidR="00C67258" w:rsidRDefault="00657C49">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 xml:space="preserve">vlink-peer 2.2.2.2 </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0.0.0.2                                                                   </w:t>
      </w:r>
    </w:p>
    <w:p w:rsidR="008919F8" w:rsidRPr="00EF7E04" w:rsidRDefault="00657C49" w:rsidP="00EF7E04">
      <w:pPr>
        <w:widowControl w:val="0"/>
        <w:autoSpaceDE w:val="0"/>
        <w:autoSpaceDN w:val="0"/>
        <w:adjustRightInd w:val="0"/>
        <w:rPr>
          <w:b/>
          <w:bCs/>
        </w:rPr>
      </w:pPr>
      <w:r w:rsidRPr="00657C49">
        <w:rPr>
          <w:rStyle w:val="StyleLatinCourierNewDarkRed"/>
        </w:rPr>
        <w:t xml:space="preserve">  network 10.90.90.0 0.0.0.255   </w:t>
      </w:r>
    </w:p>
    <w:p w:rsidR="008919F8" w:rsidRPr="0025019B" w:rsidRDefault="00F33A4A" w:rsidP="008919F8">
      <w:pPr>
        <w:widowControl w:val="0"/>
        <w:autoSpaceDE w:val="0"/>
        <w:autoSpaceDN w:val="0"/>
        <w:adjustRightInd w:val="0"/>
        <w:rPr>
          <w:rStyle w:val="BoldText"/>
        </w:rPr>
      </w:pPr>
      <w:r w:rsidRPr="00F33A4A">
        <w:rPr>
          <w:rStyle w:val="BoldText"/>
        </w:rPr>
        <w:t>R2:</w:t>
      </w:r>
    </w:p>
    <w:p w:rsidR="00C67258" w:rsidRDefault="00657C49">
      <w:pPr>
        <w:pStyle w:val="TerminalDisplay"/>
        <w:rPr>
          <w:rStyle w:val="StyleLatinCourierNewDarkRed"/>
        </w:rPr>
      </w:pPr>
      <w:r w:rsidRPr="00657C49">
        <w:rPr>
          <w:rStyle w:val="StyleLatinCourierNewDarkRed"/>
        </w:rPr>
        <w:t xml:space="preserve">ospf 1                                                                          </w:t>
      </w:r>
    </w:p>
    <w:p w:rsidR="00C67258" w:rsidRDefault="00657C49">
      <w:pPr>
        <w:pStyle w:val="TerminalDisplay"/>
        <w:rPr>
          <w:rStyle w:val="StyleLatinCourierNewDarkRed"/>
        </w:rPr>
      </w:pPr>
      <w:r w:rsidRPr="00657C49">
        <w:rPr>
          <w:rStyle w:val="StyleLatinCourierNewDarkRed"/>
        </w:rPr>
        <w:t xml:space="preserve"> area 0.0.0.0                                                                   </w:t>
      </w:r>
    </w:p>
    <w:p w:rsidR="00C67258" w:rsidRDefault="00657C49">
      <w:pPr>
        <w:pStyle w:val="TerminalDisplay"/>
        <w:rPr>
          <w:rStyle w:val="StyleLatinCourierNewDarkRed"/>
        </w:rPr>
      </w:pPr>
      <w:r w:rsidRPr="00657C49">
        <w:rPr>
          <w:rStyle w:val="StyleLatinCourierNewDarkRed"/>
        </w:rPr>
        <w:t xml:space="preserve">  network 192.168.1.0 0.0.0.255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network 192.168.2.0 0.0.0.255                                                 </w:t>
      </w:r>
    </w:p>
    <w:p w:rsidR="008919F8" w:rsidRPr="00EF7E04" w:rsidRDefault="00657C49" w:rsidP="00EF7E04">
      <w:pPr>
        <w:widowControl w:val="0"/>
        <w:autoSpaceDE w:val="0"/>
        <w:autoSpaceDN w:val="0"/>
        <w:adjustRightInd w:val="0"/>
        <w:rPr>
          <w:b/>
          <w:bCs/>
        </w:rPr>
      </w:pPr>
      <w:r w:rsidRPr="00657C49">
        <w:rPr>
          <w:rStyle w:val="StyleLatinCourierNewDarkRed"/>
          <w:highlight w:val="lightGray"/>
        </w:rPr>
        <w:t xml:space="preserve">  vlink-peer 4.4.4.4 </w:t>
      </w:r>
      <w:r w:rsidRPr="00657C49">
        <w:rPr>
          <w:rStyle w:val="StyleLatinCourierNewDarkRed"/>
        </w:rPr>
        <w:t xml:space="preserve"> </w:t>
      </w:r>
      <w:r w:rsidRPr="00657C49">
        <w:t xml:space="preserve">  </w:t>
      </w:r>
    </w:p>
    <w:p w:rsidR="008919F8" w:rsidRDefault="008919F8" w:rsidP="008919F8">
      <w:pPr>
        <w:widowControl w:val="0"/>
        <w:autoSpaceDE w:val="0"/>
        <w:autoSpaceDN w:val="0"/>
        <w:adjustRightInd w:val="0"/>
        <w:rPr>
          <w:bCs/>
        </w:rPr>
      </w:pPr>
      <w:r>
        <w:rPr>
          <w:bCs/>
        </w:rPr>
        <w:t>Router is properly configured for Virtual link.</w:t>
      </w:r>
    </w:p>
    <w:p w:rsidR="008919F8" w:rsidRDefault="008919F8" w:rsidP="008919F8">
      <w:pPr>
        <w:widowControl w:val="0"/>
        <w:autoSpaceDE w:val="0"/>
        <w:autoSpaceDN w:val="0"/>
        <w:adjustRightInd w:val="0"/>
        <w:rPr>
          <w:bCs/>
        </w:rPr>
      </w:pPr>
      <w:r>
        <w:rPr>
          <w:bCs/>
        </w:rPr>
        <w:t xml:space="preserve">Check the </w:t>
      </w:r>
      <w:r w:rsidR="00364784">
        <w:rPr>
          <w:bCs/>
        </w:rPr>
        <w:t>Router ID</w:t>
      </w:r>
      <w:r>
        <w:rPr>
          <w:bCs/>
        </w:rPr>
        <w:t xml:space="preserve"> of both the routers. From the </w:t>
      </w:r>
      <w:r w:rsidR="00657C49" w:rsidRPr="00657C49">
        <w:t>display osfp vlink</w:t>
      </w:r>
      <w:r>
        <w:rPr>
          <w:bCs/>
        </w:rPr>
        <w:t xml:space="preserve"> command, it is clear that RID of router R2 is 2.2.2.2</w:t>
      </w:r>
      <w:r w:rsidR="00F1783E">
        <w:rPr>
          <w:bCs/>
        </w:rPr>
        <w:t>.</w:t>
      </w:r>
    </w:p>
    <w:p w:rsidR="008919F8" w:rsidRPr="000F1131" w:rsidRDefault="008919F8" w:rsidP="008919F8">
      <w:pPr>
        <w:widowControl w:val="0"/>
        <w:autoSpaceDE w:val="0"/>
        <w:autoSpaceDN w:val="0"/>
        <w:adjustRightInd w:val="0"/>
      </w:pPr>
      <w:r>
        <w:rPr>
          <w:bCs/>
        </w:rPr>
        <w:t>Now check the RID for R4</w:t>
      </w:r>
      <w:r w:rsidR="00EF7E04">
        <w:rPr>
          <w:bCs/>
        </w:rPr>
        <w:t>.</w:t>
      </w:r>
    </w:p>
    <w:p w:rsidR="00C67258" w:rsidRDefault="00657C49">
      <w:pPr>
        <w:pStyle w:val="TerminalDisplay"/>
        <w:rPr>
          <w:rStyle w:val="StyleLatinCourierNewDarkRed"/>
        </w:rPr>
      </w:pPr>
      <w:r w:rsidRPr="00657C49">
        <w:rPr>
          <w:rStyle w:val="StyleLatinCourierNewDarkRed"/>
        </w:rPr>
        <w:t xml:space="preserve">[R4]disp ospf vlink                                                        </w:t>
      </w:r>
    </w:p>
    <w:p w:rsidR="00C67258" w:rsidRDefault="00657C49">
      <w:pPr>
        <w:pStyle w:val="TerminalDisplay"/>
        <w:rPr>
          <w:rStyle w:val="StyleLatinCourierNewDarkRed"/>
        </w:rPr>
      </w:pPr>
      <w:r w:rsidRPr="00657C49">
        <w:rPr>
          <w:rStyle w:val="StyleLatinCourierNewDarkRed"/>
        </w:rPr>
        <w:t xml:space="preserve">          OSPF Process 1 with </w:t>
      </w:r>
      <w:r w:rsidRPr="00657C49">
        <w:rPr>
          <w:rStyle w:val="StyleLatinCourierNewDarkRed"/>
          <w:highlight w:val="lightGray"/>
        </w:rPr>
        <w:t xml:space="preserve">Router ID 192.168.3.2 </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Virtual Links                                                </w:t>
      </w:r>
    </w:p>
    <w:p w:rsidR="00C67258" w:rsidRDefault="00657C49">
      <w:pPr>
        <w:pStyle w:val="TerminalDisplay"/>
        <w:rPr>
          <w:rStyle w:val="StyleLatinCourierNewDarkRed"/>
        </w:rPr>
      </w:pPr>
      <w:r w:rsidRPr="00657C49">
        <w:rPr>
          <w:rStyle w:val="StyleLatinCourierNewDarkRed"/>
        </w:rPr>
        <w:t xml:space="preserve"> Virtual-link Neighbor-ID  -&gt; 2.2.2.2, Neighbor-State: Down                     </w:t>
      </w:r>
    </w:p>
    <w:p w:rsidR="00C67258" w:rsidRDefault="00657C49">
      <w:pPr>
        <w:pStyle w:val="TerminalDisplay"/>
        <w:rPr>
          <w:rStyle w:val="StyleLatinCourierNewDarkRed"/>
        </w:rPr>
      </w:pPr>
      <w:r w:rsidRPr="00657C49">
        <w:rPr>
          <w:rStyle w:val="StyleLatinCourierNewDarkRed"/>
        </w:rPr>
        <w:t xml:space="preserve"> Interface: 192.168.3.2 (GigabitEthernet0/0)                                    </w:t>
      </w:r>
    </w:p>
    <w:p w:rsidR="00C67258" w:rsidRDefault="00657C49">
      <w:pPr>
        <w:pStyle w:val="TerminalDisplay"/>
        <w:rPr>
          <w:rStyle w:val="StyleLatinCourierNewDarkRed"/>
        </w:rPr>
      </w:pPr>
      <w:r w:rsidRPr="00657C49">
        <w:rPr>
          <w:rStyle w:val="StyleLatinCourierNewDarkRed"/>
        </w:rPr>
        <w:t xml:space="preserve"> Cost: 2  State: P-2-P  Type: Virtual                                           </w:t>
      </w:r>
    </w:p>
    <w:p w:rsidR="00C67258" w:rsidRDefault="00657C49">
      <w:pPr>
        <w:pStyle w:val="TerminalDisplay"/>
        <w:rPr>
          <w:rStyle w:val="StyleLatinCourierNewDarkRed"/>
        </w:rPr>
      </w:pPr>
      <w:r w:rsidRPr="00657C49">
        <w:rPr>
          <w:rStyle w:val="StyleLatinCourierNewDarkRed"/>
        </w:rPr>
        <w:t xml:space="preserve"> Transit Area: 0.0.0.1                                                          </w:t>
      </w:r>
    </w:p>
    <w:p w:rsidR="00C67258" w:rsidRDefault="00657C49">
      <w:pPr>
        <w:pStyle w:val="TerminalDisplay"/>
      </w:pPr>
      <w:r w:rsidRPr="00657C49">
        <w:rPr>
          <w:rStyle w:val="StyleLatinCourierNewDarkRed"/>
        </w:rPr>
        <w:t xml:space="preserve"> Timers: Hello 10, Dead 40, Retransmit 5, Transmit Delay 1</w:t>
      </w:r>
    </w:p>
    <w:p w:rsidR="008919F8" w:rsidRDefault="008919F8" w:rsidP="008919F8">
      <w:pPr>
        <w:widowControl w:val="0"/>
        <w:autoSpaceDE w:val="0"/>
        <w:autoSpaceDN w:val="0"/>
        <w:adjustRightInd w:val="0"/>
      </w:pPr>
      <w:r>
        <w:t>R4 shows that the RID is 192.168.3.2</w:t>
      </w:r>
      <w:r w:rsidR="00F1783E">
        <w:t>,</w:t>
      </w:r>
      <w:r>
        <w:t xml:space="preserve"> whereas the </w:t>
      </w:r>
      <w:r w:rsidR="00657C49" w:rsidRPr="00657C49">
        <w:t>vlink-peer</w:t>
      </w:r>
      <w:r>
        <w:t xml:space="preserve"> command configured on R2 includes the RID of R4 as 4.4.4.4</w:t>
      </w:r>
      <w:r w:rsidR="00F1783E">
        <w:t>.</w:t>
      </w:r>
    </w:p>
    <w:p w:rsidR="008919F8" w:rsidRPr="00EF7E04" w:rsidRDefault="008919F8" w:rsidP="00EF7E04">
      <w:pPr>
        <w:widowControl w:val="0"/>
        <w:autoSpaceDE w:val="0"/>
        <w:autoSpaceDN w:val="0"/>
        <w:adjustRightInd w:val="0"/>
      </w:pPr>
      <w:r>
        <w:t>Check the interfaces configured for R4 to verify the loopback ip.</w:t>
      </w:r>
    </w:p>
    <w:p w:rsidR="00C67258" w:rsidRDefault="00657C49">
      <w:pPr>
        <w:pStyle w:val="TerminalDisplay"/>
        <w:rPr>
          <w:rStyle w:val="StyleLatinCourierNewDarkRed"/>
        </w:rPr>
      </w:pPr>
      <w:r w:rsidRPr="00657C49">
        <w:rPr>
          <w:rStyle w:val="StyleLatinCourierNewDarkRed"/>
        </w:rPr>
        <w:t xml:space="preserve">[R4]disp int brief                                                              </w:t>
      </w:r>
    </w:p>
    <w:p w:rsidR="00C67258" w:rsidRDefault="00657C49">
      <w:pPr>
        <w:pStyle w:val="TerminalDisplay"/>
        <w:rPr>
          <w:rStyle w:val="StyleLatinCourierNewDarkRed"/>
        </w:rPr>
      </w:pPr>
      <w:r w:rsidRPr="00657C49">
        <w:rPr>
          <w:rStyle w:val="StyleLatinCourierNewDarkRed"/>
        </w:rPr>
        <w:t xml:space="preserve">The brief information of interface(s) under route mode:                         </w:t>
      </w:r>
    </w:p>
    <w:p w:rsidR="00C67258" w:rsidRDefault="00657C49">
      <w:pPr>
        <w:pStyle w:val="TerminalDisplay"/>
        <w:rPr>
          <w:rStyle w:val="StyleLatinCourierNewDarkRed"/>
        </w:rPr>
      </w:pPr>
      <w:r w:rsidRPr="00657C49">
        <w:rPr>
          <w:rStyle w:val="StyleLatinCourierNewDarkRed"/>
        </w:rPr>
        <w:t xml:space="preserve">Link: ADM - administratively down; Stby - standby                               </w:t>
      </w:r>
    </w:p>
    <w:p w:rsidR="00C67258" w:rsidRDefault="00657C49">
      <w:pPr>
        <w:pStyle w:val="TerminalDisplay"/>
        <w:rPr>
          <w:rStyle w:val="StyleLatinCourierNewDarkRed"/>
        </w:rPr>
      </w:pPr>
      <w:r w:rsidRPr="00657C49">
        <w:rPr>
          <w:rStyle w:val="StyleLatinCourierNewDarkRed"/>
        </w:rPr>
        <w:t xml:space="preserve">Protocol: (s) - spoofing                                                        </w:t>
      </w:r>
    </w:p>
    <w:p w:rsidR="00C67258" w:rsidRDefault="00657C49">
      <w:pPr>
        <w:pStyle w:val="TerminalDisplay"/>
        <w:rPr>
          <w:rStyle w:val="StyleLatinCourierNewDarkRed"/>
        </w:rPr>
      </w:pPr>
      <w:r w:rsidRPr="00657C49">
        <w:rPr>
          <w:rStyle w:val="StyleLatinCourierNewDarkRed"/>
        </w:rPr>
        <w:t xml:space="preserve">Interface            Link Protocol Main IP         Description                  </w:t>
      </w:r>
    </w:p>
    <w:p w:rsidR="00C67258" w:rsidRDefault="00657C49">
      <w:pPr>
        <w:pStyle w:val="TerminalDisplay"/>
        <w:rPr>
          <w:rStyle w:val="StyleLatinCourierNewDarkRed"/>
        </w:rPr>
      </w:pPr>
      <w:r w:rsidRPr="00657C49">
        <w:rPr>
          <w:rStyle w:val="StyleLatinCourierNewDarkRed"/>
        </w:rPr>
        <w:t xml:space="preserve">Aux0                 DOWN DOWN     --                                           </w:t>
      </w:r>
    </w:p>
    <w:p w:rsidR="00C67258" w:rsidRDefault="00657C49">
      <w:pPr>
        <w:pStyle w:val="TerminalDisplay"/>
        <w:rPr>
          <w:rStyle w:val="StyleLatinCourierNewDarkRed"/>
        </w:rPr>
      </w:pPr>
      <w:r w:rsidRPr="00657C49">
        <w:rPr>
          <w:rStyle w:val="StyleLatinCourierNewDarkRed"/>
        </w:rPr>
        <w:t xml:space="preserve">Cellular0/0          DOWN DOWN     --                                           </w:t>
      </w:r>
    </w:p>
    <w:p w:rsidR="00C67258" w:rsidRDefault="00657C49">
      <w:pPr>
        <w:pStyle w:val="TerminalDisplay"/>
        <w:rPr>
          <w:rStyle w:val="StyleLatinCourierNewDarkRed"/>
        </w:rPr>
      </w:pPr>
      <w:r w:rsidRPr="00657C49">
        <w:rPr>
          <w:rStyle w:val="StyleLatinCourierNewDarkRed"/>
        </w:rPr>
        <w:t xml:space="preserve">GE0/0                UP   UP       192.168.3.2                                  </w:t>
      </w:r>
    </w:p>
    <w:p w:rsidR="00C67258" w:rsidRDefault="00657C49">
      <w:pPr>
        <w:pStyle w:val="TerminalDisplay"/>
        <w:rPr>
          <w:rStyle w:val="StyleLatinCourierNewDarkRed"/>
        </w:rPr>
      </w:pPr>
      <w:r w:rsidRPr="00657C49">
        <w:rPr>
          <w:rStyle w:val="StyleLatinCourierNewDarkRed"/>
        </w:rPr>
        <w:t xml:space="preserve">GE0/1                UP   UP       10.90.90.1                                   </w:t>
      </w:r>
    </w:p>
    <w:p w:rsidR="00C67258" w:rsidRDefault="00657C49">
      <w:pPr>
        <w:pStyle w:val="TerminalDisplay"/>
        <w:rPr>
          <w:rStyle w:val="StyleLatinCourierNewDarkRed"/>
        </w:rPr>
      </w:pPr>
      <w:r w:rsidRPr="00657C49">
        <w:rPr>
          <w:rStyle w:val="StyleLatinCourierNewDarkRed"/>
          <w:highlight w:val="lightGray"/>
        </w:rPr>
        <w:t>Loop0                UP   UP(s)    4.4.4.4</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NULL0                UP   UP(s)    --                                           </w:t>
      </w:r>
    </w:p>
    <w:p w:rsidR="00C67258" w:rsidRDefault="00657C49">
      <w:pPr>
        <w:pStyle w:val="TerminalDisplay"/>
        <w:rPr>
          <w:rStyle w:val="StyleLatinCourierNewDarkRed"/>
        </w:rPr>
      </w:pPr>
      <w:r w:rsidRPr="00657C49">
        <w:rPr>
          <w:rStyle w:val="StyleLatinCourierNewDarkRed"/>
        </w:rPr>
        <w:t xml:space="preserve">S5/0                 DOWN DOWN     --                                           </w:t>
      </w:r>
    </w:p>
    <w:p w:rsidR="00C67258" w:rsidRDefault="00657C49">
      <w:pPr>
        <w:pStyle w:val="TerminalDisplay"/>
        <w:rPr>
          <w:rStyle w:val="StyleLatinCourierNewDarkRed"/>
        </w:rPr>
      </w:pPr>
      <w:r w:rsidRPr="00657C49">
        <w:rPr>
          <w:rStyle w:val="StyleLatinCourierNewDarkRed"/>
        </w:rPr>
        <w:t xml:space="preserve">S5/1                 DOWN DOWN     --                                           </w:t>
      </w:r>
    </w:p>
    <w:p w:rsidR="00C67258" w:rsidRDefault="00657C49">
      <w:pPr>
        <w:pStyle w:val="TerminalDisplay"/>
        <w:rPr>
          <w:rStyle w:val="StyleLatinCourierNewDarkRed"/>
        </w:rPr>
      </w:pPr>
      <w:r w:rsidRPr="00657C49">
        <w:rPr>
          <w:rStyle w:val="StyleLatinCourierNewDarkRed"/>
        </w:rPr>
        <w:lastRenderedPageBreak/>
        <w:t xml:space="preserve">S5/2                 DOWN DOWN     --                                           </w:t>
      </w:r>
    </w:p>
    <w:p w:rsidR="008919F8" w:rsidRDefault="00657C49" w:rsidP="00880E66">
      <w:pPr>
        <w:widowControl w:val="0"/>
        <w:autoSpaceDE w:val="0"/>
        <w:autoSpaceDN w:val="0"/>
        <w:adjustRightInd w:val="0"/>
      </w:pPr>
      <w:r w:rsidRPr="00657C49">
        <w:rPr>
          <w:rStyle w:val="StyleLatinCourierNewDarkRed"/>
        </w:rPr>
        <w:t xml:space="preserve">S5/3                 DOWN DOWN     --     </w:t>
      </w:r>
    </w:p>
    <w:p w:rsidR="008919F8" w:rsidRPr="00880E66" w:rsidRDefault="008919F8" w:rsidP="00880E66">
      <w:pPr>
        <w:widowControl w:val="0"/>
        <w:autoSpaceDE w:val="0"/>
        <w:autoSpaceDN w:val="0"/>
        <w:adjustRightInd w:val="0"/>
      </w:pPr>
      <w:r>
        <w:t>Loopback ip is configured</w:t>
      </w:r>
      <w:r w:rsidR="00F1783E">
        <w:t xml:space="preserve">; </w:t>
      </w:r>
      <w:r>
        <w:t xml:space="preserve">still router assumes the highest physical interface as its Router ID. </w:t>
      </w:r>
    </w:p>
    <w:p w:rsidR="00F81DE2" w:rsidRDefault="00EC108B">
      <w:pPr>
        <w:pStyle w:val="Heading4"/>
        <w:rPr>
          <w:rStyle w:val="StyleBoldAccent2"/>
        </w:rPr>
      </w:pPr>
      <w:r w:rsidRPr="00880E66">
        <w:rPr>
          <w:rStyle w:val="StyleBoldAccent2"/>
          <w:b w:val="0"/>
          <w:bCs/>
          <w:color w:val="0090C8"/>
        </w:rPr>
        <w:t>Resolution</w:t>
      </w:r>
    </w:p>
    <w:p w:rsidR="008919F8" w:rsidRPr="000F1131" w:rsidRDefault="008919F8" w:rsidP="008919F8">
      <w:pPr>
        <w:widowControl w:val="0"/>
        <w:autoSpaceDE w:val="0"/>
        <w:autoSpaceDN w:val="0"/>
        <w:adjustRightInd w:val="0"/>
      </w:pPr>
      <w:r>
        <w:t xml:space="preserve">Globally configure the </w:t>
      </w:r>
      <w:r w:rsidR="00AA36D0">
        <w:t>Router ID</w:t>
      </w:r>
      <w:r>
        <w:t xml:space="preserve"> of R4 as 4.4.4.4 and reload the ospf process</w:t>
      </w:r>
      <w:r w:rsidR="00880E66">
        <w:t>.</w:t>
      </w:r>
    </w:p>
    <w:p w:rsidR="00C67258" w:rsidRDefault="00657C49">
      <w:pPr>
        <w:pStyle w:val="TerminalDisplay"/>
        <w:rPr>
          <w:rStyle w:val="StyleLatinCourierNewDarkRed"/>
        </w:rPr>
      </w:pPr>
      <w:r w:rsidRPr="00657C49">
        <w:rPr>
          <w:rStyle w:val="StyleLatinCourierNewDarkRed"/>
        </w:rPr>
        <w:t xml:space="preserve">[R4]router                                                                      </w:t>
      </w:r>
    </w:p>
    <w:p w:rsidR="00C67258" w:rsidRDefault="00657C49">
      <w:pPr>
        <w:pStyle w:val="TerminalDisplay"/>
        <w:rPr>
          <w:rStyle w:val="StyleLatinCourierNewDarkRed"/>
        </w:rPr>
      </w:pPr>
      <w:r w:rsidRPr="00657C49">
        <w:rPr>
          <w:rStyle w:val="StyleLatinCourierNewDarkRed"/>
        </w:rPr>
        <w:t xml:space="preserve">[R4]router id 4.4.4.4                                                           </w:t>
      </w:r>
    </w:p>
    <w:p w:rsidR="00C67258" w:rsidRDefault="00657C49">
      <w:pPr>
        <w:pStyle w:val="TerminalDisplay"/>
        <w:rPr>
          <w:rStyle w:val="StyleLatinCourierNewDarkRed"/>
        </w:rPr>
      </w:pPr>
      <w:r w:rsidRPr="00657C49">
        <w:rPr>
          <w:rStyle w:val="StyleLatinCourierNewDarkRed"/>
        </w:rPr>
        <w:t xml:space="preserve">[R4]return                                                                    </w:t>
      </w:r>
    </w:p>
    <w:p w:rsidR="00C67258" w:rsidRDefault="00657C49">
      <w:pPr>
        <w:pStyle w:val="TerminalDisplay"/>
        <w:rPr>
          <w:rStyle w:val="StyleLatinCourierNewDarkRed"/>
        </w:rPr>
      </w:pPr>
      <w:r w:rsidRPr="00657C49">
        <w:rPr>
          <w:rStyle w:val="StyleLatinCourierNewDarkRed"/>
        </w:rPr>
        <w:t xml:space="preserve">&lt;R4&gt;reset ospf process                                                          </w:t>
      </w:r>
    </w:p>
    <w:p w:rsidR="008919F8" w:rsidRDefault="00657C49" w:rsidP="00880E66">
      <w:pPr>
        <w:widowControl w:val="0"/>
        <w:autoSpaceDE w:val="0"/>
        <w:autoSpaceDN w:val="0"/>
        <w:adjustRightInd w:val="0"/>
      </w:pPr>
      <w:r w:rsidRPr="00657C49">
        <w:rPr>
          <w:rStyle w:val="StyleLatinCourierNewDarkRed"/>
        </w:rPr>
        <w:t xml:space="preserve">Warning : Reset OSPF process? [Y/N]:y         </w:t>
      </w:r>
    </w:p>
    <w:p w:rsidR="00F81DE2" w:rsidRDefault="00EC108B">
      <w:pPr>
        <w:pStyle w:val="Heading4"/>
        <w:rPr>
          <w:rStyle w:val="StyleBoldAccent2"/>
          <w:color w:val="0090C8"/>
        </w:rPr>
      </w:pPr>
      <w:r w:rsidRPr="00880E66">
        <w:rPr>
          <w:rStyle w:val="StyleBoldAccent2"/>
          <w:b w:val="0"/>
          <w:bCs/>
          <w:color w:val="0090C8"/>
        </w:rPr>
        <w:t>Result</w:t>
      </w:r>
    </w:p>
    <w:p w:rsidR="008919F8" w:rsidRPr="000F1131" w:rsidRDefault="008919F8" w:rsidP="008919F8">
      <w:pPr>
        <w:widowControl w:val="0"/>
        <w:autoSpaceDE w:val="0"/>
        <w:autoSpaceDN w:val="0"/>
        <w:adjustRightInd w:val="0"/>
      </w:pPr>
      <w:r>
        <w:t>Verify the vlink peer status on R4</w:t>
      </w:r>
      <w:r w:rsidR="00880E66">
        <w:t>.</w:t>
      </w:r>
    </w:p>
    <w:p w:rsidR="00C67258" w:rsidRDefault="00657C49">
      <w:pPr>
        <w:pStyle w:val="TerminalDisplay"/>
        <w:rPr>
          <w:rStyle w:val="StyleLatinCourierNewDarkRed"/>
        </w:rPr>
      </w:pPr>
      <w:r w:rsidRPr="00657C49">
        <w:rPr>
          <w:rStyle w:val="StyleLatinCourierNewDarkRed"/>
        </w:rPr>
        <w:t>&lt;R4&gt;disp ospf peer</w:t>
      </w:r>
    </w:p>
    <w:p w:rsidR="00C67258" w:rsidRDefault="00657C49">
      <w:pPr>
        <w:pStyle w:val="TerminalDisplay"/>
        <w:rPr>
          <w:rStyle w:val="StyleLatinCourierNewDarkRed"/>
        </w:rPr>
      </w:pPr>
      <w:r w:rsidRPr="00657C49">
        <w:rPr>
          <w:rStyle w:val="StyleLatinCourierNewDarkRed"/>
        </w:rPr>
        <w:tab/>
      </w:r>
      <w:r w:rsidRPr="00657C49">
        <w:rPr>
          <w:rStyle w:val="StyleLatinCourierNewDarkRed"/>
        </w:rPr>
        <w:tab/>
      </w:r>
      <w:r w:rsidRPr="00657C49">
        <w:rPr>
          <w:rStyle w:val="StyleLatinCourierNewDarkRed"/>
        </w:rPr>
        <w:tab/>
        <w:t xml:space="preserve">OSPF Process 1 with </w:t>
      </w:r>
      <w:r w:rsidRPr="00657C49">
        <w:rPr>
          <w:rStyle w:val="StyleLatinCourierNewDarkRed"/>
          <w:highlight w:val="lightGray"/>
        </w:rPr>
        <w:t xml:space="preserve">Router ID 4.4.4.4 </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Neighbor Brief Information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3.3.3.3         192.168.3.1     1    31         GE0/0         Full/DR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0.0.0.2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5.5.5.5         10.90.90.2      1    38         GE0/1         Full/DR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Virtual link: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8919F8" w:rsidRDefault="00657C49" w:rsidP="00E651A9">
      <w:pPr>
        <w:widowControl w:val="0"/>
        <w:autoSpaceDE w:val="0"/>
        <w:autoSpaceDN w:val="0"/>
        <w:adjustRightInd w:val="0"/>
      </w:pPr>
      <w:r w:rsidRPr="00657C49">
        <w:rPr>
          <w:rStyle w:val="StyleLatinCourierNewDarkRed"/>
          <w:highlight w:val="lightGray"/>
        </w:rPr>
        <w:t xml:space="preserve"> 2.2.2.2         192.168.2.1     0    37         GE0/0           Full  </w:t>
      </w:r>
      <w:r w:rsidRPr="00657C49">
        <w:rPr>
          <w:rStyle w:val="StyleLatinCourierNewDarkRed"/>
        </w:rPr>
        <w:t xml:space="preserve">   </w:t>
      </w:r>
    </w:p>
    <w:p w:rsidR="008919F8" w:rsidRDefault="008919F8" w:rsidP="008919F8">
      <w:pPr>
        <w:widowControl w:val="0"/>
        <w:autoSpaceDE w:val="0"/>
        <w:autoSpaceDN w:val="0"/>
        <w:adjustRightInd w:val="0"/>
      </w:pPr>
      <w:r>
        <w:t>R4 has formed successful vlink peering with R2.</w:t>
      </w:r>
    </w:p>
    <w:p w:rsidR="008919F8" w:rsidRPr="001C7055" w:rsidRDefault="008919F8" w:rsidP="008919F8">
      <w:pPr>
        <w:widowControl w:val="0"/>
        <w:autoSpaceDE w:val="0"/>
        <w:autoSpaceDN w:val="0"/>
        <w:adjustRightInd w:val="0"/>
      </w:pPr>
      <w:r>
        <w:t xml:space="preserve">The OSPF vlink status could also be checked using the command </w:t>
      </w:r>
      <w:r w:rsidR="00657C49" w:rsidRPr="00657C49">
        <w:t>display ospf vlink</w:t>
      </w:r>
      <w:r w:rsidR="00F1783E">
        <w:t>.</w:t>
      </w:r>
    </w:p>
    <w:p w:rsidR="008919F8" w:rsidRPr="009E1C1F" w:rsidRDefault="008919F8" w:rsidP="008919F8">
      <w:pPr>
        <w:widowControl w:val="0"/>
        <w:autoSpaceDE w:val="0"/>
        <w:autoSpaceDN w:val="0"/>
        <w:adjustRightInd w:val="0"/>
        <w:rPr>
          <w:rStyle w:val="BoldText"/>
        </w:rPr>
      </w:pPr>
      <w:r w:rsidRPr="009E1C1F">
        <w:rPr>
          <w:rStyle w:val="BoldText"/>
        </w:rPr>
        <w:t>Router R4:</w:t>
      </w:r>
    </w:p>
    <w:p w:rsidR="00C67258" w:rsidRDefault="00657C49">
      <w:pPr>
        <w:pStyle w:val="TerminalDisplay"/>
        <w:rPr>
          <w:rStyle w:val="StyleLatinCourierNewDarkRed"/>
        </w:rPr>
      </w:pPr>
      <w:r w:rsidRPr="00657C49">
        <w:rPr>
          <w:rStyle w:val="StyleLatinCourierNewDarkRed"/>
        </w:rPr>
        <w:t xml:space="preserve">&lt;R4&gt;disp ospf vlink                                                           </w:t>
      </w:r>
    </w:p>
    <w:p w:rsidR="00C67258" w:rsidRDefault="00657C49">
      <w:pPr>
        <w:pStyle w:val="TerminalDisplay"/>
        <w:rPr>
          <w:rStyle w:val="StyleLatinCourierNewDarkRed"/>
        </w:rPr>
      </w:pPr>
      <w:r w:rsidRPr="00657C49">
        <w:rPr>
          <w:rStyle w:val="StyleLatinCourierNewDarkRed"/>
        </w:rPr>
        <w:t xml:space="preserve">          OSPF Process 1 with Router ID 4.4.4.4                                 </w:t>
      </w:r>
    </w:p>
    <w:p w:rsidR="00C67258" w:rsidRDefault="00657C49">
      <w:pPr>
        <w:pStyle w:val="TerminalDisplay"/>
        <w:rPr>
          <w:rStyle w:val="StyleLatinCourierNewDarkRed"/>
        </w:rPr>
      </w:pPr>
      <w:r w:rsidRPr="00657C49">
        <w:rPr>
          <w:rStyle w:val="StyleLatinCourierNewDarkRed"/>
        </w:rPr>
        <w:t xml:space="preserve">                  Virtual Links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Virtual-link Neighbor-ID  -&gt; 2.2.2.2, </w:t>
      </w:r>
      <w:r w:rsidRPr="00657C49">
        <w:rPr>
          <w:rStyle w:val="StyleLatinCourierNewDarkRed"/>
          <w:highlight w:val="lightGray"/>
        </w:rPr>
        <w:t xml:space="preserve">Neighbor-State: Full </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Interface: 192.168.3.2 (GigabitEthernet0/0)                                    </w:t>
      </w:r>
    </w:p>
    <w:p w:rsidR="00C67258" w:rsidRDefault="00657C49">
      <w:pPr>
        <w:pStyle w:val="TerminalDisplay"/>
        <w:rPr>
          <w:rStyle w:val="StyleLatinCourierNewDarkRed"/>
        </w:rPr>
      </w:pPr>
      <w:r w:rsidRPr="00657C49">
        <w:rPr>
          <w:rStyle w:val="StyleLatinCourierNewDarkRed"/>
        </w:rPr>
        <w:t xml:space="preserve"> Cost: 2  State: P-2-P  Type: Virtual                                           </w:t>
      </w:r>
    </w:p>
    <w:p w:rsidR="00C67258" w:rsidRDefault="00657C49">
      <w:pPr>
        <w:pStyle w:val="TerminalDisplay"/>
        <w:rPr>
          <w:rStyle w:val="StyleLatinCourierNewDarkRed"/>
        </w:rPr>
      </w:pPr>
      <w:r w:rsidRPr="00657C49">
        <w:rPr>
          <w:rStyle w:val="StyleLatinCourierNewDarkRed"/>
        </w:rPr>
        <w:t xml:space="preserve"> Transit Area: 0.0.0.1                                                          </w:t>
      </w:r>
    </w:p>
    <w:p w:rsidR="008919F8" w:rsidRDefault="00657C49" w:rsidP="00E651A9">
      <w:pPr>
        <w:widowControl w:val="0"/>
        <w:autoSpaceDE w:val="0"/>
        <w:autoSpaceDN w:val="0"/>
        <w:adjustRightInd w:val="0"/>
        <w:rPr>
          <w:b/>
        </w:rPr>
      </w:pPr>
      <w:r w:rsidRPr="00657C49">
        <w:rPr>
          <w:rStyle w:val="StyleLatinCourierNewDarkRed"/>
        </w:rPr>
        <w:t xml:space="preserve"> Timers: Hello 10, Dead 40, Retransmit 5, Transmit Delay 1   </w:t>
      </w:r>
    </w:p>
    <w:p w:rsidR="008919F8" w:rsidRPr="009E1C1F" w:rsidRDefault="008919F8" w:rsidP="008919F8">
      <w:pPr>
        <w:widowControl w:val="0"/>
        <w:autoSpaceDE w:val="0"/>
        <w:autoSpaceDN w:val="0"/>
        <w:adjustRightInd w:val="0"/>
        <w:rPr>
          <w:rStyle w:val="BoldText"/>
        </w:rPr>
      </w:pPr>
      <w:r w:rsidRPr="009E1C1F">
        <w:rPr>
          <w:rStyle w:val="BoldText"/>
        </w:rPr>
        <w:t>Router R2:</w:t>
      </w:r>
    </w:p>
    <w:p w:rsidR="00C67258" w:rsidRDefault="00657C49">
      <w:pPr>
        <w:pStyle w:val="TerminalDisplay"/>
        <w:rPr>
          <w:rStyle w:val="StyleLatinCourierNewDarkRed"/>
        </w:rPr>
      </w:pPr>
      <w:r w:rsidRPr="00657C49">
        <w:rPr>
          <w:rStyle w:val="StyleLatinCourierNewDarkRed"/>
        </w:rPr>
        <w:t xml:space="preserve">[R2]disp ospf vlink                                                             </w:t>
      </w:r>
    </w:p>
    <w:p w:rsidR="00C67258" w:rsidRDefault="00657C49">
      <w:pPr>
        <w:pStyle w:val="TerminalDisplay"/>
        <w:rPr>
          <w:rStyle w:val="StyleLatinCourierNewDarkRed"/>
        </w:rPr>
      </w:pPr>
      <w:r w:rsidRPr="00657C49">
        <w:rPr>
          <w:rStyle w:val="StyleLatinCourierNewDarkRed"/>
        </w:rPr>
        <w:t xml:space="preserve">          OSPF Process 1 with Router ID 2.2.2.2                                 </w:t>
      </w:r>
    </w:p>
    <w:p w:rsidR="00C67258" w:rsidRDefault="00657C49">
      <w:pPr>
        <w:pStyle w:val="TerminalDisplay"/>
        <w:rPr>
          <w:rStyle w:val="StyleLatinCourierNewDarkRed"/>
        </w:rPr>
      </w:pPr>
      <w:r w:rsidRPr="00657C49">
        <w:rPr>
          <w:rStyle w:val="StyleLatinCourierNewDarkRed"/>
        </w:rPr>
        <w:t xml:space="preserve">                  Virtual Links                                                </w:t>
      </w:r>
    </w:p>
    <w:p w:rsidR="00C67258" w:rsidRDefault="00657C49">
      <w:pPr>
        <w:pStyle w:val="TerminalDisplay"/>
        <w:rPr>
          <w:rStyle w:val="StyleLatinCourierNewDarkRed"/>
        </w:rPr>
      </w:pPr>
      <w:r w:rsidRPr="00657C49">
        <w:rPr>
          <w:rStyle w:val="StyleLatinCourierNewDarkRed"/>
        </w:rPr>
        <w:t xml:space="preserve"> Virtual-link Neighbor-ID  -&gt; 4.4.4.4, </w:t>
      </w:r>
      <w:r w:rsidRPr="00657C49">
        <w:rPr>
          <w:rStyle w:val="StyleLatinCourierNewDarkRed"/>
          <w:highlight w:val="lightGray"/>
        </w:rPr>
        <w:t xml:space="preserve">Neighbor-State: Full </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Interface: 192.168.2.1 (GigabitEthernet0/1)                                    </w:t>
      </w:r>
    </w:p>
    <w:p w:rsidR="00C67258" w:rsidRDefault="00657C49">
      <w:pPr>
        <w:pStyle w:val="TerminalDisplay"/>
        <w:rPr>
          <w:rStyle w:val="StyleLatinCourierNewDarkRed"/>
        </w:rPr>
      </w:pPr>
      <w:r w:rsidRPr="00657C49">
        <w:rPr>
          <w:rStyle w:val="StyleLatinCourierNewDarkRed"/>
        </w:rPr>
        <w:lastRenderedPageBreak/>
        <w:t xml:space="preserve"> Cost: 2  State: P-2-P  Type: Virtual                                           </w:t>
      </w:r>
    </w:p>
    <w:p w:rsidR="00C67258" w:rsidRDefault="00657C49">
      <w:pPr>
        <w:pStyle w:val="TerminalDisplay"/>
        <w:rPr>
          <w:rStyle w:val="StyleLatinCourierNewDarkRed"/>
        </w:rPr>
      </w:pPr>
      <w:r w:rsidRPr="00657C49">
        <w:rPr>
          <w:rStyle w:val="StyleLatinCourierNewDarkRed"/>
        </w:rPr>
        <w:t xml:space="preserve"> Transit Area: 0.0.0.1                                                          </w:t>
      </w:r>
    </w:p>
    <w:p w:rsidR="00B41DEC" w:rsidRDefault="00657C49">
      <w:pPr>
        <w:pStyle w:val="TerminalDisplay"/>
      </w:pPr>
      <w:r w:rsidRPr="00657C49">
        <w:rPr>
          <w:rStyle w:val="StyleLatinCourierNewDarkRed"/>
        </w:rPr>
        <w:t xml:space="preserve"> Timers: Hello 10, Dead 40, Retransmit 5, Transmit Delay 1                   </w:t>
      </w:r>
      <w:r w:rsidRPr="00657C49">
        <w:t xml:space="preserve"> </w:t>
      </w:r>
    </w:p>
    <w:p w:rsidR="00C67258" w:rsidRPr="00B41DEC" w:rsidRDefault="00657C49" w:rsidP="00B41DEC">
      <w:pPr>
        <w:pStyle w:val="Heading3"/>
      </w:pPr>
      <w:bookmarkStart w:id="743" w:name="_Toc342565261"/>
      <w:r w:rsidRPr="00B41DEC">
        <w:t>Problem 3: Authentication enabled on Area 0</w:t>
      </w:r>
      <w:bookmarkEnd w:id="743"/>
    </w:p>
    <w:p w:rsidR="00A353A0" w:rsidRPr="00C3682C" w:rsidRDefault="00A353A0" w:rsidP="00A353A0">
      <w:pPr>
        <w:widowControl w:val="0"/>
        <w:autoSpaceDE w:val="0"/>
        <w:autoSpaceDN w:val="0"/>
        <w:adjustRightInd w:val="0"/>
        <w:rPr>
          <w:lang w:val="zh-CN"/>
        </w:rPr>
      </w:pPr>
      <w:r w:rsidRPr="00C3682C">
        <w:rPr>
          <w:lang w:val="zh-CN"/>
        </w:rPr>
        <w:t>In a scenario where authentication is enabled</w:t>
      </w:r>
      <w:r>
        <w:t>, as shown in</w:t>
      </w:r>
      <w:r w:rsidR="00E651A9">
        <w:t xml:space="preserve"> </w:t>
      </w:r>
      <w:fldSimple w:instr=" REF _Ref333864949 \r \h  \* MERGEFORMAT ">
        <w:r w:rsidR="001B502D">
          <w:rPr>
            <w:rStyle w:val="Reference-R0G144B200"/>
          </w:rPr>
          <w:t>Figure 43</w:t>
        </w:r>
      </w:fldSimple>
      <w:r>
        <w:t>,</w:t>
      </w:r>
      <w:r w:rsidRPr="00C3682C">
        <w:rPr>
          <w:lang w:val="zh-CN"/>
        </w:rPr>
        <w:t xml:space="preserve"> on </w:t>
      </w:r>
      <w:r>
        <w:t>A</w:t>
      </w:r>
      <w:r w:rsidRPr="00C3682C">
        <w:rPr>
          <w:lang w:val="zh-CN"/>
        </w:rPr>
        <w:t>rea 0 any ABR peering with Area</w:t>
      </w:r>
      <w:r>
        <w:t xml:space="preserve"> </w:t>
      </w:r>
      <w:r w:rsidRPr="00C3682C">
        <w:rPr>
          <w:lang w:val="zh-CN"/>
        </w:rPr>
        <w:t>0 must</w:t>
      </w:r>
      <w:r>
        <w:rPr>
          <w:lang w:val="zh-CN"/>
        </w:rPr>
        <w:t xml:space="preserve"> have authentication enabled </w:t>
      </w:r>
      <w:r>
        <w:t>with</w:t>
      </w:r>
      <w:r w:rsidRPr="00C3682C">
        <w:rPr>
          <w:lang w:val="zh-CN"/>
        </w:rPr>
        <w:t xml:space="preserve"> the same </w:t>
      </w:r>
      <w:r>
        <w:t>authentication-</w:t>
      </w:r>
      <w:r w:rsidRPr="00C3682C">
        <w:rPr>
          <w:lang w:val="zh-CN"/>
        </w:rPr>
        <w:t>key configured. In failure to do so, peer relationship never come</w:t>
      </w:r>
      <w:r w:rsidR="00E651A9">
        <w:t>s</w:t>
      </w:r>
      <w:r w:rsidRPr="00C3682C">
        <w:rPr>
          <w:lang w:val="zh-CN"/>
        </w:rPr>
        <w:t xml:space="preserve"> up.</w:t>
      </w:r>
    </w:p>
    <w:p w:rsidR="00F81DE2" w:rsidRDefault="00A353A0">
      <w:pPr>
        <w:pStyle w:val="FigureDescription"/>
      </w:pPr>
      <w:bookmarkStart w:id="744" w:name="_Ref333864949"/>
      <w:r>
        <w:t>Authentication enabled</w:t>
      </w:r>
      <w:bookmarkEnd w:id="744"/>
    </w:p>
    <w:p w:rsidR="008919F8" w:rsidRDefault="007D783A" w:rsidP="008919F8">
      <w:pPr>
        <w:widowControl w:val="0"/>
        <w:autoSpaceDE w:val="0"/>
        <w:autoSpaceDN w:val="0"/>
        <w:adjustRightInd w:val="0"/>
      </w:pPr>
      <w:r>
        <w:rPr>
          <w:noProof/>
          <w:lang w:eastAsia="en-US"/>
        </w:rPr>
        <w:drawing>
          <wp:inline distT="0" distB="0" distL="0" distR="0">
            <wp:extent cx="5752358" cy="1519491"/>
            <wp:effectExtent l="19050" t="0" r="742" b="0"/>
            <wp:docPr id="52" name="Picture 51" descr="Figur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6.png"/>
                    <pic:cNvPicPr/>
                  </pic:nvPicPr>
                  <pic:blipFill>
                    <a:blip r:embed="rId53" cstate="print"/>
                    <a:stretch>
                      <a:fillRect/>
                    </a:stretch>
                  </pic:blipFill>
                  <pic:spPr>
                    <a:xfrm>
                      <a:off x="0" y="0"/>
                      <a:ext cx="5756695" cy="1520637"/>
                    </a:xfrm>
                    <a:prstGeom prst="rect">
                      <a:avLst/>
                    </a:prstGeom>
                  </pic:spPr>
                </pic:pic>
              </a:graphicData>
            </a:graphic>
          </wp:inline>
        </w:drawing>
      </w:r>
    </w:p>
    <w:p w:rsidR="008919F8" w:rsidRDefault="008919F8" w:rsidP="00E821A1">
      <w:pPr>
        <w:widowControl w:val="0"/>
        <w:autoSpaceDE w:val="0"/>
        <w:autoSpaceDN w:val="0"/>
        <w:adjustRightInd w:val="0"/>
      </w:pPr>
      <w:r>
        <w:rPr>
          <w:lang w:val="zh-CN"/>
        </w:rPr>
        <w:t xml:space="preserve">Area 0 is </w:t>
      </w:r>
      <w:r w:rsidRPr="00C3682C">
        <w:rPr>
          <w:lang w:val="zh-CN"/>
        </w:rPr>
        <w:t xml:space="preserve">the Backbone area and hence an additional security is essential to safeguard the network from </w:t>
      </w:r>
      <w:r w:rsidR="00513BB5">
        <w:t>malpractices</w:t>
      </w:r>
      <w:r w:rsidRPr="00C3682C">
        <w:rPr>
          <w:lang w:val="zh-CN"/>
        </w:rPr>
        <w:t>.</w:t>
      </w:r>
    </w:p>
    <w:p w:rsidR="00F81DE2" w:rsidRDefault="00D2677B">
      <w:pPr>
        <w:pStyle w:val="Heading4"/>
        <w:rPr>
          <w:rStyle w:val="StyleBoldAccent2"/>
          <w:b w:val="0"/>
          <w:color w:val="0090C8"/>
        </w:rPr>
      </w:pPr>
      <w:r w:rsidRPr="00E821A1">
        <w:rPr>
          <w:rStyle w:val="StyleBoldAccent2"/>
          <w:b w:val="0"/>
          <w:bCs/>
          <w:color w:val="0090C8"/>
        </w:rPr>
        <w:t>Problem</w:t>
      </w:r>
    </w:p>
    <w:p w:rsidR="008919F8" w:rsidRPr="00E821A1" w:rsidRDefault="00657C49" w:rsidP="008919F8">
      <w:pPr>
        <w:widowControl w:val="0"/>
        <w:autoSpaceDE w:val="0"/>
        <w:autoSpaceDN w:val="0"/>
        <w:adjustRightInd w:val="0"/>
        <w:rPr>
          <w:rStyle w:val="BoldText"/>
        </w:rPr>
      </w:pPr>
      <w:r w:rsidRPr="00657C49">
        <w:rPr>
          <w:rStyle w:val="BoldText"/>
        </w:rPr>
        <w:t>Virtual-Link is not established between R2 and R4</w:t>
      </w:r>
    </w:p>
    <w:p w:rsidR="008919F8" w:rsidRPr="00664ECE" w:rsidRDefault="008919F8" w:rsidP="008919F8">
      <w:pPr>
        <w:widowControl w:val="0"/>
        <w:autoSpaceDE w:val="0"/>
        <w:autoSpaceDN w:val="0"/>
        <w:adjustRightInd w:val="0"/>
        <w:rPr>
          <w:bCs/>
          <w:iCs/>
        </w:rPr>
      </w:pPr>
      <w:r>
        <w:rPr>
          <w:bCs/>
          <w:iCs/>
        </w:rPr>
        <w:t xml:space="preserve">Verify the ospf peer status using the command </w:t>
      </w:r>
      <w:r w:rsidR="00657C49" w:rsidRPr="00657C49">
        <w:t>display ospf peer</w:t>
      </w:r>
      <w:r w:rsidR="00E821A1">
        <w:t>.</w:t>
      </w:r>
    </w:p>
    <w:p w:rsidR="00C67258" w:rsidRDefault="00657C49">
      <w:pPr>
        <w:pStyle w:val="TerminalDisplay"/>
        <w:rPr>
          <w:rStyle w:val="StyleLatinCourierNewDarkRed"/>
        </w:rPr>
      </w:pPr>
      <w:r w:rsidRPr="00657C49">
        <w:rPr>
          <w:rStyle w:val="StyleLatinCourierNewDarkRed"/>
        </w:rPr>
        <w:t xml:space="preserve">&lt;R2&gt;disp ospf peer                                                           </w:t>
      </w:r>
    </w:p>
    <w:p w:rsidR="00C67258" w:rsidRDefault="00657C49">
      <w:pPr>
        <w:pStyle w:val="TerminalDisplay"/>
        <w:rPr>
          <w:rStyle w:val="StyleLatinCourierNewDarkRed"/>
        </w:rPr>
      </w:pPr>
      <w:r w:rsidRPr="00657C49">
        <w:rPr>
          <w:rStyle w:val="StyleLatinCourierNewDarkRed"/>
        </w:rPr>
        <w:t xml:space="preserve">                   OSPF Process 1 with Router ID 2.2.2.2                        </w:t>
      </w:r>
    </w:p>
    <w:p w:rsidR="00C67258" w:rsidRDefault="00657C49">
      <w:pPr>
        <w:pStyle w:val="TerminalDisplay"/>
        <w:rPr>
          <w:rStyle w:val="StyleLatinCourierNewDarkRed"/>
        </w:rPr>
      </w:pPr>
      <w:r w:rsidRPr="00657C49">
        <w:rPr>
          <w:rStyle w:val="StyleLatinCourierNewDarkRed"/>
        </w:rPr>
        <w:t xml:space="preserve">                        Neighbor Brief Information                           </w:t>
      </w:r>
    </w:p>
    <w:p w:rsidR="00C67258" w:rsidRDefault="00657C49">
      <w:pPr>
        <w:pStyle w:val="TerminalDisplay"/>
        <w:rPr>
          <w:rStyle w:val="StyleLatinCourierNewDarkRed"/>
        </w:rPr>
      </w:pPr>
      <w:r w:rsidRPr="00657C49">
        <w:rPr>
          <w:rStyle w:val="StyleLatinCourierNewDarkRed"/>
        </w:rPr>
        <w:t xml:space="preserve"> Area: 0.0.0.0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1.1.1.1         192.168.1.1     1    37         GE0/0         Full/DR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8919F8" w:rsidRPr="00F83E0E" w:rsidRDefault="00657C49" w:rsidP="00F83E0E">
      <w:pPr>
        <w:widowControl w:val="0"/>
        <w:autoSpaceDE w:val="0"/>
        <w:autoSpaceDN w:val="0"/>
        <w:adjustRightInd w:val="0"/>
      </w:pPr>
      <w:r w:rsidRPr="00657C49">
        <w:rPr>
          <w:rStyle w:val="StyleLatinCourierNewDarkRed"/>
        </w:rPr>
        <w:t xml:space="preserve"> 3.3.3.3         192.168.2.2     1    39         GE0/1         Full/DR  </w:t>
      </w:r>
    </w:p>
    <w:p w:rsidR="008919F8" w:rsidRPr="00056ED1" w:rsidRDefault="008919F8" w:rsidP="00F83E0E">
      <w:pPr>
        <w:widowControl w:val="0"/>
        <w:autoSpaceDE w:val="0"/>
        <w:autoSpaceDN w:val="0"/>
        <w:adjustRightInd w:val="0"/>
        <w:rPr>
          <w:rStyle w:val="StyleBoldAccent2"/>
        </w:rPr>
      </w:pPr>
      <w:r w:rsidRPr="00B66723">
        <w:rPr>
          <w:bCs/>
          <w:lang w:val="zh-CN"/>
        </w:rPr>
        <w:t>No peering with R4 detected</w:t>
      </w:r>
    </w:p>
    <w:p w:rsidR="00F81DE2" w:rsidRDefault="00F83E0E">
      <w:pPr>
        <w:pStyle w:val="Heading4"/>
        <w:rPr>
          <w:rStyle w:val="StyleBoldAccent2"/>
          <w:bCs/>
          <w:color w:val="0090C8"/>
        </w:rPr>
      </w:pPr>
      <w:r>
        <w:rPr>
          <w:rStyle w:val="StyleBoldAccent2"/>
          <w:b w:val="0"/>
          <w:bCs/>
          <w:color w:val="0090C8"/>
        </w:rPr>
        <w:t>Troubleshooting</w:t>
      </w:r>
    </w:p>
    <w:p w:rsidR="008919F8" w:rsidRPr="00F83E0E" w:rsidRDefault="008919F8" w:rsidP="00F83E0E">
      <w:pPr>
        <w:widowControl w:val="0"/>
        <w:autoSpaceDE w:val="0"/>
        <w:autoSpaceDN w:val="0"/>
        <w:adjustRightInd w:val="0"/>
      </w:pPr>
      <w:r>
        <w:rPr>
          <w:bCs/>
        </w:rPr>
        <w:t>Use debug command to check for any ospf events.</w:t>
      </w:r>
    </w:p>
    <w:p w:rsidR="00C67258" w:rsidRDefault="00657C49">
      <w:pPr>
        <w:pStyle w:val="TerminalDisplay"/>
        <w:rPr>
          <w:rStyle w:val="StyleLatinCourierNewDarkRed"/>
        </w:rPr>
      </w:pPr>
      <w:r w:rsidRPr="00657C49">
        <w:rPr>
          <w:rStyle w:val="StyleLatinCourierNewDarkRed"/>
        </w:rPr>
        <w:t xml:space="preserve">&lt;R2&gt;debugging ospf event                                                        </w:t>
      </w:r>
    </w:p>
    <w:p w:rsidR="00C67258" w:rsidRDefault="00657C49">
      <w:pPr>
        <w:pStyle w:val="TerminalDisplay"/>
        <w:rPr>
          <w:rStyle w:val="StyleLatinCourierNewDarkRed"/>
        </w:rPr>
      </w:pPr>
      <w:r w:rsidRPr="00657C49">
        <w:rPr>
          <w:rStyle w:val="StyleLatinCourierNewDarkRed"/>
        </w:rPr>
        <w:t xml:space="preserve">&lt;R2&gt;terminal debugging  </w:t>
      </w:r>
    </w:p>
    <w:p w:rsidR="00C67258" w:rsidRDefault="00657C49">
      <w:pPr>
        <w:pStyle w:val="TerminalDisplay"/>
        <w:rPr>
          <w:bCs/>
        </w:rPr>
      </w:pPr>
      <w:r w:rsidRPr="00657C49">
        <w:rPr>
          <w:rStyle w:val="StyleLatinCourierNewDarkRed"/>
        </w:rPr>
        <w:t xml:space="preserve">  OSPF 1 :OSPF received packet with mismatch authentication type :0 from interface Virtual Link. </w:t>
      </w:r>
    </w:p>
    <w:p w:rsidR="008919F8" w:rsidRDefault="008919F8" w:rsidP="008919F8">
      <w:pPr>
        <w:widowControl w:val="0"/>
        <w:autoSpaceDE w:val="0"/>
        <w:autoSpaceDN w:val="0"/>
        <w:adjustRightInd w:val="0"/>
        <w:rPr>
          <w:bCs/>
        </w:rPr>
      </w:pPr>
      <w:r>
        <w:rPr>
          <w:bCs/>
        </w:rPr>
        <w:t xml:space="preserve">The </w:t>
      </w:r>
      <w:r w:rsidR="00F33A4A" w:rsidRPr="00F33A4A">
        <w:rPr>
          <w:b/>
          <w:bCs/>
        </w:rPr>
        <w:t>debug ospf event</w:t>
      </w:r>
      <w:r>
        <w:rPr>
          <w:bCs/>
        </w:rPr>
        <w:t xml:space="preserve"> command states that R2 has received a packet with no authentication enabled on virtual link</w:t>
      </w:r>
      <w:r w:rsidR="008856C2">
        <w:rPr>
          <w:bCs/>
        </w:rPr>
        <w:t>,</w:t>
      </w:r>
      <w:r>
        <w:rPr>
          <w:bCs/>
        </w:rPr>
        <w:t xml:space="preserve"> which means that authentication is enabled on R2.</w:t>
      </w:r>
    </w:p>
    <w:p w:rsidR="008919F8" w:rsidRDefault="008919F8" w:rsidP="00F83E0E">
      <w:pPr>
        <w:widowControl w:val="0"/>
        <w:autoSpaceDE w:val="0"/>
        <w:autoSpaceDN w:val="0"/>
        <w:adjustRightInd w:val="0"/>
        <w:rPr>
          <w:bCs/>
        </w:rPr>
      </w:pPr>
    </w:p>
    <w:p w:rsidR="008919F8" w:rsidRDefault="008919F8" w:rsidP="008919F8">
      <w:pPr>
        <w:widowControl w:val="0"/>
        <w:autoSpaceDE w:val="0"/>
        <w:autoSpaceDN w:val="0"/>
        <w:adjustRightInd w:val="0"/>
        <w:rPr>
          <w:bCs/>
        </w:rPr>
      </w:pPr>
      <w:r>
        <w:rPr>
          <w:bCs/>
        </w:rPr>
        <w:lastRenderedPageBreak/>
        <w:t>Check the OSPF configuration of R2 and R4</w:t>
      </w:r>
      <w:r w:rsidR="00F83E0E">
        <w:rPr>
          <w:bCs/>
        </w:rPr>
        <w:t>.</w:t>
      </w:r>
    </w:p>
    <w:p w:rsidR="008919F8" w:rsidRPr="006A4029" w:rsidRDefault="00657C49" w:rsidP="008919F8">
      <w:pPr>
        <w:widowControl w:val="0"/>
        <w:autoSpaceDE w:val="0"/>
        <w:autoSpaceDN w:val="0"/>
        <w:adjustRightInd w:val="0"/>
        <w:rPr>
          <w:rStyle w:val="BoldText"/>
        </w:rPr>
      </w:pPr>
      <w:r w:rsidRPr="00657C49">
        <w:rPr>
          <w:rStyle w:val="BoldText"/>
        </w:rPr>
        <w:t>Router R2:</w:t>
      </w:r>
    </w:p>
    <w:p w:rsidR="00C67258" w:rsidRDefault="00657C49">
      <w:pPr>
        <w:pStyle w:val="TerminalDisplay"/>
        <w:rPr>
          <w:rStyle w:val="StyleLatinCourierNewDarkRed"/>
        </w:rPr>
      </w:pPr>
      <w:r w:rsidRPr="00657C49">
        <w:rPr>
          <w:rStyle w:val="StyleLatinCourierNewDarkRed"/>
        </w:rPr>
        <w:t>&lt;R2&gt;display current-configuration | begin ospf</w:t>
      </w:r>
    </w:p>
    <w:p w:rsidR="00C67258" w:rsidRDefault="00657C49">
      <w:pPr>
        <w:pStyle w:val="TerminalDisplay"/>
        <w:rPr>
          <w:rStyle w:val="StyleLatinCourierNewDarkRed"/>
        </w:rPr>
      </w:pPr>
      <w:r w:rsidRPr="00657C49">
        <w:rPr>
          <w:rStyle w:val="StyleLatinCourierNewDarkRed"/>
        </w:rPr>
        <w:t xml:space="preserve">ospf 1                                                                          </w:t>
      </w:r>
    </w:p>
    <w:p w:rsidR="00C67258" w:rsidRDefault="00657C49">
      <w:pPr>
        <w:pStyle w:val="TerminalDisplay"/>
        <w:rPr>
          <w:rStyle w:val="StyleLatinCourierNewDarkRed"/>
        </w:rPr>
      </w:pPr>
      <w:r w:rsidRPr="00657C49">
        <w:rPr>
          <w:rStyle w:val="StyleLatinCourierNewDarkRed"/>
        </w:rPr>
        <w:t xml:space="preserve"> area 0.0.0.0                                                                   </w:t>
      </w:r>
    </w:p>
    <w:p w:rsidR="00C67258" w:rsidRDefault="00657C49">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authentication-mode simple</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network 192.168.1.0 0.0.0.255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network 192.168.2.0 0.0.0.255                                                 </w:t>
      </w:r>
    </w:p>
    <w:p w:rsidR="008919F8" w:rsidRDefault="00657C49" w:rsidP="00F83E0E">
      <w:pPr>
        <w:widowControl w:val="0"/>
        <w:autoSpaceDE w:val="0"/>
        <w:autoSpaceDN w:val="0"/>
        <w:adjustRightInd w:val="0"/>
        <w:rPr>
          <w:bCs/>
        </w:rPr>
      </w:pPr>
      <w:r w:rsidRPr="00657C49">
        <w:rPr>
          <w:rStyle w:val="StyleLatinCourierNewDarkRed"/>
        </w:rPr>
        <w:t xml:space="preserve">  </w:t>
      </w:r>
      <w:r w:rsidRPr="00657C49">
        <w:rPr>
          <w:rStyle w:val="StyleLatinCourierNewDarkRed"/>
          <w:highlight w:val="lightGray"/>
        </w:rPr>
        <w:t>vlink-peer 4.4.4.4</w:t>
      </w:r>
      <w:r w:rsidR="008919F8" w:rsidRPr="00C3682C">
        <w:rPr>
          <w:lang w:val="zh-CN"/>
        </w:rPr>
        <w:t xml:space="preserve">            </w:t>
      </w:r>
    </w:p>
    <w:p w:rsidR="008919F8" w:rsidRPr="006A4029" w:rsidRDefault="00657C49" w:rsidP="008919F8">
      <w:pPr>
        <w:widowControl w:val="0"/>
        <w:autoSpaceDE w:val="0"/>
        <w:autoSpaceDN w:val="0"/>
        <w:adjustRightInd w:val="0"/>
        <w:rPr>
          <w:rStyle w:val="BoldText"/>
        </w:rPr>
      </w:pPr>
      <w:r w:rsidRPr="00657C49">
        <w:rPr>
          <w:rStyle w:val="BoldText"/>
        </w:rPr>
        <w:t>Router R4:</w:t>
      </w:r>
    </w:p>
    <w:p w:rsidR="00C67258" w:rsidRDefault="00657C49">
      <w:pPr>
        <w:pStyle w:val="TerminalDisplay"/>
        <w:rPr>
          <w:rStyle w:val="StyleLatinCourierNewDarkRed"/>
        </w:rPr>
      </w:pPr>
      <w:r w:rsidRPr="00657C49">
        <w:rPr>
          <w:rStyle w:val="StyleLatinCourierNewDarkRed"/>
        </w:rPr>
        <w:t>&lt;R4&gt;display current-configuration | begin ospf</w:t>
      </w:r>
    </w:p>
    <w:p w:rsidR="00C67258" w:rsidRDefault="00657C49">
      <w:pPr>
        <w:pStyle w:val="TerminalDisplay"/>
        <w:rPr>
          <w:rStyle w:val="StyleLatinCourierNewDarkRed"/>
        </w:rPr>
      </w:pPr>
      <w:r w:rsidRPr="00657C49">
        <w:rPr>
          <w:rStyle w:val="StyleLatinCourierNewDarkRed"/>
        </w:rPr>
        <w:t xml:space="preserve">ospf 1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network 192.168.3.0 0.0.0.255                                                 </w:t>
      </w:r>
    </w:p>
    <w:p w:rsidR="00C67258" w:rsidRDefault="00657C49">
      <w:pPr>
        <w:pStyle w:val="TerminalDisplay"/>
        <w:rPr>
          <w:rStyle w:val="StyleLatinCourierNewDarkRed"/>
        </w:rPr>
      </w:pPr>
      <w:r w:rsidRPr="00657C49">
        <w:rPr>
          <w:rStyle w:val="StyleLatinCourierNewDarkRed"/>
        </w:rPr>
        <w:t xml:space="preserve">  </w:t>
      </w:r>
      <w:r w:rsidRPr="00657C49">
        <w:rPr>
          <w:rStyle w:val="StyleLatinCourierNewDarkRed"/>
          <w:highlight w:val="lightGray"/>
        </w:rPr>
        <w:t>vlink-peer 2.2.2.2</w:t>
      </w: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0.0.0.2                                                                   </w:t>
      </w:r>
    </w:p>
    <w:p w:rsidR="00C67258" w:rsidRDefault="00657C49">
      <w:pPr>
        <w:pStyle w:val="TerminalDisplay"/>
        <w:rPr>
          <w:rStyle w:val="StyleLatinCourierNewDarkRed"/>
        </w:rPr>
      </w:pPr>
      <w:r w:rsidRPr="00657C49">
        <w:rPr>
          <w:rStyle w:val="StyleLatinCourierNewDarkRed"/>
        </w:rPr>
        <w:t xml:space="preserve">  network 192.168.4.0 0.0.0.255  </w:t>
      </w:r>
    </w:p>
    <w:p w:rsidR="008919F8" w:rsidRPr="00E13FAC" w:rsidRDefault="008919F8" w:rsidP="008919F8">
      <w:pPr>
        <w:widowControl w:val="0"/>
        <w:autoSpaceDE w:val="0"/>
        <w:autoSpaceDN w:val="0"/>
        <w:adjustRightInd w:val="0"/>
      </w:pPr>
      <w:r w:rsidRPr="00E13FAC">
        <w:t>As seen in the ospf configuration on R2, Authentication is enabled for area 0. As a result, Router R4 is not able to form virtual link with R2.</w:t>
      </w:r>
    </w:p>
    <w:p w:rsidR="00F81DE2" w:rsidRDefault="00EC108B">
      <w:pPr>
        <w:pStyle w:val="Heading4"/>
        <w:rPr>
          <w:rStyle w:val="StyleBoldAccent2"/>
          <w:color w:val="0090C8"/>
        </w:rPr>
      </w:pPr>
      <w:r w:rsidRPr="008B5650">
        <w:rPr>
          <w:rStyle w:val="StyleBoldAccent2"/>
          <w:b w:val="0"/>
          <w:bCs/>
          <w:color w:val="0090C8"/>
        </w:rPr>
        <w:t>Resolution</w:t>
      </w:r>
    </w:p>
    <w:p w:rsidR="008919F8" w:rsidRDefault="008919F8" w:rsidP="008B5650">
      <w:pPr>
        <w:widowControl w:val="0"/>
        <w:autoSpaceDE w:val="0"/>
        <w:autoSpaceDN w:val="0"/>
        <w:adjustRightInd w:val="0"/>
        <w:rPr>
          <w:b/>
          <w:bCs/>
        </w:rPr>
      </w:pPr>
      <w:r>
        <w:t>In this case</w:t>
      </w:r>
      <w:r w:rsidRPr="00E13FAC">
        <w:t xml:space="preserve"> where authentication is enabled on </w:t>
      </w:r>
      <w:r>
        <w:t>the backbone area router</w:t>
      </w:r>
      <w:r w:rsidRPr="00E13FAC">
        <w:t xml:space="preserve">, create an area 0 on Router R4 and configure the authentication mode and authentication key </w:t>
      </w:r>
      <w:r w:rsidR="008856C2">
        <w:t xml:space="preserve">the </w:t>
      </w:r>
      <w:r w:rsidRPr="00E13FAC">
        <w:t>same as the backbone router.</w:t>
      </w:r>
    </w:p>
    <w:p w:rsidR="008919F8" w:rsidRPr="000B182F" w:rsidRDefault="008B5650" w:rsidP="008919F8">
      <w:pPr>
        <w:widowControl w:val="0"/>
        <w:autoSpaceDE w:val="0"/>
        <w:autoSpaceDN w:val="0"/>
        <w:adjustRightInd w:val="0"/>
        <w:rPr>
          <w:bCs/>
        </w:rPr>
      </w:pPr>
      <w:r>
        <w:rPr>
          <w:bCs/>
        </w:rPr>
        <w:t>The</w:t>
      </w:r>
      <w:r w:rsidR="008919F8" w:rsidRPr="000B182F">
        <w:rPr>
          <w:bCs/>
        </w:rPr>
        <w:t xml:space="preserve"> commands configured on R4</w:t>
      </w:r>
      <w:r>
        <w:rPr>
          <w:bCs/>
        </w:rPr>
        <w:t xml:space="preserve"> are as follows:</w:t>
      </w:r>
    </w:p>
    <w:p w:rsidR="00C67258" w:rsidRDefault="00657C49">
      <w:pPr>
        <w:pStyle w:val="TerminalDisplay"/>
        <w:rPr>
          <w:rStyle w:val="StyleLatinCourierNewDarkRed"/>
        </w:rPr>
      </w:pPr>
      <w:r w:rsidRPr="00657C49">
        <w:rPr>
          <w:rStyle w:val="StyleLatinCourierNewDarkRed"/>
        </w:rPr>
        <w:t xml:space="preserve">[R4]ospf 1                                                                      </w:t>
      </w:r>
    </w:p>
    <w:p w:rsidR="00C67258" w:rsidRDefault="00657C49">
      <w:pPr>
        <w:pStyle w:val="TerminalDisplay"/>
        <w:rPr>
          <w:rStyle w:val="StyleLatinCourierNewDarkRed"/>
        </w:rPr>
      </w:pPr>
      <w:r w:rsidRPr="00657C49">
        <w:rPr>
          <w:rStyle w:val="StyleLatinCourierNewDarkRed"/>
        </w:rPr>
        <w:t xml:space="preserve">[R4-ospf-1]area 0                                                                   </w:t>
      </w:r>
    </w:p>
    <w:p w:rsidR="00C67258" w:rsidRDefault="00657C49">
      <w:pPr>
        <w:pStyle w:val="TerminalDisplay"/>
        <w:rPr>
          <w:rStyle w:val="StyleLatinCourierNewDarkRed"/>
        </w:rPr>
      </w:pPr>
      <w:r w:rsidRPr="00657C49">
        <w:rPr>
          <w:rStyle w:val="StyleLatinCourierNewDarkRed"/>
        </w:rPr>
        <w:t xml:space="preserve">[R4-ospf-1-area-0.0.0.0]authentication-mode simple </w:t>
      </w:r>
    </w:p>
    <w:p w:rsidR="00C67258" w:rsidRDefault="00657C49">
      <w:pPr>
        <w:pStyle w:val="TerminalDisplay"/>
        <w:rPr>
          <w:rStyle w:val="StyleLatinCourierNewDarkRed"/>
        </w:rPr>
      </w:pPr>
      <w:r w:rsidRPr="00657C49">
        <w:rPr>
          <w:rStyle w:val="StyleLatinCourierNewDarkRed"/>
        </w:rPr>
        <w:t xml:space="preserve">[R4-ospf-1-area-0.0.0.0]quit                                                    </w:t>
      </w:r>
    </w:p>
    <w:p w:rsidR="00C67258" w:rsidRDefault="00657C49">
      <w:pPr>
        <w:pStyle w:val="TerminalDisplay"/>
        <w:rPr>
          <w:rStyle w:val="StyleLatinCourierNewDarkRed"/>
        </w:rPr>
      </w:pPr>
      <w:r w:rsidRPr="00657C49">
        <w:rPr>
          <w:rStyle w:val="StyleLatinCourierNewDarkRed"/>
        </w:rPr>
        <w:t xml:space="preserve">[R4-ospf-1]area 1                                                                </w:t>
      </w:r>
    </w:p>
    <w:p w:rsidR="008919F8" w:rsidRDefault="00657C49" w:rsidP="008B5650">
      <w:pPr>
        <w:widowControl w:val="0"/>
        <w:autoSpaceDE w:val="0"/>
        <w:autoSpaceDN w:val="0"/>
        <w:adjustRightInd w:val="0"/>
        <w:rPr>
          <w:b/>
          <w:bCs/>
        </w:rPr>
      </w:pPr>
      <w:r w:rsidRPr="00657C49">
        <w:rPr>
          <w:rStyle w:val="StyleLatinCourierNewDarkRed"/>
        </w:rPr>
        <w:t xml:space="preserve">[R4-ospf-1-area-0.0.0.1]vlink-peer 2.2.2.2 simple hello        </w:t>
      </w:r>
      <w:r w:rsidRPr="00657C49">
        <w:t xml:space="preserve">  </w:t>
      </w:r>
    </w:p>
    <w:p w:rsidR="008919F8" w:rsidRPr="000B182F" w:rsidRDefault="008919F8" w:rsidP="008919F8">
      <w:pPr>
        <w:widowControl w:val="0"/>
        <w:autoSpaceDE w:val="0"/>
        <w:autoSpaceDN w:val="0"/>
        <w:adjustRightInd w:val="0"/>
        <w:rPr>
          <w:bCs/>
        </w:rPr>
      </w:pPr>
      <w:r w:rsidRPr="000B182F">
        <w:rPr>
          <w:bCs/>
        </w:rPr>
        <w:t>Also configure authentication on R4 for vlink peer</w:t>
      </w:r>
      <w:r w:rsidR="008B5650">
        <w:rPr>
          <w:bCs/>
        </w:rPr>
        <w:t>.</w:t>
      </w:r>
    </w:p>
    <w:p w:rsidR="00C67258" w:rsidRDefault="00657C49">
      <w:pPr>
        <w:pStyle w:val="TerminalDisplay"/>
        <w:rPr>
          <w:rStyle w:val="StyleLatinCourierNewDarkRed"/>
        </w:rPr>
      </w:pPr>
      <w:r w:rsidRPr="00657C49">
        <w:rPr>
          <w:rStyle w:val="StyleLatinCourierNewDarkRed"/>
        </w:rPr>
        <w:t xml:space="preserve">[R2]ospf 1                                                                      </w:t>
      </w:r>
    </w:p>
    <w:p w:rsidR="00C67258" w:rsidRDefault="00657C49">
      <w:pPr>
        <w:pStyle w:val="TerminalDisplay"/>
        <w:rPr>
          <w:rStyle w:val="StyleLatinCourierNewDarkRed"/>
        </w:rPr>
      </w:pPr>
      <w:r w:rsidRPr="00657C49">
        <w:rPr>
          <w:rStyle w:val="StyleLatinCourierNewDarkRed"/>
        </w:rPr>
        <w:t xml:space="preserve">[R2-ospf-1]area 1                                                             </w:t>
      </w:r>
    </w:p>
    <w:p w:rsidR="008919F8" w:rsidRPr="00BA2BA4" w:rsidRDefault="00657C49" w:rsidP="008B5650">
      <w:pPr>
        <w:widowControl w:val="0"/>
        <w:autoSpaceDE w:val="0"/>
        <w:autoSpaceDN w:val="0"/>
        <w:adjustRightInd w:val="0"/>
        <w:rPr>
          <w:bCs/>
        </w:rPr>
      </w:pPr>
      <w:r w:rsidRPr="00657C49">
        <w:rPr>
          <w:rStyle w:val="StyleLatinCourierNewDarkRed"/>
        </w:rPr>
        <w:t xml:space="preserve">[R2-ospf-1-area-0.0.0.1]vlink-peer 4.4.4.4 simple cisco </w:t>
      </w:r>
      <w:r w:rsidRPr="00657C49">
        <w:t xml:space="preserve"> </w:t>
      </w:r>
    </w:p>
    <w:p w:rsidR="00F81DE2" w:rsidRDefault="00EC108B">
      <w:pPr>
        <w:pStyle w:val="Heading4"/>
        <w:rPr>
          <w:rStyle w:val="StyleBoldAccent2"/>
          <w:bCs/>
          <w:color w:val="0090C8"/>
        </w:rPr>
      </w:pPr>
      <w:r w:rsidRPr="008B5650">
        <w:rPr>
          <w:rStyle w:val="StyleBoldAccent2"/>
          <w:b w:val="0"/>
          <w:bCs/>
          <w:color w:val="0090C8"/>
        </w:rPr>
        <w:t>Result</w:t>
      </w:r>
    </w:p>
    <w:p w:rsidR="008919F8" w:rsidRPr="000B182F" w:rsidRDefault="008919F8" w:rsidP="008919F8">
      <w:pPr>
        <w:widowControl w:val="0"/>
        <w:autoSpaceDE w:val="0"/>
        <w:autoSpaceDN w:val="0"/>
        <w:adjustRightInd w:val="0"/>
        <w:rPr>
          <w:bCs/>
        </w:rPr>
      </w:pPr>
      <w:r w:rsidRPr="000B182F">
        <w:rPr>
          <w:bCs/>
        </w:rPr>
        <w:t>Verify the virtual link peer status</w:t>
      </w:r>
      <w:r w:rsidR="008B5650">
        <w:rPr>
          <w:bCs/>
        </w:rPr>
        <w:t>.</w:t>
      </w:r>
    </w:p>
    <w:p w:rsidR="00C67258" w:rsidRDefault="00657C49">
      <w:pPr>
        <w:pStyle w:val="TerminalDisplay"/>
        <w:rPr>
          <w:rStyle w:val="StyleLatinCourierNewDarkRed"/>
        </w:rPr>
      </w:pPr>
      <w:r w:rsidRPr="00657C49">
        <w:rPr>
          <w:rStyle w:val="StyleLatinCourierNewDarkRed"/>
        </w:rPr>
        <w:t xml:space="preserve">[R2]disp ospf peer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OSPF Process 1 with Router ID 2.2.2.2                        </w:t>
      </w:r>
    </w:p>
    <w:p w:rsidR="00C67258" w:rsidRDefault="00657C49">
      <w:pPr>
        <w:pStyle w:val="TerminalDisplay"/>
        <w:rPr>
          <w:rStyle w:val="StyleLatinCourierNewDarkRed"/>
        </w:rPr>
      </w:pPr>
      <w:r w:rsidRPr="00657C49">
        <w:rPr>
          <w:rStyle w:val="StyleLatinCourierNewDarkRed"/>
        </w:rPr>
        <w:t xml:space="preserve">                        Neighbor Brief Information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Area: 0.0.0.0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1.1.1.1         192.168.1.1     1    35         GE0/0         Full/DR        </w:t>
      </w:r>
    </w:p>
    <w:p w:rsidR="00C67258" w:rsidRDefault="00657C49">
      <w:pPr>
        <w:pStyle w:val="TerminalDisplay"/>
        <w:rPr>
          <w:rStyle w:val="StyleLatinCourierNewDarkRed"/>
        </w:rPr>
      </w:pPr>
      <w:r w:rsidRPr="00657C49">
        <w:rPr>
          <w:rStyle w:val="StyleLatinCourierNewDarkRed"/>
        </w:rPr>
        <w:lastRenderedPageBreak/>
        <w:t xml:space="preserve">                                                                                </w:t>
      </w:r>
    </w:p>
    <w:p w:rsidR="00C67258" w:rsidRDefault="00657C49">
      <w:pPr>
        <w:pStyle w:val="TerminalDisplay"/>
        <w:rPr>
          <w:rStyle w:val="StyleLatinCourierNewDarkRed"/>
        </w:rPr>
      </w:pPr>
      <w:r w:rsidRPr="00657C49">
        <w:rPr>
          <w:rStyle w:val="StyleLatinCourierNewDarkRed"/>
        </w:rPr>
        <w:t xml:space="preserve"> Area: 0.0.0.1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C67258" w:rsidRDefault="00657C49">
      <w:pPr>
        <w:pStyle w:val="TerminalDisplay"/>
        <w:rPr>
          <w:rStyle w:val="StyleLatinCourierNewDarkRed"/>
        </w:rPr>
      </w:pPr>
      <w:r w:rsidRPr="00657C49">
        <w:rPr>
          <w:rStyle w:val="StyleLatinCourierNewDarkRed"/>
        </w:rPr>
        <w:t xml:space="preserve"> 3.3.3.3         192.168.2.2     1    37         GE0/1         Full/DR        </w:t>
      </w:r>
    </w:p>
    <w:p w:rsidR="00C67258" w:rsidRDefault="00657C49">
      <w:pPr>
        <w:pStyle w:val="TerminalDisplay"/>
        <w:rPr>
          <w:rStyle w:val="StyleLatinCourierNewDarkRed"/>
        </w:rPr>
      </w:pPr>
      <w:r w:rsidRPr="00657C49">
        <w:rPr>
          <w:rStyle w:val="StyleLatinCourierNewDarkRed"/>
        </w:rPr>
        <w:t xml:space="preserve">                                                                                </w:t>
      </w:r>
    </w:p>
    <w:p w:rsidR="00C67258" w:rsidRDefault="00657C49">
      <w:pPr>
        <w:pStyle w:val="TerminalDisplay"/>
        <w:rPr>
          <w:rStyle w:val="StyleLatinCourierNewDarkRed"/>
        </w:rPr>
      </w:pPr>
      <w:r w:rsidRPr="00657C49">
        <w:rPr>
          <w:rStyle w:val="StyleLatinCourierNewDarkRed"/>
        </w:rPr>
        <w:t xml:space="preserve"> Virtual link:                                                                  </w:t>
      </w:r>
    </w:p>
    <w:p w:rsidR="00C67258" w:rsidRDefault="00657C49">
      <w:pPr>
        <w:pStyle w:val="TerminalDisplay"/>
        <w:rPr>
          <w:rStyle w:val="StyleLatinCourierNewDarkRed"/>
        </w:rPr>
      </w:pPr>
      <w:r w:rsidRPr="00657C49">
        <w:rPr>
          <w:rStyle w:val="StyleLatinCourierNewDarkRed"/>
        </w:rPr>
        <w:t xml:space="preserve"> Router ID       Address         Pri  Dead-Time  Interface       State          </w:t>
      </w:r>
    </w:p>
    <w:p w:rsidR="008919F8" w:rsidRPr="00056ED1" w:rsidRDefault="00657C49" w:rsidP="008B5650">
      <w:pPr>
        <w:widowControl w:val="0"/>
        <w:autoSpaceDE w:val="0"/>
        <w:autoSpaceDN w:val="0"/>
        <w:adjustRightInd w:val="0"/>
        <w:rPr>
          <w:rStyle w:val="StyleBoldAccent2"/>
        </w:rPr>
      </w:pPr>
      <w:r w:rsidRPr="00657C49">
        <w:rPr>
          <w:rStyle w:val="StyleLatinCourierNewDarkRed"/>
        </w:rPr>
        <w:t xml:space="preserve"> </w:t>
      </w:r>
      <w:r w:rsidRPr="00657C49">
        <w:rPr>
          <w:rStyle w:val="StyleLatinCourierNewDarkRed"/>
          <w:highlight w:val="lightGray"/>
        </w:rPr>
        <w:t>4.4.4.4         192.168.3.2     0    30         GE0/1           Full</w:t>
      </w:r>
      <w:r w:rsidRPr="00657C49">
        <w:rPr>
          <w:rStyle w:val="StyleLatinCourierNewDarkRed"/>
        </w:rPr>
        <w:t xml:space="preserve">  </w:t>
      </w:r>
      <w:r w:rsidRPr="00657C49">
        <w:t xml:space="preserve">  </w:t>
      </w:r>
    </w:p>
    <w:p w:rsidR="008919F8" w:rsidRPr="00F455D8" w:rsidRDefault="008919F8" w:rsidP="008B5650">
      <w:pPr>
        <w:widowControl w:val="0"/>
        <w:autoSpaceDE w:val="0"/>
        <w:autoSpaceDN w:val="0"/>
        <w:adjustRightInd w:val="0"/>
        <w:rPr>
          <w:b/>
          <w:bCs/>
        </w:rPr>
      </w:pPr>
      <w:r w:rsidRPr="00F455D8">
        <w:rPr>
          <w:bCs/>
          <w:iCs/>
        </w:rPr>
        <w:t>R2 has established successful vlink peering with R4</w:t>
      </w:r>
      <w:r w:rsidR="008B5650">
        <w:rPr>
          <w:bCs/>
          <w:iCs/>
        </w:rPr>
        <w:t>.</w:t>
      </w:r>
    </w:p>
    <w:p w:rsidR="000F25AC" w:rsidRDefault="008919F8" w:rsidP="000F25AC">
      <w:pPr>
        <w:pStyle w:val="Heading3"/>
      </w:pPr>
      <w:bookmarkStart w:id="745" w:name="_Toc342565262"/>
      <w:r w:rsidRPr="00F455D8">
        <w:t>Problem 4: Vlink peer status stuck at INIT state</w:t>
      </w:r>
      <w:bookmarkEnd w:id="745"/>
    </w:p>
    <w:p w:rsidR="000F25AC" w:rsidRDefault="00A353A0" w:rsidP="000F25AC">
      <w:r>
        <w:rPr>
          <w:bCs/>
        </w:rPr>
        <w:t xml:space="preserve">If an ACL is blocking the IP traffic, it may result in the virtual link </w:t>
      </w:r>
      <w:r w:rsidR="008856C2">
        <w:rPr>
          <w:bCs/>
        </w:rPr>
        <w:t>being</w:t>
      </w:r>
      <w:r>
        <w:rPr>
          <w:bCs/>
        </w:rPr>
        <w:t xml:space="preserve"> stuck at INIT state, as shown in</w:t>
      </w:r>
      <w:r w:rsidR="008B5650">
        <w:rPr>
          <w:bCs/>
        </w:rPr>
        <w:t xml:space="preserve"> </w:t>
      </w:r>
      <w:fldSimple w:instr=" REF _Ref333865190 \r \h  \* MERGEFORMAT ">
        <w:r w:rsidR="001B502D">
          <w:rPr>
            <w:rStyle w:val="Reference-R0G144B200"/>
          </w:rPr>
          <w:t>Figure 44</w:t>
        </w:r>
      </w:fldSimple>
      <w:r>
        <w:rPr>
          <w:bCs/>
        </w:rPr>
        <w:t>.</w:t>
      </w:r>
    </w:p>
    <w:p w:rsidR="000F25AC" w:rsidRDefault="00A353A0" w:rsidP="000F25AC">
      <w:pPr>
        <w:pStyle w:val="FigureDescription"/>
      </w:pPr>
      <w:bookmarkStart w:id="746" w:name="_Ref333865190"/>
      <w:r>
        <w:t>Vlink-peer relationship stuck at INIT</w:t>
      </w:r>
      <w:bookmarkEnd w:id="746"/>
    </w:p>
    <w:p w:rsidR="008919F8" w:rsidRDefault="007D783A" w:rsidP="008919F8">
      <w:pPr>
        <w:widowControl w:val="0"/>
        <w:autoSpaceDE w:val="0"/>
        <w:autoSpaceDN w:val="0"/>
        <w:adjustRightInd w:val="0"/>
        <w:rPr>
          <w:b/>
          <w:bCs/>
        </w:rPr>
      </w:pPr>
      <w:r>
        <w:rPr>
          <w:noProof/>
          <w:lang w:eastAsia="en-US"/>
        </w:rPr>
        <w:drawing>
          <wp:inline distT="0" distB="0" distL="0" distR="0">
            <wp:extent cx="5712540" cy="1781299"/>
            <wp:effectExtent l="19050" t="0" r="2460" b="0"/>
            <wp:docPr id="53" name="Picture 52" descr="Figure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7.png"/>
                    <pic:cNvPicPr/>
                  </pic:nvPicPr>
                  <pic:blipFill>
                    <a:blip r:embed="rId54" cstate="print"/>
                    <a:stretch>
                      <a:fillRect/>
                    </a:stretch>
                  </pic:blipFill>
                  <pic:spPr>
                    <a:xfrm>
                      <a:off x="0" y="0"/>
                      <a:ext cx="5717295" cy="1782782"/>
                    </a:xfrm>
                    <a:prstGeom prst="rect">
                      <a:avLst/>
                    </a:prstGeom>
                  </pic:spPr>
                </pic:pic>
              </a:graphicData>
            </a:graphic>
          </wp:inline>
        </w:drawing>
      </w:r>
    </w:p>
    <w:p w:rsidR="008919F8" w:rsidRDefault="00C30AD3" w:rsidP="00836CC0">
      <w:pPr>
        <w:widowControl w:val="0"/>
        <w:autoSpaceDE w:val="0"/>
        <w:autoSpaceDN w:val="0"/>
        <w:adjustRightInd w:val="0"/>
        <w:rPr>
          <w:bCs/>
        </w:rPr>
      </w:pPr>
      <w:r w:rsidRPr="00C30AD3">
        <w:rPr>
          <w:bCs/>
        </w:rPr>
        <w:t>Chapter 1</w:t>
      </w:r>
      <w:r w:rsidR="00CA3438">
        <w:rPr>
          <w:bCs/>
        </w:rPr>
        <w:t xml:space="preserve"> </w:t>
      </w:r>
      <w:r w:rsidR="00836CC0" w:rsidRPr="00C30AD3">
        <w:rPr>
          <w:bCs/>
        </w:rPr>
        <w:t>covers</w:t>
      </w:r>
      <w:r w:rsidR="008919F8" w:rsidRPr="006612E0">
        <w:rPr>
          <w:bCs/>
        </w:rPr>
        <w:t xml:space="preserve"> the </w:t>
      </w:r>
      <w:r w:rsidR="008919F8">
        <w:rPr>
          <w:bCs/>
        </w:rPr>
        <w:t xml:space="preserve">common issues </w:t>
      </w:r>
      <w:r w:rsidR="00836CC0">
        <w:rPr>
          <w:bCs/>
        </w:rPr>
        <w:t>regarding the</w:t>
      </w:r>
      <w:r w:rsidR="008919F8">
        <w:rPr>
          <w:bCs/>
        </w:rPr>
        <w:t xml:space="preserve"> OSPF</w:t>
      </w:r>
      <w:r w:rsidR="008919F8" w:rsidRPr="006612E0">
        <w:rPr>
          <w:bCs/>
        </w:rPr>
        <w:t xml:space="preserve"> neighbor relation get</w:t>
      </w:r>
      <w:r w:rsidR="00836CC0">
        <w:rPr>
          <w:bCs/>
        </w:rPr>
        <w:t>ting</w:t>
      </w:r>
      <w:r w:rsidR="008919F8" w:rsidRPr="006612E0">
        <w:rPr>
          <w:bCs/>
        </w:rPr>
        <w:t xml:space="preserve"> stuck at INIT state. </w:t>
      </w:r>
      <w:r w:rsidR="00836CC0">
        <w:rPr>
          <w:bCs/>
        </w:rPr>
        <w:t>The s</w:t>
      </w:r>
      <w:r w:rsidR="008919F8">
        <w:rPr>
          <w:bCs/>
        </w:rPr>
        <w:t xml:space="preserve">ame issue occurs on a virtual link configuration. </w:t>
      </w:r>
    </w:p>
    <w:p w:rsidR="000F25AC" w:rsidRDefault="00D2677B" w:rsidP="000F25AC">
      <w:pPr>
        <w:pStyle w:val="Heading4"/>
        <w:rPr>
          <w:rStyle w:val="StyleBoldAccent2"/>
          <w:b w:val="0"/>
          <w:color w:val="0090C8"/>
        </w:rPr>
      </w:pPr>
      <w:r w:rsidRPr="00700E65">
        <w:rPr>
          <w:rStyle w:val="StyleBoldAccent2"/>
          <w:b w:val="0"/>
          <w:bCs/>
          <w:color w:val="0090C8"/>
        </w:rPr>
        <w:t>Problem</w:t>
      </w:r>
    </w:p>
    <w:p w:rsidR="008919F8" w:rsidRPr="00700E65" w:rsidRDefault="000F25AC" w:rsidP="008919F8">
      <w:pPr>
        <w:widowControl w:val="0"/>
        <w:autoSpaceDE w:val="0"/>
        <w:autoSpaceDN w:val="0"/>
        <w:adjustRightInd w:val="0"/>
        <w:rPr>
          <w:rStyle w:val="BoldText"/>
        </w:rPr>
      </w:pPr>
      <w:r w:rsidRPr="000F25AC">
        <w:rPr>
          <w:rStyle w:val="BoldText"/>
        </w:rPr>
        <w:t>The vlink peer status stuck at INIT state</w:t>
      </w:r>
    </w:p>
    <w:p w:rsidR="008919F8" w:rsidRPr="0036208A" w:rsidRDefault="008919F8" w:rsidP="008919F8">
      <w:pPr>
        <w:widowControl w:val="0"/>
        <w:autoSpaceDE w:val="0"/>
        <w:autoSpaceDN w:val="0"/>
        <w:adjustRightInd w:val="0"/>
        <w:rPr>
          <w:bCs/>
        </w:rPr>
      </w:pPr>
      <w:r w:rsidRPr="0036208A">
        <w:rPr>
          <w:bCs/>
        </w:rPr>
        <w:t xml:space="preserve">Verify the ospf peer table of R4 using the command </w:t>
      </w:r>
      <w:r w:rsidR="000F25AC" w:rsidRPr="000F25AC">
        <w:t>display ospf peer</w:t>
      </w:r>
      <w:r w:rsidR="00700E65">
        <w:t>.</w:t>
      </w:r>
    </w:p>
    <w:p w:rsidR="00C67258" w:rsidRDefault="000F25AC">
      <w:pPr>
        <w:pStyle w:val="TerminalDisplay"/>
        <w:rPr>
          <w:rStyle w:val="StyleLatinCourierNewDarkRed"/>
        </w:rPr>
      </w:pPr>
      <w:r w:rsidRPr="000F25AC">
        <w:rPr>
          <w:rStyle w:val="StyleLatinCourierNewDarkRed"/>
        </w:rPr>
        <w:t xml:space="preserve">[R4]disp ospf peer                                                         </w:t>
      </w:r>
    </w:p>
    <w:p w:rsidR="00C67258" w:rsidRDefault="000F25AC">
      <w:pPr>
        <w:pStyle w:val="TerminalDisplay"/>
        <w:rPr>
          <w:rStyle w:val="StyleLatinCourierNewDarkRed"/>
        </w:rPr>
      </w:pPr>
      <w:r w:rsidRPr="000F25AC">
        <w:rPr>
          <w:rStyle w:val="StyleLatinCourierNewDarkRed"/>
        </w:rPr>
        <w:t xml:space="preserve">                   OSPF Process 1 with Router ID 4.4.4.4                        </w:t>
      </w:r>
    </w:p>
    <w:p w:rsidR="00C67258" w:rsidRDefault="000F25AC">
      <w:pPr>
        <w:pStyle w:val="TerminalDisplay"/>
        <w:rPr>
          <w:rStyle w:val="StyleLatinCourierNewDarkRed"/>
        </w:rPr>
      </w:pPr>
      <w:r w:rsidRPr="000F25AC">
        <w:rPr>
          <w:rStyle w:val="StyleLatinCourierNewDarkRed"/>
        </w:rPr>
        <w:t xml:space="preserve">                        Neighbor Brief Information                            </w:t>
      </w:r>
    </w:p>
    <w:p w:rsidR="00C67258" w:rsidRDefault="000F25AC">
      <w:pPr>
        <w:pStyle w:val="TerminalDisplay"/>
        <w:rPr>
          <w:rStyle w:val="StyleLatinCourierNewDarkRed"/>
        </w:rPr>
      </w:pPr>
      <w:r w:rsidRPr="000F25AC">
        <w:rPr>
          <w:rStyle w:val="StyleLatinCourierNewDarkRed"/>
        </w:rPr>
        <w:t xml:space="preserve"> Area: 0.0.0.1                                                                  </w:t>
      </w:r>
    </w:p>
    <w:p w:rsidR="00C67258" w:rsidRDefault="000F25AC">
      <w:pPr>
        <w:pStyle w:val="TerminalDisplay"/>
        <w:rPr>
          <w:rStyle w:val="StyleLatinCourierNewDarkRed"/>
        </w:rPr>
      </w:pPr>
      <w:r w:rsidRPr="000F25AC">
        <w:rPr>
          <w:rStyle w:val="StyleLatinCourierNewDarkRed"/>
        </w:rPr>
        <w:t xml:space="preserve"> Router ID       Address         Pri  Dead-Time  Interface       State          </w:t>
      </w:r>
    </w:p>
    <w:p w:rsidR="00C67258" w:rsidRDefault="000F25AC">
      <w:pPr>
        <w:pStyle w:val="TerminalDisplay"/>
        <w:rPr>
          <w:rStyle w:val="StyleLatinCourierNewDarkRed"/>
        </w:rPr>
      </w:pPr>
      <w:r w:rsidRPr="000F25AC">
        <w:rPr>
          <w:rStyle w:val="StyleLatinCourierNewDarkRed"/>
        </w:rPr>
        <w:t xml:space="preserve"> 3.3.3.3         192.168.3.1     1    31         GE0/0        Full/BDR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Area: 0.0.0.2                                                                  </w:t>
      </w:r>
    </w:p>
    <w:p w:rsidR="00C67258" w:rsidRDefault="000F25AC">
      <w:pPr>
        <w:pStyle w:val="TerminalDisplay"/>
        <w:rPr>
          <w:rStyle w:val="StyleLatinCourierNewDarkRed"/>
        </w:rPr>
      </w:pPr>
      <w:r w:rsidRPr="000F25AC">
        <w:rPr>
          <w:rStyle w:val="StyleLatinCourierNewDarkRed"/>
        </w:rPr>
        <w:t xml:space="preserve"> Router ID       Address         Pri  Dead-Time  Interface       State          </w:t>
      </w:r>
    </w:p>
    <w:p w:rsidR="00C67258" w:rsidRDefault="000F25AC">
      <w:pPr>
        <w:pStyle w:val="TerminalDisplay"/>
        <w:rPr>
          <w:rStyle w:val="StyleLatinCourierNewDarkRed"/>
        </w:rPr>
      </w:pPr>
      <w:r w:rsidRPr="000F25AC">
        <w:rPr>
          <w:rStyle w:val="StyleLatinCourierNewDarkRed"/>
        </w:rPr>
        <w:t xml:space="preserve"> 5.5.5.5         10.90.90.2      1    38         GE0/1         Full/DR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Virtual link:                                                                  </w:t>
      </w:r>
    </w:p>
    <w:p w:rsidR="00C67258" w:rsidRDefault="000F25AC">
      <w:pPr>
        <w:pStyle w:val="TerminalDisplay"/>
        <w:rPr>
          <w:rStyle w:val="StyleLatinCourierNewDarkRed"/>
        </w:rPr>
      </w:pPr>
      <w:r w:rsidRPr="000F25AC">
        <w:rPr>
          <w:rStyle w:val="StyleLatinCourierNewDarkRed"/>
        </w:rPr>
        <w:t xml:space="preserve"> Router ID       Address         Pri  Dead-Time  Interface       State          </w:t>
      </w:r>
    </w:p>
    <w:p w:rsidR="008919F8" w:rsidRPr="00700E65" w:rsidRDefault="000F25AC" w:rsidP="00700E65">
      <w:pPr>
        <w:widowControl w:val="0"/>
        <w:autoSpaceDE w:val="0"/>
        <w:autoSpaceDN w:val="0"/>
        <w:adjustRightInd w:val="0"/>
        <w:rPr>
          <w:b/>
          <w:bCs/>
        </w:rPr>
      </w:pPr>
      <w:r w:rsidRPr="000F25AC">
        <w:rPr>
          <w:rStyle w:val="StyleLatinCourierNewDarkRed"/>
          <w:highlight w:val="lightGray"/>
        </w:rPr>
        <w:t xml:space="preserve"> 2.2.2.2         192.168.2.1     0    30         GE0/0           Init </w:t>
      </w:r>
    </w:p>
    <w:p w:rsidR="008919F8" w:rsidRDefault="008919F8" w:rsidP="00700E65">
      <w:pPr>
        <w:widowControl w:val="0"/>
        <w:autoSpaceDE w:val="0"/>
        <w:autoSpaceDN w:val="0"/>
        <w:adjustRightInd w:val="0"/>
        <w:rPr>
          <w:bCs/>
        </w:rPr>
      </w:pPr>
      <w:r>
        <w:rPr>
          <w:bCs/>
        </w:rPr>
        <w:t xml:space="preserve">The virtual link peer status is stuck at INIT state. </w:t>
      </w:r>
    </w:p>
    <w:p w:rsidR="000F25AC" w:rsidRPr="000F25AC" w:rsidRDefault="00AA59CB" w:rsidP="000F25AC">
      <w:pPr>
        <w:pStyle w:val="Heading4"/>
        <w:rPr>
          <w:rStyle w:val="StyleBoldAccent2"/>
          <w:bCs/>
          <w:color w:val="0090C8"/>
        </w:rPr>
      </w:pPr>
      <w:r w:rsidRPr="00700E65">
        <w:rPr>
          <w:rStyle w:val="StyleBoldAccent2"/>
          <w:b w:val="0"/>
          <w:bCs/>
          <w:color w:val="0090C8"/>
        </w:rPr>
        <w:lastRenderedPageBreak/>
        <w:t>T</w:t>
      </w:r>
      <w:r w:rsidR="00700E65" w:rsidRPr="00700E65">
        <w:rPr>
          <w:rStyle w:val="StyleBoldAccent2"/>
          <w:b w:val="0"/>
          <w:bCs/>
          <w:color w:val="0090C8"/>
        </w:rPr>
        <w:t>roubleshooting</w:t>
      </w:r>
    </w:p>
    <w:p w:rsidR="008919F8" w:rsidRPr="0036208A" w:rsidRDefault="008919F8" w:rsidP="008919F8">
      <w:pPr>
        <w:widowControl w:val="0"/>
        <w:autoSpaceDE w:val="0"/>
        <w:autoSpaceDN w:val="0"/>
        <w:adjustRightInd w:val="0"/>
        <w:rPr>
          <w:bCs/>
        </w:rPr>
      </w:pPr>
      <w:r w:rsidRPr="0036208A">
        <w:rPr>
          <w:bCs/>
        </w:rPr>
        <w:t>Check the OSPF configurations on R2 and R4</w:t>
      </w:r>
      <w:r>
        <w:rPr>
          <w:bCs/>
        </w:rPr>
        <w:t>.</w:t>
      </w:r>
    </w:p>
    <w:p w:rsidR="008919F8" w:rsidRPr="00700E65" w:rsidRDefault="000F25AC" w:rsidP="008919F8">
      <w:pPr>
        <w:widowControl w:val="0"/>
        <w:autoSpaceDE w:val="0"/>
        <w:autoSpaceDN w:val="0"/>
        <w:adjustRightInd w:val="0"/>
        <w:rPr>
          <w:rStyle w:val="BoldText"/>
        </w:rPr>
      </w:pPr>
      <w:r w:rsidRPr="000F25AC">
        <w:rPr>
          <w:rStyle w:val="BoldText"/>
        </w:rPr>
        <w:t>Router R4:</w:t>
      </w:r>
    </w:p>
    <w:p w:rsidR="00C67258" w:rsidRDefault="000F25AC">
      <w:pPr>
        <w:pStyle w:val="TerminalDisplay"/>
        <w:rPr>
          <w:rStyle w:val="StyleLatinCourierNewDarkRed"/>
        </w:rPr>
      </w:pPr>
      <w:r w:rsidRPr="000F25AC">
        <w:rPr>
          <w:rStyle w:val="StyleLatinCourierNewDarkRed"/>
        </w:rPr>
        <w:t>&lt;R4&gt;display current-configuration | begin ospf</w:t>
      </w:r>
    </w:p>
    <w:p w:rsidR="00C67258" w:rsidRDefault="000F25AC">
      <w:pPr>
        <w:pStyle w:val="TerminalDisplay"/>
        <w:rPr>
          <w:rStyle w:val="StyleLatinCourierNewDarkRed"/>
        </w:rPr>
      </w:pPr>
      <w:r w:rsidRPr="000F25AC">
        <w:rPr>
          <w:rStyle w:val="StyleLatinCourierNewDarkRed"/>
        </w:rPr>
        <w:t xml:space="preserve">ospf 1                                                                          </w:t>
      </w:r>
    </w:p>
    <w:p w:rsidR="00C67258" w:rsidRDefault="000F25AC">
      <w:pPr>
        <w:pStyle w:val="TerminalDisplay"/>
        <w:rPr>
          <w:rStyle w:val="StyleLatinCourierNewDarkRed"/>
        </w:rPr>
      </w:pPr>
      <w:r w:rsidRPr="000F25AC">
        <w:rPr>
          <w:rStyle w:val="StyleLatinCourierNewDarkRed"/>
        </w:rPr>
        <w:t xml:space="preserve"> area 0.0.0.1                                                                   </w:t>
      </w:r>
    </w:p>
    <w:p w:rsidR="00C67258" w:rsidRDefault="000F25AC">
      <w:pPr>
        <w:pStyle w:val="TerminalDisplay"/>
        <w:rPr>
          <w:rStyle w:val="StyleLatinCourierNewDarkRed"/>
        </w:rPr>
      </w:pPr>
      <w:r w:rsidRPr="000F25AC">
        <w:rPr>
          <w:rStyle w:val="StyleLatinCourierNewDarkRed"/>
        </w:rPr>
        <w:t xml:space="preserve">  network 192.168.3.0 0.0.0.255                                                 </w:t>
      </w:r>
    </w:p>
    <w:p w:rsidR="00C67258" w:rsidRDefault="000F25AC">
      <w:pPr>
        <w:pStyle w:val="TerminalDisplay"/>
        <w:rPr>
          <w:rStyle w:val="StyleLatinCourierNewDarkRed"/>
        </w:rPr>
      </w:pPr>
      <w:r w:rsidRPr="000F25AC">
        <w:rPr>
          <w:rStyle w:val="StyleLatinCourierNewDarkRed"/>
        </w:rPr>
        <w:t xml:space="preserve">  vlink-peer 2.2.2.2                                                            </w:t>
      </w:r>
    </w:p>
    <w:p w:rsidR="00C67258" w:rsidRDefault="000F25AC">
      <w:pPr>
        <w:pStyle w:val="TerminalDisplay"/>
        <w:rPr>
          <w:rStyle w:val="StyleLatinCourierNewDarkRed"/>
        </w:rPr>
      </w:pPr>
      <w:r w:rsidRPr="000F25AC">
        <w:rPr>
          <w:rStyle w:val="StyleLatinCourierNewDarkRed"/>
        </w:rPr>
        <w:t xml:space="preserve"> area 0.0.0.2                                                                   </w:t>
      </w:r>
    </w:p>
    <w:p w:rsidR="008919F8" w:rsidRPr="00700E65" w:rsidRDefault="000F25AC" w:rsidP="00700E65">
      <w:pPr>
        <w:widowControl w:val="0"/>
        <w:autoSpaceDE w:val="0"/>
        <w:autoSpaceDN w:val="0"/>
        <w:adjustRightInd w:val="0"/>
        <w:rPr>
          <w:b/>
          <w:bCs/>
        </w:rPr>
      </w:pPr>
      <w:r w:rsidRPr="000F25AC">
        <w:rPr>
          <w:rStyle w:val="StyleLatinCourierNewDarkRed"/>
        </w:rPr>
        <w:t xml:space="preserve">  network 10.90.90.0 0.0.0.255 </w:t>
      </w:r>
      <w:r w:rsidRPr="000F25AC">
        <w:t xml:space="preserve"> </w:t>
      </w:r>
    </w:p>
    <w:p w:rsidR="008919F8" w:rsidRPr="00700E65" w:rsidRDefault="000F25AC" w:rsidP="008919F8">
      <w:pPr>
        <w:widowControl w:val="0"/>
        <w:autoSpaceDE w:val="0"/>
        <w:autoSpaceDN w:val="0"/>
        <w:adjustRightInd w:val="0"/>
        <w:rPr>
          <w:rStyle w:val="BoldText"/>
        </w:rPr>
      </w:pPr>
      <w:r w:rsidRPr="000F25AC">
        <w:rPr>
          <w:rStyle w:val="BoldText"/>
        </w:rPr>
        <w:t>Router R2:</w:t>
      </w:r>
    </w:p>
    <w:p w:rsidR="00C67258" w:rsidRDefault="000F25AC">
      <w:pPr>
        <w:pStyle w:val="TerminalDisplay"/>
        <w:rPr>
          <w:rStyle w:val="StyleLatinCourierNewDarkRed"/>
        </w:rPr>
      </w:pPr>
      <w:r w:rsidRPr="000F25AC">
        <w:rPr>
          <w:rStyle w:val="StyleLatinCourierNewDarkRed"/>
        </w:rPr>
        <w:t>&lt;R2&gt;display current-configuration | begin ospf</w:t>
      </w:r>
    </w:p>
    <w:p w:rsidR="00C67258" w:rsidRDefault="000F25AC">
      <w:pPr>
        <w:pStyle w:val="TerminalDisplay"/>
        <w:rPr>
          <w:rStyle w:val="StyleLatinCourierNewDarkRed"/>
        </w:rPr>
      </w:pPr>
      <w:r w:rsidRPr="000F25AC">
        <w:rPr>
          <w:rStyle w:val="StyleLatinCourierNewDarkRed"/>
        </w:rPr>
        <w:t xml:space="preserve">ospf 1                                                                          </w:t>
      </w:r>
    </w:p>
    <w:p w:rsidR="00C67258" w:rsidRDefault="000F25AC">
      <w:pPr>
        <w:pStyle w:val="TerminalDisplay"/>
        <w:rPr>
          <w:rStyle w:val="StyleLatinCourierNewDarkRed"/>
        </w:rPr>
      </w:pPr>
      <w:r w:rsidRPr="000F25AC">
        <w:rPr>
          <w:rStyle w:val="StyleLatinCourierNewDarkRed"/>
        </w:rPr>
        <w:t xml:space="preserve"> area 0.0.0.0                                                                   </w:t>
      </w:r>
    </w:p>
    <w:p w:rsidR="00C67258" w:rsidRDefault="000F25AC">
      <w:pPr>
        <w:pStyle w:val="TerminalDisplay"/>
        <w:rPr>
          <w:rStyle w:val="StyleLatinCourierNewDarkRed"/>
        </w:rPr>
      </w:pPr>
      <w:r w:rsidRPr="000F25AC">
        <w:rPr>
          <w:rStyle w:val="StyleLatinCourierNewDarkRed"/>
        </w:rPr>
        <w:t xml:space="preserve">  network 192.168.1.0 0.0.0.255                                                 </w:t>
      </w:r>
    </w:p>
    <w:p w:rsidR="00C67258" w:rsidRDefault="000F25AC">
      <w:pPr>
        <w:pStyle w:val="TerminalDisplay"/>
        <w:rPr>
          <w:rStyle w:val="StyleLatinCourierNewDarkRed"/>
        </w:rPr>
      </w:pPr>
      <w:r w:rsidRPr="000F25AC">
        <w:rPr>
          <w:rStyle w:val="StyleLatinCourierNewDarkRed"/>
        </w:rPr>
        <w:t xml:space="preserve"> area 0.0.0.1                                                                   </w:t>
      </w:r>
    </w:p>
    <w:p w:rsidR="00C67258" w:rsidRDefault="000F25AC">
      <w:pPr>
        <w:pStyle w:val="TerminalDisplay"/>
        <w:rPr>
          <w:rStyle w:val="StyleLatinCourierNewDarkRed"/>
        </w:rPr>
      </w:pPr>
      <w:r w:rsidRPr="000F25AC">
        <w:rPr>
          <w:rStyle w:val="StyleLatinCourierNewDarkRed"/>
        </w:rPr>
        <w:t xml:space="preserve">  network 192.168.2.0 0.0.0.255                                                 </w:t>
      </w:r>
    </w:p>
    <w:p w:rsidR="00C67258" w:rsidRDefault="000F25AC">
      <w:pPr>
        <w:pStyle w:val="TerminalDisplay"/>
        <w:rPr>
          <w:rStyle w:val="StyleLatinCourierNewDarkRed"/>
        </w:rPr>
      </w:pPr>
      <w:r w:rsidRPr="000F25AC">
        <w:rPr>
          <w:rStyle w:val="StyleLatinCourierNewDarkRed"/>
        </w:rPr>
        <w:t xml:space="preserve">  vlink-peer 4.4.4.4 </w:t>
      </w:r>
    </w:p>
    <w:p w:rsidR="008919F8" w:rsidRDefault="008919F8" w:rsidP="008919F8">
      <w:pPr>
        <w:widowControl w:val="0"/>
        <w:autoSpaceDE w:val="0"/>
        <w:autoSpaceDN w:val="0"/>
        <w:adjustRightInd w:val="0"/>
      </w:pPr>
      <w:r w:rsidRPr="002048C1">
        <w:t>The OSPF configuration is correct. Check the interface configuration to verify the presence of ACL.</w:t>
      </w:r>
    </w:p>
    <w:p w:rsidR="00C67258" w:rsidRDefault="000F25AC">
      <w:pPr>
        <w:pStyle w:val="TerminalDisplay"/>
        <w:rPr>
          <w:rStyle w:val="StyleLatinCourierNewDarkRed"/>
        </w:rPr>
      </w:pPr>
      <w:r w:rsidRPr="000F25AC">
        <w:rPr>
          <w:rStyle w:val="StyleLatinCourierNewDarkRed"/>
        </w:rPr>
        <w:t>&lt;R4&gt; display current-configuration</w:t>
      </w:r>
    </w:p>
    <w:p w:rsidR="00C67258" w:rsidRDefault="008919F8">
      <w:pPr>
        <w:pStyle w:val="TerminalDisplay"/>
      </w:pPr>
      <w:r w:rsidRPr="002048C1">
        <w:t>:</w:t>
      </w:r>
    </w:p>
    <w:p w:rsidR="00C67258" w:rsidRDefault="008919F8">
      <w:pPr>
        <w:pStyle w:val="TerminalDisplay"/>
      </w:pPr>
      <w:r w:rsidRPr="002048C1">
        <w:t>:</w:t>
      </w:r>
    </w:p>
    <w:p w:rsidR="00C67258" w:rsidRDefault="000F25AC">
      <w:pPr>
        <w:pStyle w:val="TerminalDisplay"/>
        <w:rPr>
          <w:rStyle w:val="StyleLatinCourierNewDarkRed"/>
        </w:rPr>
      </w:pPr>
      <w:r w:rsidRPr="000F25AC">
        <w:rPr>
          <w:rStyle w:val="StyleLatinCourierNewDarkRed"/>
        </w:rPr>
        <w:t xml:space="preserve">interface GigabitEthernet0/0                                                    </w:t>
      </w:r>
    </w:p>
    <w:p w:rsidR="00C67258" w:rsidRDefault="000F25AC">
      <w:pPr>
        <w:pStyle w:val="TerminalDisplay"/>
        <w:rPr>
          <w:rStyle w:val="StyleLatinCourierNewDarkRed"/>
        </w:rPr>
      </w:pPr>
      <w:r w:rsidRPr="000F25AC">
        <w:rPr>
          <w:rStyle w:val="StyleLatinCourierNewDarkRed"/>
        </w:rPr>
        <w:t xml:space="preserve"> port link-mode route                                                           </w:t>
      </w:r>
    </w:p>
    <w:p w:rsidR="00C67258" w:rsidRDefault="000F25AC">
      <w:pPr>
        <w:pStyle w:val="TerminalDisplay"/>
        <w:rPr>
          <w:rStyle w:val="StyleLatinCourierNewDarkRed"/>
        </w:rPr>
      </w:pPr>
      <w:r w:rsidRPr="000F25AC">
        <w:rPr>
          <w:rStyle w:val="StyleLatinCourierNewDarkRed"/>
        </w:rPr>
        <w:t xml:space="preserve"> </w:t>
      </w:r>
      <w:r w:rsidRPr="000F25AC">
        <w:rPr>
          <w:rStyle w:val="StyleLatinCourierNewDarkRed"/>
          <w:highlight w:val="lightGray"/>
        </w:rPr>
        <w:t>firewall packet-filter 3000 outbound</w:t>
      </w: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ip address 192.168.3.2 255.255.255.0                                           </w:t>
      </w:r>
    </w:p>
    <w:p w:rsidR="00C67258" w:rsidRDefault="000F25AC">
      <w:pPr>
        <w:pStyle w:val="TerminalDisplay"/>
        <w:rPr>
          <w:b/>
          <w:bCs/>
        </w:rPr>
      </w:pPr>
      <w:r w:rsidRPr="000F25AC">
        <w:rPr>
          <w:rStyle w:val="StyleLatinCourierNewDarkRed"/>
        </w:rPr>
        <w:t xml:space="preserve"> ospf network-type broadcast    </w:t>
      </w:r>
    </w:p>
    <w:p w:rsidR="008919F8" w:rsidRDefault="008919F8" w:rsidP="008919F8">
      <w:pPr>
        <w:widowControl w:val="0"/>
        <w:autoSpaceDE w:val="0"/>
        <w:autoSpaceDN w:val="0"/>
        <w:adjustRightInd w:val="0"/>
        <w:rPr>
          <w:bCs/>
        </w:rPr>
      </w:pPr>
      <w:r w:rsidRPr="002048C1">
        <w:rPr>
          <w:bCs/>
        </w:rPr>
        <w:t>The interface configuration shows an ACL configured</w:t>
      </w:r>
      <w:r>
        <w:rPr>
          <w:bCs/>
        </w:rPr>
        <w:t xml:space="preserve"> on outbound traffic</w:t>
      </w:r>
      <w:r w:rsidRPr="002048C1">
        <w:rPr>
          <w:bCs/>
        </w:rPr>
        <w:t>. Check the ACL configuration</w:t>
      </w:r>
      <w:r>
        <w:rPr>
          <w:bCs/>
        </w:rPr>
        <w:t>.</w:t>
      </w:r>
    </w:p>
    <w:p w:rsidR="008919F8" w:rsidRPr="002048C1" w:rsidRDefault="008919F8" w:rsidP="008919F8">
      <w:pPr>
        <w:widowControl w:val="0"/>
        <w:autoSpaceDE w:val="0"/>
        <w:autoSpaceDN w:val="0"/>
        <w:adjustRightInd w:val="0"/>
        <w:rPr>
          <w:bCs/>
        </w:rPr>
      </w:pPr>
    </w:p>
    <w:p w:rsidR="00C67258" w:rsidRDefault="000F25AC">
      <w:pPr>
        <w:pStyle w:val="TerminalDisplay"/>
        <w:rPr>
          <w:rStyle w:val="StyleLatinCourierNewDarkRed"/>
        </w:rPr>
      </w:pPr>
      <w:r w:rsidRPr="000F25AC">
        <w:rPr>
          <w:rStyle w:val="StyleLatinCourierNewDarkRed"/>
        </w:rPr>
        <w:t>&lt;R4&gt; display current-configuration</w:t>
      </w:r>
    </w:p>
    <w:p w:rsidR="00C67258" w:rsidRDefault="008919F8">
      <w:pPr>
        <w:pStyle w:val="TerminalDisplay"/>
      </w:pPr>
      <w:r w:rsidRPr="002048C1">
        <w:t>:</w:t>
      </w:r>
    </w:p>
    <w:p w:rsidR="00C67258" w:rsidRDefault="008919F8">
      <w:pPr>
        <w:pStyle w:val="TerminalDisplay"/>
      </w:pPr>
      <w:r w:rsidRPr="002048C1">
        <w:t>:</w:t>
      </w:r>
    </w:p>
    <w:p w:rsidR="00C67258" w:rsidRDefault="000F25AC">
      <w:pPr>
        <w:pStyle w:val="TerminalDisplay"/>
        <w:rPr>
          <w:rStyle w:val="StyleLatinCourierNewDarkRed"/>
        </w:rPr>
      </w:pPr>
      <w:r w:rsidRPr="000F25AC">
        <w:rPr>
          <w:rStyle w:val="StyleLatinCourierNewDarkRed"/>
        </w:rPr>
        <w:t xml:space="preserve">acl number 3000                                                                 </w:t>
      </w:r>
    </w:p>
    <w:p w:rsidR="00C67258" w:rsidRDefault="000F25AC">
      <w:pPr>
        <w:pStyle w:val="TerminalDisplay"/>
        <w:rPr>
          <w:rStyle w:val="StyleLatinCourierNewDarkRed"/>
        </w:rPr>
      </w:pPr>
      <w:r w:rsidRPr="000F25AC">
        <w:rPr>
          <w:rStyle w:val="StyleLatinCourierNewDarkRed"/>
        </w:rPr>
        <w:t xml:space="preserve"> rule 50 permit ip destination 224.0.0.5 0                                      </w:t>
      </w:r>
    </w:p>
    <w:p w:rsidR="00C67258" w:rsidRDefault="000F25AC">
      <w:pPr>
        <w:pStyle w:val="TerminalDisplay"/>
        <w:rPr>
          <w:rStyle w:val="StyleLatinCourierNewDarkRed"/>
        </w:rPr>
      </w:pPr>
      <w:r w:rsidRPr="000F25AC">
        <w:rPr>
          <w:rStyle w:val="StyleLatinCourierNewDarkRed"/>
        </w:rPr>
        <w:t xml:space="preserve"> rule 51 permit ip destination 192.168.3.0 0.0.0.255                            </w:t>
      </w:r>
    </w:p>
    <w:p w:rsidR="00C67258" w:rsidRDefault="000F25AC">
      <w:pPr>
        <w:pStyle w:val="TerminalDisplay"/>
      </w:pPr>
      <w:r w:rsidRPr="000F25AC">
        <w:rPr>
          <w:rStyle w:val="StyleLatinCourierNewDarkRed"/>
        </w:rPr>
        <w:t xml:space="preserve"> rule 100 deny ip </w:t>
      </w:r>
    </w:p>
    <w:p w:rsidR="008919F8" w:rsidRDefault="008919F8" w:rsidP="00700E65">
      <w:pPr>
        <w:widowControl w:val="0"/>
        <w:autoSpaceDE w:val="0"/>
        <w:autoSpaceDN w:val="0"/>
        <w:adjustRightInd w:val="0"/>
        <w:rPr>
          <w:b/>
          <w:bCs/>
        </w:rPr>
      </w:pPr>
      <w:r>
        <w:t>The ACL configured on R4 allows the multicast traffic on 224.0.0.5 and unicast on 192.168.3.0 network. As a result, R4 is able to form a successful peering with R3 on interface Gi 0/0. Since all other IP traffics are blocked, R4 is not able to form Neighbor relation with R2.</w:t>
      </w:r>
    </w:p>
    <w:p w:rsidR="000F25AC" w:rsidRPr="000F25AC" w:rsidRDefault="00EC108B" w:rsidP="000F25AC">
      <w:pPr>
        <w:pStyle w:val="Heading4"/>
        <w:rPr>
          <w:rStyle w:val="StyleBoldAccent2"/>
          <w:color w:val="0090C8"/>
        </w:rPr>
      </w:pPr>
      <w:r w:rsidRPr="00700E65">
        <w:rPr>
          <w:rStyle w:val="StyleBoldAccent2"/>
          <w:b w:val="0"/>
          <w:bCs/>
          <w:color w:val="0090C8"/>
        </w:rPr>
        <w:t>Resolution</w:t>
      </w:r>
    </w:p>
    <w:p w:rsidR="008919F8" w:rsidRPr="00542501" w:rsidRDefault="008919F8" w:rsidP="008919F8">
      <w:pPr>
        <w:widowControl w:val="0"/>
        <w:autoSpaceDE w:val="0"/>
        <w:autoSpaceDN w:val="0"/>
        <w:adjustRightInd w:val="0"/>
      </w:pPr>
      <w:r w:rsidRPr="00542501">
        <w:t>Modify the ACL to allow ip traffic to the destination 192.168.2.0</w:t>
      </w:r>
      <w:r w:rsidR="00700E65">
        <w:t>.</w:t>
      </w:r>
    </w:p>
    <w:p w:rsidR="00C67258" w:rsidRDefault="000F25AC">
      <w:pPr>
        <w:pStyle w:val="TerminalDisplay"/>
        <w:rPr>
          <w:rStyle w:val="StyleLatinCourierNewDarkRed"/>
        </w:rPr>
      </w:pPr>
      <w:r w:rsidRPr="000F25AC">
        <w:rPr>
          <w:rStyle w:val="StyleLatinCourierNewDarkRed"/>
        </w:rPr>
        <w:t>[R4]acl number 3000</w:t>
      </w:r>
    </w:p>
    <w:p w:rsidR="008919F8" w:rsidRDefault="000F25AC" w:rsidP="00700E65">
      <w:pPr>
        <w:widowControl w:val="0"/>
        <w:autoSpaceDE w:val="0"/>
        <w:autoSpaceDN w:val="0"/>
        <w:adjustRightInd w:val="0"/>
      </w:pPr>
      <w:r w:rsidRPr="000F25AC">
        <w:rPr>
          <w:rStyle w:val="StyleLatinCourierNewDarkRed"/>
        </w:rPr>
        <w:t xml:space="preserve">[R4-acl-adv-3000]rule 52 permit ip destination 192.168.2.0 0.0.0.255 </w:t>
      </w:r>
    </w:p>
    <w:p w:rsidR="000F25AC" w:rsidRPr="000F25AC" w:rsidRDefault="00EC108B" w:rsidP="000F25AC">
      <w:pPr>
        <w:pStyle w:val="Heading4"/>
        <w:rPr>
          <w:rStyle w:val="StyleBoldAccent2"/>
          <w:color w:val="0090C8"/>
        </w:rPr>
      </w:pPr>
      <w:r w:rsidRPr="00700E65">
        <w:rPr>
          <w:rStyle w:val="StyleBoldAccent2"/>
          <w:b w:val="0"/>
          <w:bCs/>
          <w:color w:val="0090C8"/>
        </w:rPr>
        <w:lastRenderedPageBreak/>
        <w:t>Result</w:t>
      </w:r>
    </w:p>
    <w:p w:rsidR="008919F8" w:rsidRPr="00542501" w:rsidRDefault="008919F8" w:rsidP="008919F8">
      <w:pPr>
        <w:widowControl w:val="0"/>
        <w:autoSpaceDE w:val="0"/>
        <w:autoSpaceDN w:val="0"/>
        <w:adjustRightInd w:val="0"/>
      </w:pPr>
      <w:r w:rsidRPr="00542501">
        <w:t>Verify the ospf peer status</w:t>
      </w:r>
      <w:r w:rsidR="00700E65">
        <w:t>.</w:t>
      </w:r>
    </w:p>
    <w:p w:rsidR="00C67258" w:rsidRDefault="000F25AC">
      <w:pPr>
        <w:pStyle w:val="TerminalDisplay"/>
        <w:rPr>
          <w:rStyle w:val="StyleLatinCourierNewDarkRed"/>
        </w:rPr>
      </w:pPr>
      <w:r w:rsidRPr="000F25AC">
        <w:rPr>
          <w:rStyle w:val="StyleLatinCourierNewDarkRed"/>
        </w:rPr>
        <w:t xml:space="preserve">[R4]disp ospf peer                                                          </w:t>
      </w:r>
    </w:p>
    <w:p w:rsidR="00C67258" w:rsidRDefault="000F25AC">
      <w:pPr>
        <w:pStyle w:val="TerminalDisplay"/>
        <w:rPr>
          <w:rStyle w:val="StyleLatinCourierNewDarkRed"/>
        </w:rPr>
      </w:pPr>
      <w:r w:rsidRPr="000F25AC">
        <w:rPr>
          <w:rStyle w:val="StyleLatinCourierNewDarkRed"/>
        </w:rPr>
        <w:t xml:space="preserve">                   OSPF Process 1 with Router ID 4.4.4.4                        </w:t>
      </w:r>
    </w:p>
    <w:p w:rsidR="00C67258" w:rsidRDefault="000F25AC">
      <w:pPr>
        <w:pStyle w:val="TerminalDisplay"/>
        <w:rPr>
          <w:rStyle w:val="StyleLatinCourierNewDarkRed"/>
        </w:rPr>
      </w:pPr>
      <w:r w:rsidRPr="000F25AC">
        <w:rPr>
          <w:rStyle w:val="StyleLatinCourierNewDarkRed"/>
        </w:rPr>
        <w:t xml:space="preserve">                        Neighbor Brief Information                              </w:t>
      </w:r>
    </w:p>
    <w:p w:rsidR="00C67258" w:rsidRDefault="000F25AC">
      <w:pPr>
        <w:pStyle w:val="TerminalDisplay"/>
        <w:rPr>
          <w:rStyle w:val="StyleLatinCourierNewDarkRed"/>
        </w:rPr>
      </w:pPr>
      <w:r w:rsidRPr="000F25AC">
        <w:rPr>
          <w:rStyle w:val="StyleLatinCourierNewDarkRed"/>
        </w:rPr>
        <w:t xml:space="preserve"> Area: 0.0.0.1                                                                  </w:t>
      </w:r>
    </w:p>
    <w:p w:rsidR="00C67258" w:rsidRDefault="000F25AC">
      <w:pPr>
        <w:pStyle w:val="TerminalDisplay"/>
        <w:rPr>
          <w:rStyle w:val="StyleLatinCourierNewDarkRed"/>
        </w:rPr>
      </w:pPr>
      <w:r w:rsidRPr="000F25AC">
        <w:rPr>
          <w:rStyle w:val="StyleLatinCourierNewDarkRed"/>
        </w:rPr>
        <w:t xml:space="preserve"> Router ID       Address         Pri  Dead-Time  Interface       State          </w:t>
      </w:r>
    </w:p>
    <w:p w:rsidR="00C67258" w:rsidRDefault="000F25AC">
      <w:pPr>
        <w:pStyle w:val="TerminalDisplay"/>
        <w:rPr>
          <w:rStyle w:val="StyleLatinCourierNewDarkRed"/>
        </w:rPr>
      </w:pPr>
      <w:r w:rsidRPr="000F25AC">
        <w:rPr>
          <w:rStyle w:val="StyleLatinCourierNewDarkRed"/>
        </w:rPr>
        <w:t xml:space="preserve"> 3.3.3.3      192.168.3.1     1    30         GE0/0           Full/BDR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Area: 0.0.0.2                                                                  </w:t>
      </w:r>
    </w:p>
    <w:p w:rsidR="00C67258" w:rsidRDefault="000F25AC">
      <w:pPr>
        <w:pStyle w:val="TerminalDisplay"/>
        <w:rPr>
          <w:rStyle w:val="StyleLatinCourierNewDarkRed"/>
        </w:rPr>
      </w:pPr>
      <w:r w:rsidRPr="000F25AC">
        <w:rPr>
          <w:rStyle w:val="StyleLatinCourierNewDarkRed"/>
        </w:rPr>
        <w:t xml:space="preserve"> Router ID       Address         Pri  Dead-Time  Interface       State          </w:t>
      </w:r>
    </w:p>
    <w:p w:rsidR="00C67258" w:rsidRDefault="000F25AC">
      <w:pPr>
        <w:pStyle w:val="TerminalDisplay"/>
        <w:rPr>
          <w:rStyle w:val="StyleLatinCourierNewDarkRed"/>
        </w:rPr>
      </w:pPr>
      <w:r w:rsidRPr="000F25AC">
        <w:rPr>
          <w:rStyle w:val="StyleLatinCourierNewDarkRed"/>
        </w:rPr>
        <w:t xml:space="preserve"> 5.5.5.5      10.90.90.2      1    37         GE0/1           Full/DR        </w:t>
      </w:r>
    </w:p>
    <w:p w:rsidR="00C67258" w:rsidRDefault="000F25AC">
      <w:pPr>
        <w:pStyle w:val="TerminalDisplay"/>
        <w:rPr>
          <w:rStyle w:val="StyleLatinCourierNewDarkRed"/>
        </w:rPr>
      </w:pPr>
      <w:r w:rsidRPr="000F25AC">
        <w:rPr>
          <w:rStyle w:val="StyleLatinCourierNewDarkRed"/>
        </w:rPr>
        <w:t xml:space="preserve">                                                                                </w:t>
      </w:r>
    </w:p>
    <w:p w:rsidR="00C67258" w:rsidRDefault="000F25AC">
      <w:pPr>
        <w:pStyle w:val="TerminalDisplay"/>
        <w:rPr>
          <w:rStyle w:val="StyleLatinCourierNewDarkRed"/>
        </w:rPr>
      </w:pPr>
      <w:r w:rsidRPr="000F25AC">
        <w:rPr>
          <w:rStyle w:val="StyleLatinCourierNewDarkRed"/>
        </w:rPr>
        <w:t xml:space="preserve"> Virtual link:                                                                  </w:t>
      </w:r>
    </w:p>
    <w:p w:rsidR="00C67258" w:rsidRDefault="000F25AC">
      <w:pPr>
        <w:pStyle w:val="TerminalDisplay"/>
        <w:rPr>
          <w:rStyle w:val="StyleLatinCourierNewDarkRed"/>
          <w:highlight w:val="lightGray"/>
        </w:rPr>
      </w:pPr>
      <w:r w:rsidRPr="000F25AC">
        <w:rPr>
          <w:rStyle w:val="StyleLatinCourierNewDarkRed"/>
        </w:rPr>
        <w:t xml:space="preserve"> Router ID       Address         Pri  Dead-Time  Interface       State          </w:t>
      </w:r>
    </w:p>
    <w:p w:rsidR="00C67258" w:rsidRDefault="000F25AC">
      <w:pPr>
        <w:pStyle w:val="TerminalDisplay"/>
      </w:pPr>
      <w:r w:rsidRPr="000F25AC">
        <w:rPr>
          <w:rStyle w:val="StyleLatinCourierNewDarkRed"/>
          <w:highlight w:val="lightGray"/>
        </w:rPr>
        <w:t xml:space="preserve"> 2.2.2.2        192.168.2.1     0    39         GE0/0           Full </w:t>
      </w:r>
      <w:r w:rsidRPr="000F25AC">
        <w:rPr>
          <w:rStyle w:val="StyleLatinCourierNewDarkRed"/>
        </w:rPr>
        <w:t xml:space="preserve">    </w:t>
      </w:r>
    </w:p>
    <w:p w:rsidR="00F95BA9" w:rsidRDefault="008919F8">
      <w:pPr>
        <w:widowControl w:val="0"/>
        <w:autoSpaceDE w:val="0"/>
        <w:autoSpaceDN w:val="0"/>
        <w:adjustRightInd w:val="0"/>
      </w:pPr>
      <w:r>
        <w:t>R4 has formed successful peering with R2.</w:t>
      </w:r>
      <w:bookmarkStart w:id="747" w:name="_GoBack"/>
      <w:bookmarkEnd w:id="747"/>
    </w:p>
    <w:sectPr w:rsidR="00F95BA9" w:rsidSect="00500B40">
      <w:pgSz w:w="12240" w:h="15840"/>
      <w:pgMar w:top="850" w:right="1138" w:bottom="850" w:left="113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C52" w:rsidRDefault="00273C52" w:rsidP="00A7547D">
      <w:pPr>
        <w:spacing w:before="0"/>
      </w:pPr>
      <w:r>
        <w:separator/>
      </w:r>
    </w:p>
  </w:endnote>
  <w:endnote w:type="continuationSeparator" w:id="0">
    <w:p w:rsidR="00273C52" w:rsidRDefault="00273C52" w:rsidP="00A7547D">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utura Hv">
    <w:panose1 w:val="020B0702020204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utura Bk">
    <w:panose1 w:val="020B0502020204020303"/>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Futura Md">
    <w:panose1 w:val="020B0602020204020303"/>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FangSong">
    <w:altName w:val="Arial Unicode MS"/>
    <w:panose1 w:val="00000000000000000000"/>
    <w:charset w:val="86"/>
    <w:family w:val="modern"/>
    <w:notTrueType/>
    <w:pitch w:val="fixed"/>
    <w:sig w:usb0="00000001" w:usb1="080E0000" w:usb2="00000010" w:usb3="00000000" w:csb0="00040000" w:csb1="00000000"/>
  </w:font>
  <w:font w:name="Copperplate Gothic Light">
    <w:altName w:val="Candara"/>
    <w:panose1 w:val="020E0507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6049"/>
      <w:docPartObj>
        <w:docPartGallery w:val="Page Numbers (Bottom of Page)"/>
        <w:docPartUnique/>
      </w:docPartObj>
    </w:sdtPr>
    <w:sdtContent>
      <w:p w:rsidR="00474F51" w:rsidRDefault="009E50DB">
        <w:pPr>
          <w:pStyle w:val="Footer"/>
        </w:pPr>
        <w:fldSimple w:instr=" PAGE   \* MERGEFORMAT ">
          <w:r w:rsidR="00985050">
            <w:rPr>
              <w:noProof/>
            </w:rPr>
            <w:t>2</w:t>
          </w:r>
        </w:fldSimple>
      </w:p>
    </w:sdtContent>
  </w:sdt>
  <w:p w:rsidR="00474F51" w:rsidRDefault="00474F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C52" w:rsidRDefault="00273C52" w:rsidP="00A7547D">
      <w:pPr>
        <w:spacing w:before="0"/>
      </w:pPr>
      <w:r>
        <w:separator/>
      </w:r>
    </w:p>
  </w:footnote>
  <w:footnote w:type="continuationSeparator" w:id="0">
    <w:p w:rsidR="00273C52" w:rsidRDefault="00273C52" w:rsidP="00A7547D">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D14"/>
    <w:multiLevelType w:val="hybridMultilevel"/>
    <w:tmpl w:val="109A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B566D"/>
    <w:multiLevelType w:val="hybridMultilevel"/>
    <w:tmpl w:val="AD8C5C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9B577B"/>
    <w:multiLevelType w:val="hybridMultilevel"/>
    <w:tmpl w:val="BA34E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9E4CA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4">
    <w:nsid w:val="071D14D2"/>
    <w:multiLevelType w:val="hybridMultilevel"/>
    <w:tmpl w:val="F61E6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FB544B"/>
    <w:multiLevelType w:val="hybridMultilevel"/>
    <w:tmpl w:val="FA56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1A0A01"/>
    <w:multiLevelType w:val="hybridMultilevel"/>
    <w:tmpl w:val="07CA3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CAE1026"/>
    <w:multiLevelType w:val="hybridMultilevel"/>
    <w:tmpl w:val="64023D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C53D77"/>
    <w:multiLevelType w:val="hybridMultilevel"/>
    <w:tmpl w:val="5F0822C4"/>
    <w:lvl w:ilvl="0" w:tplc="060C5236">
      <w:start w:val="1"/>
      <w:numFmt w:val="decimal"/>
      <w:lvlText w:val="%1."/>
      <w:lvlJc w:val="left"/>
      <w:pPr>
        <w:ind w:left="117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19F3A4F"/>
    <w:multiLevelType w:val="hybridMultilevel"/>
    <w:tmpl w:val="F6E69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C94C5B"/>
    <w:multiLevelType w:val="multilevel"/>
    <w:tmpl w:val="09320856"/>
    <w:lvl w:ilvl="0">
      <w:start w:val="1"/>
      <w:numFmt w:val="decimal"/>
      <w:pStyle w:val="ItemStepinTable"/>
      <w:lvlText w:val="%1."/>
      <w:lvlJc w:val="left"/>
      <w:pPr>
        <w:tabs>
          <w:tab w:val="num" w:pos="0"/>
        </w:tabs>
        <w:ind w:left="397" w:hanging="397"/>
      </w:pPr>
      <w:rPr>
        <w:rFonts w:ascii="Futura Hv" w:hAnsi="Futura Hv" w:hint="default"/>
        <w:b w:val="0"/>
        <w:i w:val="0"/>
        <w:color w:val="0090C8"/>
        <w:sz w:val="18"/>
        <w:szCs w:val="18"/>
        <w:u w:val="none"/>
      </w:rPr>
    </w:lvl>
    <w:lvl w:ilvl="1">
      <w:start w:val="1"/>
      <w:numFmt w:val="lowerLetter"/>
      <w:pStyle w:val="ItemStepinTable2"/>
      <w:lvlText w:val="%2."/>
      <w:lvlJc w:val="left"/>
      <w:pPr>
        <w:tabs>
          <w:tab w:val="num" w:pos="397"/>
        </w:tabs>
        <w:ind w:left="680" w:hanging="283"/>
      </w:pPr>
      <w:rPr>
        <w:rFonts w:ascii="Futura Hv" w:hAnsi="Futura Hv" w:hint="default"/>
        <w:b w:val="0"/>
        <w:i w:val="0"/>
        <w:color w:val="0090C8"/>
        <w:sz w:val="18"/>
        <w:szCs w:val="18"/>
      </w:rPr>
    </w:lvl>
    <w:lvl w:ilvl="2">
      <w:start w:val="1"/>
      <w:numFmt w:val="none"/>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11">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outline w:val="0"/>
        <w:shadow w:val="0"/>
        <w:emboss w:val="0"/>
        <w:imprint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outline w:val="0"/>
        <w:shadow w:val="0"/>
        <w:emboss w:val="0"/>
        <w:imprint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outline w:val="0"/>
        <w:shadow w:val="0"/>
        <w:emboss w:val="0"/>
        <w:imprint w:val="0"/>
        <w:vanish w:val="0"/>
        <w:color w:val="auto"/>
        <w:sz w:val="20"/>
        <w:szCs w:val="20"/>
        <w:vertAlign w:val="baseline"/>
      </w:rPr>
    </w:lvl>
  </w:abstractNum>
  <w:abstractNum w:abstractNumId="12">
    <w:nsid w:val="19947097"/>
    <w:multiLevelType w:val="hybridMultilevel"/>
    <w:tmpl w:val="C89A6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22014"/>
    <w:multiLevelType w:val="hybridMultilevel"/>
    <w:tmpl w:val="6ED8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93881"/>
    <w:multiLevelType w:val="multilevel"/>
    <w:tmpl w:val="21A07EE4"/>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isLgl/>
      <w:suff w:val="nothing"/>
      <w:lvlText w:val="Table %5 "/>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isLgl/>
      <w:suff w:val="nothing"/>
      <w:lvlText w:val="Figure %6 "/>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lvlText w:val="%8."/>
      <w:lvlJc w:val="left"/>
      <w:pPr>
        <w:tabs>
          <w:tab w:val="num" w:pos="1644"/>
        </w:tabs>
        <w:ind w:left="1644" w:hanging="317"/>
      </w:pPr>
      <w:rPr>
        <w:rFonts w:ascii="Futura Hv" w:hAnsi="Futura Hv" w:hint="default"/>
        <w:color w:val="0090C8"/>
        <w:sz w:val="18"/>
        <w:szCs w:val="18"/>
      </w:rPr>
    </w:lvl>
    <w:lvl w:ilvl="8">
      <w:start w:val="1"/>
      <w:numFmt w:val="decimal"/>
      <w:lvlRestart w:val="4"/>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15">
    <w:nsid w:val="218D4773"/>
    <w:multiLevelType w:val="hybridMultilevel"/>
    <w:tmpl w:val="7A34836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1E63696"/>
    <w:multiLevelType w:val="multilevel"/>
    <w:tmpl w:val="E9AC137E"/>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327"/>
        </w:tabs>
        <w:ind w:left="1327" w:hanging="448"/>
      </w:pPr>
      <w:rPr>
        <w:rFonts w:ascii="Futura Hv" w:eastAsia="SimSun" w:hAnsi="Futura Hv" w:hint="default"/>
        <w:b w:val="0"/>
        <w:bCs w:val="0"/>
        <w:i w:val="0"/>
        <w:iCs w:val="0"/>
        <w:color w:val="0090C8"/>
        <w:sz w:val="18"/>
        <w:szCs w:val="18"/>
        <w:u w:val="none"/>
      </w:rPr>
    </w:lvl>
    <w:lvl w:ilvl="5">
      <w:start w:val="1"/>
      <w:numFmt w:val="lowerLetter"/>
      <w:lvlText w:val="%6."/>
      <w:lvlJc w:val="left"/>
      <w:pPr>
        <w:tabs>
          <w:tab w:val="num" w:pos="1644"/>
        </w:tabs>
        <w:ind w:left="1644" w:hanging="317"/>
      </w:pPr>
      <w:rPr>
        <w:rFonts w:ascii="Futura Hv" w:hAnsi="Futura Hv" w:cs="Arial Narrow" w:hint="default"/>
        <w:b w:val="0"/>
        <w:bCs/>
        <w:i w:val="0"/>
        <w:iCs w:val="0"/>
        <w:color w:val="0090C8"/>
        <w:sz w:val="18"/>
        <w:szCs w:val="18"/>
        <w:u w:val="none"/>
      </w:rPr>
    </w:lvl>
    <w:lvl w:ilvl="6">
      <w:start w:val="1"/>
      <w:numFmt w:val="decimal"/>
      <w:lvlRestart w:val="0"/>
      <w:isLgl/>
      <w:suff w:val="nothing"/>
      <w:lvlText w:val="Table %7 "/>
      <w:lvlJc w:val="left"/>
      <w:pPr>
        <w:ind w:left="0" w:firstLine="879"/>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20"/>
        <w:szCs w:val="20"/>
        <w:vertAlign w:val="baseline"/>
      </w:rPr>
    </w:lvl>
    <w:lvl w:ilvl="7">
      <w:start w:val="1"/>
      <w:numFmt w:val="decimal"/>
      <w:lvlRestart w:val="0"/>
      <w:isLgl/>
      <w:suff w:val="nothing"/>
      <w:lvlText w:val="Figure %8 "/>
      <w:lvlJc w:val="left"/>
      <w:pPr>
        <w:ind w:left="1327" w:hanging="448"/>
      </w:pPr>
      <w:rPr>
        <w:rFonts w:ascii="Futura Hv" w:hAnsi="Futura Hv" w:hint="default"/>
        <w:color w:val="0090C8"/>
        <w:sz w:val="20"/>
        <w:szCs w:val="20"/>
      </w:rPr>
    </w:lvl>
    <w:lvl w:ilvl="8">
      <w:start w:val="1"/>
      <w:numFmt w:val="decimal"/>
      <w:lvlRestart w:val="0"/>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17">
    <w:nsid w:val="23BC1125"/>
    <w:multiLevelType w:val="multilevel"/>
    <w:tmpl w:val="9A2ABE64"/>
    <w:lvl w:ilvl="0">
      <w:start w:val="1"/>
      <w:numFmt w:val="none"/>
      <w:pStyle w:val="Heading1"/>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pStyle w:val="Heading2"/>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pStyle w:val="Heading3"/>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pStyle w:val="Heading4"/>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pStyle w:val="TableDescription"/>
      <w:isLgl/>
      <w:suff w:val="space"/>
      <w:lvlText w:val="Table %5"/>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pStyle w:val="FigureDescription"/>
      <w:isLgl/>
      <w:suff w:val="space"/>
      <w:lvlText w:val="Figure %6"/>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pStyle w:val="Itemstep"/>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pStyle w:val="Itemstep2"/>
      <w:lvlText w:val="%8."/>
      <w:lvlJc w:val="left"/>
      <w:pPr>
        <w:tabs>
          <w:tab w:val="num" w:pos="1644"/>
        </w:tabs>
        <w:ind w:left="1644" w:hanging="317"/>
      </w:pPr>
      <w:rPr>
        <w:rFonts w:ascii="Futura Hv" w:hAnsi="Futura Hv" w:hint="default"/>
        <w:color w:val="0090C8"/>
        <w:sz w:val="18"/>
        <w:szCs w:val="18"/>
      </w:rPr>
    </w:lvl>
    <w:lvl w:ilvl="8">
      <w:start w:val="1"/>
      <w:numFmt w:val="decimal"/>
      <w:lvlRestart w:val="4"/>
      <w:pStyle w:val="INStep"/>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18">
    <w:nsid w:val="241614C9"/>
    <w:multiLevelType w:val="hybridMultilevel"/>
    <w:tmpl w:val="8940EE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7F75F6A"/>
    <w:multiLevelType w:val="multilevel"/>
    <w:tmpl w:val="0409001D"/>
    <w:lvl w:ilvl="0">
      <w:start w:val="1"/>
      <w:numFmt w:val="decimal"/>
      <w:lvlText w:val="%1"/>
      <w:lvlJc w:val="left"/>
      <w:pPr>
        <w:tabs>
          <w:tab w:val="num" w:pos="720"/>
        </w:tabs>
        <w:ind w:left="425" w:hanging="425"/>
      </w:pPr>
    </w:lvl>
    <w:lvl w:ilvl="1">
      <w:start w:val="1"/>
      <w:numFmt w:val="decimal"/>
      <w:lvlText w:val="%1.%2"/>
      <w:lvlJc w:val="left"/>
      <w:pPr>
        <w:tabs>
          <w:tab w:val="num" w:pos="1865"/>
        </w:tabs>
        <w:ind w:left="992" w:hanging="567"/>
      </w:pPr>
    </w:lvl>
    <w:lvl w:ilvl="2">
      <w:start w:val="1"/>
      <w:numFmt w:val="decimal"/>
      <w:lvlText w:val="%1.%2.%3"/>
      <w:lvlJc w:val="left"/>
      <w:pPr>
        <w:tabs>
          <w:tab w:val="num" w:pos="3371"/>
        </w:tabs>
        <w:ind w:left="1418" w:hanging="567"/>
      </w:pPr>
    </w:lvl>
    <w:lvl w:ilvl="3">
      <w:start w:val="1"/>
      <w:numFmt w:val="decimal"/>
      <w:lvlText w:val="%1.%2.%3.%4"/>
      <w:lvlJc w:val="left"/>
      <w:pPr>
        <w:tabs>
          <w:tab w:val="num" w:pos="4516"/>
        </w:tabs>
        <w:ind w:left="1984" w:hanging="708"/>
      </w:pPr>
    </w:lvl>
    <w:lvl w:ilvl="4">
      <w:start w:val="1"/>
      <w:numFmt w:val="decimal"/>
      <w:lvlText w:val="%1.%2.%3.%4.%5"/>
      <w:lvlJc w:val="left"/>
      <w:pPr>
        <w:tabs>
          <w:tab w:val="num" w:pos="5661"/>
        </w:tabs>
        <w:ind w:left="2551" w:hanging="850"/>
      </w:pPr>
    </w:lvl>
    <w:lvl w:ilvl="5">
      <w:start w:val="1"/>
      <w:numFmt w:val="decimal"/>
      <w:lvlText w:val="%1.%2.%3.%4.%5.%6"/>
      <w:lvlJc w:val="left"/>
      <w:pPr>
        <w:tabs>
          <w:tab w:val="num" w:pos="6806"/>
        </w:tabs>
        <w:ind w:left="3260" w:hanging="1134"/>
      </w:pPr>
    </w:lvl>
    <w:lvl w:ilvl="6">
      <w:start w:val="1"/>
      <w:numFmt w:val="decimal"/>
      <w:lvlText w:val="%1.%2.%3.%4.%5.%6.%7"/>
      <w:lvlJc w:val="left"/>
      <w:pPr>
        <w:tabs>
          <w:tab w:val="num" w:pos="8311"/>
        </w:tabs>
        <w:ind w:left="3827" w:hanging="1276"/>
      </w:pPr>
    </w:lvl>
    <w:lvl w:ilvl="7">
      <w:start w:val="1"/>
      <w:numFmt w:val="decimal"/>
      <w:lvlText w:val="%1.%2.%3.%4.%5.%6.%7.%8"/>
      <w:lvlJc w:val="left"/>
      <w:pPr>
        <w:tabs>
          <w:tab w:val="num" w:pos="9456"/>
        </w:tabs>
        <w:ind w:left="4394" w:hanging="1418"/>
      </w:pPr>
    </w:lvl>
    <w:lvl w:ilvl="8">
      <w:start w:val="1"/>
      <w:numFmt w:val="decimal"/>
      <w:lvlText w:val="%1.%2.%3.%4.%5.%6.%7.%8.%9"/>
      <w:lvlJc w:val="left"/>
      <w:pPr>
        <w:tabs>
          <w:tab w:val="num" w:pos="10602"/>
        </w:tabs>
        <w:ind w:left="5102" w:hanging="1700"/>
      </w:pPr>
    </w:lvl>
  </w:abstractNum>
  <w:abstractNum w:abstractNumId="20">
    <w:nsid w:val="284219CD"/>
    <w:multiLevelType w:val="hybridMultilevel"/>
    <w:tmpl w:val="FA3A4D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9333758"/>
    <w:multiLevelType w:val="hybridMultilevel"/>
    <w:tmpl w:val="9774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56752C"/>
    <w:multiLevelType w:val="hybridMultilevel"/>
    <w:tmpl w:val="B1F6A362"/>
    <w:lvl w:ilvl="0" w:tplc="B1F0DC52">
      <w:start w:val="1"/>
      <w:numFmt w:val="decimal"/>
      <w:lvlText w:val="%1."/>
      <w:lvlJc w:val="left"/>
      <w:pPr>
        <w:ind w:left="720" w:hanging="360"/>
      </w:pPr>
      <w:rPr>
        <w:rFonts w:hint="default"/>
        <w:i/>
        <w:color w:val="548DD4" w:themeColor="tex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5C24FC"/>
    <w:multiLevelType w:val="multilevel"/>
    <w:tmpl w:val="5B320806"/>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isLgl/>
      <w:suff w:val="nothing"/>
      <w:lvlText w:val="Table %5 "/>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isLgl/>
      <w:suff w:val="nothing"/>
      <w:lvlText w:val="Figure %6 "/>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lvlText w:val="%8."/>
      <w:lvlJc w:val="left"/>
      <w:pPr>
        <w:tabs>
          <w:tab w:val="num" w:pos="1644"/>
        </w:tabs>
        <w:ind w:left="1644" w:hanging="317"/>
      </w:pPr>
      <w:rPr>
        <w:rFonts w:ascii="Futura Hv" w:hAnsi="Futura Hv" w:hint="default"/>
        <w:color w:val="0090C8"/>
        <w:sz w:val="18"/>
        <w:szCs w:val="18"/>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24">
    <w:nsid w:val="2BF80EFA"/>
    <w:multiLevelType w:val="hybridMultilevel"/>
    <w:tmpl w:val="89448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A874A5"/>
    <w:multiLevelType w:val="multilevel"/>
    <w:tmpl w:val="40067DD2"/>
    <w:lvl w:ilvl="0">
      <w:start w:val="1"/>
      <w:numFmt w:val="none"/>
      <w:suff w:val="nothing"/>
      <w:lvlText w:val="%1  "/>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327"/>
        </w:tabs>
        <w:ind w:left="1327" w:hanging="448"/>
      </w:pPr>
      <w:rPr>
        <w:rFonts w:ascii="Futura Hv" w:eastAsia="SimSun" w:hAnsi="Futura Hv" w:hint="default"/>
        <w:b w:val="0"/>
        <w:bCs w:val="0"/>
        <w:i w:val="0"/>
        <w:iCs w:val="0"/>
        <w:color w:val="0090C8"/>
        <w:sz w:val="18"/>
        <w:szCs w:val="18"/>
        <w:u w:val="none"/>
      </w:rPr>
    </w:lvl>
    <w:lvl w:ilvl="5">
      <w:start w:val="1"/>
      <w:numFmt w:val="lowerLetter"/>
      <w:lvlText w:val="%6."/>
      <w:lvlJc w:val="left"/>
      <w:pPr>
        <w:tabs>
          <w:tab w:val="num" w:pos="1644"/>
        </w:tabs>
        <w:ind w:left="1644" w:hanging="317"/>
      </w:pPr>
      <w:rPr>
        <w:rFonts w:ascii="Futura Hv" w:hAnsi="Futura Hv" w:cs="Arial Narrow" w:hint="default"/>
        <w:b w:val="0"/>
        <w:bCs/>
        <w:i w:val="0"/>
        <w:iCs w:val="0"/>
        <w:color w:val="0090C8"/>
        <w:sz w:val="18"/>
        <w:szCs w:val="18"/>
        <w:u w:val="none"/>
      </w:rPr>
    </w:lvl>
    <w:lvl w:ilvl="6">
      <w:start w:val="1"/>
      <w:numFmt w:val="decimal"/>
      <w:lvlRestart w:val="0"/>
      <w:isLgl/>
      <w:suff w:val="nothing"/>
      <w:lvlText w:val="Table%7 "/>
      <w:lvlJc w:val="left"/>
      <w:pPr>
        <w:ind w:left="0" w:firstLine="879"/>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20"/>
        <w:szCs w:val="20"/>
        <w:vertAlign w:val="baseline"/>
      </w:rPr>
    </w:lvl>
    <w:lvl w:ilvl="7">
      <w:start w:val="1"/>
      <w:numFmt w:val="decimal"/>
      <w:lvlRestart w:val="0"/>
      <w:isLgl/>
      <w:suff w:val="nothing"/>
      <w:lvlText w:val="Figure%8 "/>
      <w:lvlJc w:val="left"/>
      <w:pPr>
        <w:ind w:left="1327" w:hanging="448"/>
      </w:pPr>
      <w:rPr>
        <w:rFonts w:ascii="Futura Hv" w:hAnsi="Futura Hv" w:hint="default"/>
        <w:color w:val="0090C8"/>
        <w:sz w:val="20"/>
        <w:szCs w:val="20"/>
      </w:rPr>
    </w:lvl>
    <w:lvl w:ilvl="8">
      <w:start w:val="1"/>
      <w:numFmt w:val="decimal"/>
      <w:lvlRestart w:val="0"/>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26">
    <w:nsid w:val="319313F2"/>
    <w:multiLevelType w:val="hybridMultilevel"/>
    <w:tmpl w:val="9CA8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5E6CBA"/>
    <w:multiLevelType w:val="hybridMultilevel"/>
    <w:tmpl w:val="E78EBAC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327B4D1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9">
    <w:nsid w:val="37FD187D"/>
    <w:multiLevelType w:val="hybridMultilevel"/>
    <w:tmpl w:val="6860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23246E"/>
    <w:multiLevelType w:val="hybridMultilevel"/>
    <w:tmpl w:val="87343A20"/>
    <w:lvl w:ilvl="0" w:tplc="04090001">
      <w:start w:val="1"/>
      <w:numFmt w:val="bullet"/>
      <w:lvlText w:val=""/>
      <w:lvlJc w:val="left"/>
      <w:pPr>
        <w:ind w:left="1170" w:hanging="360"/>
      </w:pPr>
      <w:rPr>
        <w:rFonts w:ascii="Symbol" w:hAnsi="Symbo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B2C3DC3"/>
    <w:multiLevelType w:val="hybridMultilevel"/>
    <w:tmpl w:val="6794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4E67DA"/>
    <w:multiLevelType w:val="multilevel"/>
    <w:tmpl w:val="CB1EDB94"/>
    <w:lvl w:ilvl="0">
      <w:start w:val="1"/>
      <w:numFmt w:val="none"/>
      <w:pStyle w:val="Index"/>
      <w:suff w:val="nothing"/>
      <w:lvlText w:val=""/>
      <w:lvlJc w:val="left"/>
      <w:pPr>
        <w:ind w:left="0" w:firstLine="0"/>
      </w:pPr>
      <w:rPr>
        <w:rFonts w:ascii="Futura Bk" w:hAnsi="Futura Bk" w:cs="Arial" w:hint="default"/>
        <w:b w:val="0"/>
        <w:bCs/>
        <w:i w:val="0"/>
        <w:iCs w:val="0"/>
        <w:caps w:val="0"/>
        <w:strike w:val="0"/>
        <w:dstrike w:val="0"/>
        <w:outline w:val="0"/>
        <w:shadow w:val="0"/>
        <w:emboss w:val="0"/>
        <w:imprint w:val="0"/>
        <w:vanish w:val="0"/>
        <w:color w:val="006CFF"/>
        <w:sz w:val="48"/>
        <w:szCs w:val="48"/>
        <w:vertAlign w:val="baseline"/>
      </w:rPr>
    </w:lvl>
    <w:lvl w:ilvl="1">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none"/>
      <w:suff w:val="nothing"/>
      <w:lvlText w:val=""/>
      <w:lvlJc w:val="left"/>
      <w:pPr>
        <w:ind w:left="1327" w:hanging="448"/>
      </w:pPr>
      <w:rPr>
        <w:rFonts w:ascii="Arial" w:eastAsia="SimSun" w:hAnsi="Arial" w:hint="default"/>
        <w:b w:val="0"/>
        <w:bCs w:val="0"/>
        <w:i w:val="0"/>
        <w:iCs w:val="0"/>
        <w:color w:val="auto"/>
        <w:sz w:val="20"/>
        <w:szCs w:val="20"/>
        <w:u w:val="none"/>
      </w:rPr>
    </w:lvl>
    <w:lvl w:ilvl="5">
      <w:start w:val="1"/>
      <w:numFmt w:val="none"/>
      <w:lvlRestart w:val="1"/>
      <w:suff w:val="nothing"/>
      <w:lvlText w:val=""/>
      <w:lvlJc w:val="left"/>
      <w:pPr>
        <w:ind w:left="1327" w:hanging="448"/>
      </w:pPr>
      <w:rPr>
        <w:rFonts w:ascii="Arial" w:hAnsi="Arial" w:cs="Arial Narrow" w:hint="default"/>
        <w:b/>
        <w:bCs/>
        <w:i w:val="0"/>
        <w:iCs w:val="0"/>
        <w:color w:val="auto"/>
        <w:sz w:val="20"/>
        <w:szCs w:val="20"/>
        <w:u w:val="none"/>
      </w:rPr>
    </w:lvl>
    <w:lvl w:ilvl="6">
      <w:start w:val="1"/>
      <w:numFmt w:val="decimal"/>
      <w:lvlRestart w:val="1"/>
      <w:suff w:val="nothing"/>
      <w:lvlText w:val="Table %1%7 "/>
      <w:lvlJc w:val="left"/>
      <w:pPr>
        <w:ind w:left="0" w:firstLine="879"/>
      </w:pPr>
      <w:rPr>
        <w:rFonts w:ascii="Futura Hv" w:eastAsia="SimSun" w:hAnsi="Futura Hv" w:hint="default"/>
        <w:b w:val="0"/>
        <w:bCs/>
        <w:i w:val="0"/>
        <w:iCs w:val="0"/>
        <w:caps w:val="0"/>
        <w:strike w:val="0"/>
        <w:dstrike w:val="0"/>
        <w:shadow w:val="0"/>
        <w:emboss w:val="0"/>
        <w:imprint w:val="0"/>
        <w:vanish w:val="0"/>
        <w:color w:val="0066FF"/>
        <w:spacing w:val="0"/>
        <w:w w:val="100"/>
        <w:kern w:val="0"/>
        <w:position w:val="0"/>
        <w:sz w:val="20"/>
        <w:szCs w:val="20"/>
        <w:vertAlign w:val="baseline"/>
      </w:rPr>
    </w:lvl>
    <w:lvl w:ilvl="7">
      <w:start w:val="1"/>
      <w:numFmt w:val="decimal"/>
      <w:lvlRestart w:val="1"/>
      <w:suff w:val="nothing"/>
      <w:lvlText w:val="Figure %8 "/>
      <w:lvlJc w:val="left"/>
      <w:pPr>
        <w:ind w:left="1327" w:hanging="448"/>
      </w:pPr>
      <w:rPr>
        <w:rFonts w:ascii="Futura Hv" w:hAnsi="Futura Hv" w:hint="default"/>
        <w:color w:val="0066FF"/>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66FF"/>
        <w:sz w:val="20"/>
        <w:szCs w:val="20"/>
        <w:vertAlign w:val="baseline"/>
      </w:rPr>
    </w:lvl>
  </w:abstractNum>
  <w:abstractNum w:abstractNumId="33">
    <w:nsid w:val="3BA732E7"/>
    <w:multiLevelType w:val="multilevel"/>
    <w:tmpl w:val="0409001D"/>
    <w:lvl w:ilvl="0">
      <w:start w:val="1"/>
      <w:numFmt w:val="decimal"/>
      <w:lvlText w:val="%1"/>
      <w:lvlJc w:val="left"/>
      <w:pPr>
        <w:tabs>
          <w:tab w:val="num" w:pos="720"/>
        </w:tabs>
        <w:ind w:left="425" w:hanging="425"/>
      </w:pPr>
    </w:lvl>
    <w:lvl w:ilvl="1">
      <w:start w:val="1"/>
      <w:numFmt w:val="decimal"/>
      <w:lvlText w:val="%1.%2"/>
      <w:lvlJc w:val="left"/>
      <w:pPr>
        <w:tabs>
          <w:tab w:val="num" w:pos="1865"/>
        </w:tabs>
        <w:ind w:left="992" w:hanging="567"/>
      </w:pPr>
    </w:lvl>
    <w:lvl w:ilvl="2">
      <w:start w:val="1"/>
      <w:numFmt w:val="decimal"/>
      <w:lvlText w:val="%1.%2.%3"/>
      <w:lvlJc w:val="left"/>
      <w:pPr>
        <w:tabs>
          <w:tab w:val="num" w:pos="3371"/>
        </w:tabs>
        <w:ind w:left="1418" w:hanging="567"/>
      </w:pPr>
    </w:lvl>
    <w:lvl w:ilvl="3">
      <w:start w:val="1"/>
      <w:numFmt w:val="decimal"/>
      <w:lvlText w:val="%1.%2.%3.%4"/>
      <w:lvlJc w:val="left"/>
      <w:pPr>
        <w:tabs>
          <w:tab w:val="num" w:pos="4516"/>
        </w:tabs>
        <w:ind w:left="1984" w:hanging="708"/>
      </w:pPr>
    </w:lvl>
    <w:lvl w:ilvl="4">
      <w:start w:val="1"/>
      <w:numFmt w:val="decimal"/>
      <w:lvlText w:val="%1.%2.%3.%4.%5"/>
      <w:lvlJc w:val="left"/>
      <w:pPr>
        <w:tabs>
          <w:tab w:val="num" w:pos="5661"/>
        </w:tabs>
        <w:ind w:left="2551" w:hanging="850"/>
      </w:pPr>
    </w:lvl>
    <w:lvl w:ilvl="5">
      <w:start w:val="1"/>
      <w:numFmt w:val="decimal"/>
      <w:lvlText w:val="%1.%2.%3.%4.%5.%6"/>
      <w:lvlJc w:val="left"/>
      <w:pPr>
        <w:tabs>
          <w:tab w:val="num" w:pos="6806"/>
        </w:tabs>
        <w:ind w:left="3260" w:hanging="1134"/>
      </w:pPr>
    </w:lvl>
    <w:lvl w:ilvl="6">
      <w:start w:val="1"/>
      <w:numFmt w:val="decimal"/>
      <w:lvlText w:val="%1.%2.%3.%4.%5.%6.%7"/>
      <w:lvlJc w:val="left"/>
      <w:pPr>
        <w:tabs>
          <w:tab w:val="num" w:pos="8311"/>
        </w:tabs>
        <w:ind w:left="3827" w:hanging="1276"/>
      </w:pPr>
    </w:lvl>
    <w:lvl w:ilvl="7">
      <w:start w:val="1"/>
      <w:numFmt w:val="decimal"/>
      <w:lvlText w:val="%1.%2.%3.%4.%5.%6.%7.%8"/>
      <w:lvlJc w:val="left"/>
      <w:pPr>
        <w:tabs>
          <w:tab w:val="num" w:pos="9456"/>
        </w:tabs>
        <w:ind w:left="4394" w:hanging="1418"/>
      </w:pPr>
    </w:lvl>
    <w:lvl w:ilvl="8">
      <w:start w:val="1"/>
      <w:numFmt w:val="decimal"/>
      <w:lvlText w:val="%1.%2.%3.%4.%5.%6.%7.%8.%9"/>
      <w:lvlJc w:val="left"/>
      <w:pPr>
        <w:tabs>
          <w:tab w:val="num" w:pos="10602"/>
        </w:tabs>
        <w:ind w:left="5102" w:hanging="1700"/>
      </w:pPr>
    </w:lvl>
  </w:abstractNum>
  <w:abstractNum w:abstractNumId="34">
    <w:nsid w:val="43135FB8"/>
    <w:multiLevelType w:val="hybridMultilevel"/>
    <w:tmpl w:val="099885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3166D6A"/>
    <w:multiLevelType w:val="hybridMultilevel"/>
    <w:tmpl w:val="B77EFACE"/>
    <w:lvl w:ilvl="0" w:tplc="04090001">
      <w:start w:val="1"/>
      <w:numFmt w:val="bullet"/>
      <w:lvlText w:val=""/>
      <w:lvlJc w:val="left"/>
      <w:pPr>
        <w:ind w:left="720" w:hanging="360"/>
      </w:pPr>
      <w:rPr>
        <w:rFonts w:ascii="Symbol" w:hAnsi="Symbol" w:hint="default"/>
        <w:i/>
        <w:color w:val="548DD4" w:themeColor="text2" w:themeTint="99"/>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79142C9"/>
    <w:multiLevelType w:val="hybridMultilevel"/>
    <w:tmpl w:val="4D46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93668A"/>
    <w:multiLevelType w:val="hybridMultilevel"/>
    <w:tmpl w:val="0F86C44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9354C4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39">
    <w:nsid w:val="4C297AC8"/>
    <w:multiLevelType w:val="multilevel"/>
    <w:tmpl w:val="21A07EE4"/>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isLgl/>
      <w:suff w:val="nothing"/>
      <w:lvlText w:val="Table %5 "/>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isLgl/>
      <w:suff w:val="nothing"/>
      <w:lvlText w:val="Figure %6 "/>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lvlText w:val="%8."/>
      <w:lvlJc w:val="left"/>
      <w:pPr>
        <w:tabs>
          <w:tab w:val="num" w:pos="1644"/>
        </w:tabs>
        <w:ind w:left="1644" w:hanging="317"/>
      </w:pPr>
      <w:rPr>
        <w:rFonts w:ascii="Futura Hv" w:hAnsi="Futura Hv" w:hint="default"/>
        <w:color w:val="0090C8"/>
        <w:sz w:val="18"/>
        <w:szCs w:val="18"/>
      </w:rPr>
    </w:lvl>
    <w:lvl w:ilvl="8">
      <w:start w:val="1"/>
      <w:numFmt w:val="decimal"/>
      <w:lvlRestart w:val="4"/>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40">
    <w:nsid w:val="4E37518A"/>
    <w:multiLevelType w:val="multilevel"/>
    <w:tmpl w:val="1FDED00C"/>
    <w:lvl w:ilvl="0">
      <w:start w:val="1"/>
      <w:numFmt w:val="bullet"/>
      <w:pStyle w:val="ItemList"/>
      <w:lvlText w:val=""/>
      <w:lvlJc w:val="left"/>
      <w:pPr>
        <w:tabs>
          <w:tab w:val="num" w:pos="879"/>
        </w:tabs>
        <w:ind w:left="1325" w:hanging="447"/>
      </w:pPr>
      <w:rPr>
        <w:rFonts w:ascii="Symbol" w:hAnsi="Symbol" w:hint="default"/>
        <w:b/>
        <w:bCs w:val="0"/>
        <w:i w:val="0"/>
        <w:iCs w:val="0"/>
        <w:color w:val="0090C8"/>
        <w:sz w:val="20"/>
        <w:szCs w:val="20"/>
      </w:rPr>
    </w:lvl>
    <w:lvl w:ilvl="1">
      <w:start w:val="1"/>
      <w:numFmt w:val="bullet"/>
      <w:pStyle w:val="ItemList2"/>
      <w:lvlText w:val=""/>
      <w:lvlJc w:val="left"/>
      <w:pPr>
        <w:tabs>
          <w:tab w:val="num" w:pos="1327"/>
        </w:tabs>
        <w:ind w:left="1701" w:hanging="374"/>
      </w:pPr>
      <w:rPr>
        <w:rFonts w:ascii="Wingdings" w:hAnsi="Wingdings" w:hint="default"/>
        <w:b w:val="0"/>
        <w:bCs w:val="0"/>
        <w:i w:val="0"/>
        <w:iCs w:val="0"/>
        <w:color w:val="0090C8"/>
        <w:sz w:val="12"/>
        <w:szCs w:val="20"/>
      </w:rPr>
    </w:lvl>
    <w:lvl w:ilvl="2">
      <w:start w:val="1"/>
      <w:numFmt w:val="bullet"/>
      <w:pStyle w:val="ItemList3"/>
      <w:lvlText w:val=""/>
      <w:lvlJc w:val="left"/>
      <w:pPr>
        <w:tabs>
          <w:tab w:val="num" w:pos="1644"/>
        </w:tabs>
        <w:ind w:left="1962" w:hanging="318"/>
      </w:pPr>
      <w:rPr>
        <w:rFonts w:ascii="Symbol" w:hAnsi="Symbol" w:hint="default"/>
        <w:b w:val="0"/>
        <w:bCs w:val="0"/>
        <w:i w:val="0"/>
        <w:iCs w:val="0"/>
        <w:color w:val="0090C8"/>
        <w:sz w:val="20"/>
        <w:szCs w:val="20"/>
      </w:rPr>
    </w:lvl>
    <w:lvl w:ilvl="3">
      <w:start w:val="1"/>
      <w:numFmt w:val="bullet"/>
      <w:lvlRestart w:val="0"/>
      <w:pStyle w:val="ItemListinTable"/>
      <w:lvlText w:val=""/>
      <w:lvlJc w:val="left"/>
      <w:pPr>
        <w:tabs>
          <w:tab w:val="num" w:pos="0"/>
        </w:tabs>
        <w:ind w:left="289" w:hanging="289"/>
      </w:pPr>
      <w:rPr>
        <w:rFonts w:ascii="Symbol" w:hAnsi="Symbol" w:hint="default"/>
        <w:b w:val="0"/>
        <w:bCs w:val="0"/>
        <w:i w:val="0"/>
        <w:iCs w:val="0"/>
        <w:color w:val="0090C8"/>
        <w:sz w:val="20"/>
        <w:szCs w:val="20"/>
      </w:rPr>
    </w:lvl>
    <w:lvl w:ilvl="4">
      <w:start w:val="1"/>
      <w:numFmt w:val="bullet"/>
      <w:pStyle w:val="ItemListinTable2"/>
      <w:lvlText w:val=""/>
      <w:lvlJc w:val="left"/>
      <w:pPr>
        <w:tabs>
          <w:tab w:val="num" w:pos="289"/>
        </w:tabs>
        <w:ind w:left="510" w:hanging="221"/>
      </w:pPr>
      <w:rPr>
        <w:rFonts w:ascii="Wingdings" w:hAnsi="Wingdings" w:hint="default"/>
        <w:b w:val="0"/>
        <w:bCs w:val="0"/>
        <w:i w:val="0"/>
        <w:iCs w:val="0"/>
        <w:color w:val="0090C8"/>
        <w:sz w:val="10"/>
        <w:szCs w:val="20"/>
      </w:rPr>
    </w:lvl>
    <w:lvl w:ilvl="5">
      <w:start w:val="1"/>
      <w:numFmt w:val="bullet"/>
      <w:lvlRestart w:val="0"/>
      <w:pStyle w:val="NotesTextList"/>
      <w:lvlText w:val=""/>
      <w:lvlJc w:val="left"/>
      <w:pPr>
        <w:tabs>
          <w:tab w:val="num" w:pos="0"/>
        </w:tabs>
        <w:ind w:left="289" w:hanging="289"/>
      </w:pPr>
      <w:rPr>
        <w:rFonts w:ascii="Symbol" w:hAnsi="Symbol" w:hint="default"/>
        <w:color w:val="0090C8"/>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41">
    <w:nsid w:val="51643427"/>
    <w:multiLevelType w:val="hybridMultilevel"/>
    <w:tmpl w:val="F43C2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1DA6328"/>
    <w:multiLevelType w:val="hybridMultilevel"/>
    <w:tmpl w:val="BDDC22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4B26825"/>
    <w:multiLevelType w:val="hybridMultilevel"/>
    <w:tmpl w:val="3A4CC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6A1213F"/>
    <w:multiLevelType w:val="multilevel"/>
    <w:tmpl w:val="0409001D"/>
    <w:lvl w:ilvl="0">
      <w:start w:val="1"/>
      <w:numFmt w:val="decimal"/>
      <w:lvlText w:val="%1"/>
      <w:lvlJc w:val="left"/>
      <w:pPr>
        <w:tabs>
          <w:tab w:val="num" w:pos="720"/>
        </w:tabs>
        <w:ind w:left="425" w:hanging="425"/>
      </w:pPr>
    </w:lvl>
    <w:lvl w:ilvl="1">
      <w:start w:val="1"/>
      <w:numFmt w:val="decimal"/>
      <w:lvlText w:val="%1.%2"/>
      <w:lvlJc w:val="left"/>
      <w:pPr>
        <w:tabs>
          <w:tab w:val="num" w:pos="1865"/>
        </w:tabs>
        <w:ind w:left="992" w:hanging="567"/>
      </w:pPr>
    </w:lvl>
    <w:lvl w:ilvl="2">
      <w:start w:val="1"/>
      <w:numFmt w:val="decimal"/>
      <w:lvlText w:val="%1.%2.%3"/>
      <w:lvlJc w:val="left"/>
      <w:pPr>
        <w:tabs>
          <w:tab w:val="num" w:pos="3371"/>
        </w:tabs>
        <w:ind w:left="1418" w:hanging="567"/>
      </w:pPr>
    </w:lvl>
    <w:lvl w:ilvl="3">
      <w:start w:val="1"/>
      <w:numFmt w:val="decimal"/>
      <w:lvlText w:val="%1.%2.%3.%4"/>
      <w:lvlJc w:val="left"/>
      <w:pPr>
        <w:tabs>
          <w:tab w:val="num" w:pos="4516"/>
        </w:tabs>
        <w:ind w:left="1984" w:hanging="708"/>
      </w:pPr>
    </w:lvl>
    <w:lvl w:ilvl="4">
      <w:start w:val="1"/>
      <w:numFmt w:val="decimal"/>
      <w:lvlText w:val="%1.%2.%3.%4.%5"/>
      <w:lvlJc w:val="left"/>
      <w:pPr>
        <w:tabs>
          <w:tab w:val="num" w:pos="5661"/>
        </w:tabs>
        <w:ind w:left="2551" w:hanging="850"/>
      </w:pPr>
    </w:lvl>
    <w:lvl w:ilvl="5">
      <w:start w:val="1"/>
      <w:numFmt w:val="decimal"/>
      <w:lvlText w:val="%1.%2.%3.%4.%5.%6"/>
      <w:lvlJc w:val="left"/>
      <w:pPr>
        <w:tabs>
          <w:tab w:val="num" w:pos="6806"/>
        </w:tabs>
        <w:ind w:left="3260" w:hanging="1134"/>
      </w:pPr>
    </w:lvl>
    <w:lvl w:ilvl="6">
      <w:start w:val="1"/>
      <w:numFmt w:val="decimal"/>
      <w:lvlText w:val="%1.%2.%3.%4.%5.%6.%7"/>
      <w:lvlJc w:val="left"/>
      <w:pPr>
        <w:tabs>
          <w:tab w:val="num" w:pos="8311"/>
        </w:tabs>
        <w:ind w:left="3827" w:hanging="1276"/>
      </w:pPr>
    </w:lvl>
    <w:lvl w:ilvl="7">
      <w:start w:val="1"/>
      <w:numFmt w:val="decimal"/>
      <w:lvlText w:val="%1.%2.%3.%4.%5.%6.%7.%8"/>
      <w:lvlJc w:val="left"/>
      <w:pPr>
        <w:tabs>
          <w:tab w:val="num" w:pos="9456"/>
        </w:tabs>
        <w:ind w:left="4394" w:hanging="1418"/>
      </w:pPr>
    </w:lvl>
    <w:lvl w:ilvl="8">
      <w:start w:val="1"/>
      <w:numFmt w:val="decimal"/>
      <w:lvlText w:val="%1.%2.%3.%4.%5.%6.%7.%8.%9"/>
      <w:lvlJc w:val="left"/>
      <w:pPr>
        <w:tabs>
          <w:tab w:val="num" w:pos="10602"/>
        </w:tabs>
        <w:ind w:left="5102" w:hanging="1700"/>
      </w:pPr>
    </w:lvl>
  </w:abstractNum>
  <w:abstractNum w:abstractNumId="45">
    <w:nsid w:val="573C595F"/>
    <w:multiLevelType w:val="hybridMultilevel"/>
    <w:tmpl w:val="3CA29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85D1D5B"/>
    <w:multiLevelType w:val="hybridMultilevel"/>
    <w:tmpl w:val="B5BC6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A436B9"/>
    <w:multiLevelType w:val="hybridMultilevel"/>
    <w:tmpl w:val="247E67B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A70520C"/>
    <w:multiLevelType w:val="hybridMultilevel"/>
    <w:tmpl w:val="1CC2C2CE"/>
    <w:lvl w:ilvl="0" w:tplc="63288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C3E1155"/>
    <w:multiLevelType w:val="hybridMultilevel"/>
    <w:tmpl w:val="45AC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C931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51">
    <w:nsid w:val="5F046BA3"/>
    <w:multiLevelType w:val="hybridMultilevel"/>
    <w:tmpl w:val="127EC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FF500CD"/>
    <w:multiLevelType w:val="hybridMultilevel"/>
    <w:tmpl w:val="CB180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5A3ABB"/>
    <w:multiLevelType w:val="hybridMultilevel"/>
    <w:tmpl w:val="B26C57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3E80C6D"/>
    <w:multiLevelType w:val="hybridMultilevel"/>
    <w:tmpl w:val="C80C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621743"/>
    <w:multiLevelType w:val="multilevel"/>
    <w:tmpl w:val="D71E131E"/>
    <w:lvl w:ilvl="0">
      <w:start w:val="1"/>
      <w:numFmt w:val="decimal"/>
      <w:suff w:val="nothing"/>
      <w:lvlText w:val="%1  "/>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327"/>
        </w:tabs>
        <w:ind w:left="1327" w:hanging="448"/>
      </w:pPr>
      <w:rPr>
        <w:rFonts w:ascii="Futura Hv" w:eastAsia="SimSun" w:hAnsi="Futura Hv" w:hint="default"/>
        <w:b w:val="0"/>
        <w:bCs w:val="0"/>
        <w:i w:val="0"/>
        <w:iCs w:val="0"/>
        <w:color w:val="0090C8"/>
        <w:sz w:val="18"/>
        <w:szCs w:val="18"/>
        <w:u w:val="none"/>
      </w:rPr>
    </w:lvl>
    <w:lvl w:ilvl="5">
      <w:start w:val="1"/>
      <w:numFmt w:val="lowerLetter"/>
      <w:lvlText w:val="%6."/>
      <w:lvlJc w:val="left"/>
      <w:pPr>
        <w:tabs>
          <w:tab w:val="num" w:pos="1644"/>
        </w:tabs>
        <w:ind w:left="1644" w:hanging="317"/>
      </w:pPr>
      <w:rPr>
        <w:rFonts w:ascii="Futura Hv" w:hAnsi="Futura Hv" w:cs="Arial Narrow" w:hint="default"/>
        <w:b w:val="0"/>
        <w:bCs/>
        <w:i w:val="0"/>
        <w:iCs w:val="0"/>
        <w:color w:val="0090C8"/>
        <w:sz w:val="18"/>
        <w:szCs w:val="18"/>
        <w:u w:val="none"/>
      </w:rPr>
    </w:lvl>
    <w:lvl w:ilvl="6">
      <w:start w:val="1"/>
      <w:numFmt w:val="decimal"/>
      <w:lvlRestart w:val="1"/>
      <w:suff w:val="nothing"/>
      <w:lvlText w:val="Table %1-%7 "/>
      <w:lvlJc w:val="left"/>
      <w:pPr>
        <w:ind w:left="0" w:firstLine="879"/>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20"/>
        <w:szCs w:val="20"/>
        <w:vertAlign w:val="baseline"/>
      </w:rPr>
    </w:lvl>
    <w:lvl w:ilvl="7">
      <w:start w:val="1"/>
      <w:numFmt w:val="decimal"/>
      <w:lvlRestart w:val="1"/>
      <w:suff w:val="nothing"/>
      <w:lvlText w:val="Figure %1-%8 "/>
      <w:lvlJc w:val="left"/>
      <w:pPr>
        <w:ind w:left="1327" w:hanging="448"/>
      </w:pPr>
      <w:rPr>
        <w:rFonts w:ascii="Futura Hv" w:hAnsi="Futura Hv" w:hint="default"/>
        <w:color w:val="0090C8"/>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56">
    <w:nsid w:val="67E51261"/>
    <w:multiLevelType w:val="hybridMultilevel"/>
    <w:tmpl w:val="90520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2A025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58">
    <w:nsid w:val="6B2A75B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59">
    <w:nsid w:val="6F415B6D"/>
    <w:multiLevelType w:val="hybridMultilevel"/>
    <w:tmpl w:val="5F92C66E"/>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6FFF4F47"/>
    <w:multiLevelType w:val="hybridMultilevel"/>
    <w:tmpl w:val="410A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182624"/>
    <w:multiLevelType w:val="hybridMultilevel"/>
    <w:tmpl w:val="8A38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FF2842"/>
    <w:multiLevelType w:val="hybridMultilevel"/>
    <w:tmpl w:val="70D41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600372"/>
    <w:multiLevelType w:val="hybridMultilevel"/>
    <w:tmpl w:val="9508E3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4495800"/>
    <w:multiLevelType w:val="hybridMultilevel"/>
    <w:tmpl w:val="76284C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50169DA"/>
    <w:multiLevelType w:val="hybridMultilevel"/>
    <w:tmpl w:val="237C9D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6432CAB"/>
    <w:multiLevelType w:val="hybridMultilevel"/>
    <w:tmpl w:val="0A022B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755585C"/>
    <w:multiLevelType w:val="multilevel"/>
    <w:tmpl w:val="2ACC4566"/>
    <w:lvl w:ilvl="0">
      <w:start w:val="1"/>
      <w:numFmt w:val="decimal"/>
      <w:lvlText w:val="%1."/>
      <w:lvlJc w:val="left"/>
      <w:pPr>
        <w:tabs>
          <w:tab w:val="num" w:pos="1325"/>
        </w:tabs>
        <w:ind w:left="1325" w:hanging="447"/>
      </w:pPr>
      <w:rPr>
        <w:rFonts w:ascii="Futura Hv" w:hAnsi="Futura Hv" w:hint="default"/>
        <w:b w:val="0"/>
        <w:i w:val="0"/>
        <w:color w:val="0066FF"/>
        <w:sz w:val="18"/>
        <w:szCs w:val="18"/>
        <w:u w:val="none"/>
      </w:rPr>
    </w:lvl>
    <w:lvl w:ilvl="1">
      <w:start w:val="1"/>
      <w:numFmt w:val="lowerLetter"/>
      <w:lvlText w:val="%2."/>
      <w:lvlJc w:val="left"/>
      <w:pPr>
        <w:tabs>
          <w:tab w:val="num" w:pos="1643"/>
        </w:tabs>
        <w:ind w:left="1643" w:hanging="317"/>
      </w:pPr>
      <w:rPr>
        <w:rFonts w:ascii="Futura Hv" w:hAnsi="Futura Hv" w:hint="default"/>
        <w:b w:val="0"/>
        <w:i w:val="0"/>
        <w:color w:val="0066FF"/>
        <w:sz w:val="18"/>
        <w:szCs w:val="18"/>
      </w:rPr>
    </w:lvl>
    <w:lvl w:ilvl="2">
      <w:start w:val="1"/>
      <w:numFmt w:val="lowerRoman"/>
      <w:pStyle w:val="Itemstep3"/>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68">
    <w:nsid w:val="7ABE15A3"/>
    <w:multiLevelType w:val="hybridMultilevel"/>
    <w:tmpl w:val="82101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D254A96"/>
    <w:multiLevelType w:val="hybridMultilevel"/>
    <w:tmpl w:val="49EEB8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E60712D"/>
    <w:multiLevelType w:val="hybridMultilevel"/>
    <w:tmpl w:val="1B26F3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num>
  <w:num w:numId="3">
    <w:abstractNumId w:val="17"/>
  </w:num>
  <w:num w:numId="4">
    <w:abstractNumId w:val="17"/>
  </w:num>
  <w:num w:numId="5">
    <w:abstractNumId w:val="32"/>
  </w:num>
  <w:num w:numId="6">
    <w:abstractNumId w:val="40"/>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num>
  <w:num w:numId="14">
    <w:abstractNumId w:val="25"/>
  </w:num>
  <w:num w:numId="15">
    <w:abstractNumId w:val="38"/>
  </w:num>
  <w:num w:numId="16">
    <w:abstractNumId w:val="57"/>
  </w:num>
  <w:num w:numId="17">
    <w:abstractNumId w:val="1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33"/>
  </w:num>
  <w:num w:numId="22">
    <w:abstractNumId w:val="3"/>
  </w:num>
  <w:num w:numId="23">
    <w:abstractNumId w:val="44"/>
  </w:num>
  <w:num w:numId="24">
    <w:abstractNumId w:val="28"/>
  </w:num>
  <w:num w:numId="25">
    <w:abstractNumId w:val="58"/>
  </w:num>
  <w:num w:numId="26">
    <w:abstractNumId w:val="23"/>
  </w:num>
  <w:num w:numId="27">
    <w:abstractNumId w:val="14"/>
  </w:num>
  <w:num w:numId="28">
    <w:abstractNumId w:val="39"/>
  </w:num>
  <w:num w:numId="29">
    <w:abstractNumId w:val="19"/>
  </w:num>
  <w:num w:numId="30">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65"/>
  </w:num>
  <w:num w:numId="40">
    <w:abstractNumId w:val="49"/>
  </w:num>
  <w:num w:numId="41">
    <w:abstractNumId w:val="60"/>
  </w:num>
  <w:num w:numId="42">
    <w:abstractNumId w:val="56"/>
  </w:num>
  <w:num w:numId="43">
    <w:abstractNumId w:val="66"/>
  </w:num>
  <w:num w:numId="44">
    <w:abstractNumId w:val="46"/>
  </w:num>
  <w:num w:numId="45">
    <w:abstractNumId w:val="26"/>
  </w:num>
  <w:num w:numId="46">
    <w:abstractNumId w:val="34"/>
  </w:num>
  <w:num w:numId="47">
    <w:abstractNumId w:val="27"/>
  </w:num>
  <w:num w:numId="48">
    <w:abstractNumId w:val="42"/>
  </w:num>
  <w:num w:numId="49">
    <w:abstractNumId w:val="7"/>
  </w:num>
  <w:num w:numId="50">
    <w:abstractNumId w:val="63"/>
  </w:num>
  <w:num w:numId="51">
    <w:abstractNumId w:val="59"/>
  </w:num>
  <w:num w:numId="52">
    <w:abstractNumId w:val="69"/>
  </w:num>
  <w:num w:numId="53">
    <w:abstractNumId w:val="1"/>
  </w:num>
  <w:num w:numId="54">
    <w:abstractNumId w:val="21"/>
  </w:num>
  <w:num w:numId="55">
    <w:abstractNumId w:val="22"/>
  </w:num>
  <w:num w:numId="56">
    <w:abstractNumId w:val="70"/>
  </w:num>
  <w:num w:numId="57">
    <w:abstractNumId w:val="35"/>
  </w:num>
  <w:num w:numId="58">
    <w:abstractNumId w:val="36"/>
  </w:num>
  <w:num w:numId="59">
    <w:abstractNumId w:val="4"/>
  </w:num>
  <w:num w:numId="60">
    <w:abstractNumId w:val="45"/>
  </w:num>
  <w:num w:numId="61">
    <w:abstractNumId w:val="51"/>
  </w:num>
  <w:num w:numId="62">
    <w:abstractNumId w:val="8"/>
  </w:num>
  <w:num w:numId="63">
    <w:abstractNumId w:val="30"/>
  </w:num>
  <w:num w:numId="64">
    <w:abstractNumId w:val="12"/>
  </w:num>
  <w:num w:numId="65">
    <w:abstractNumId w:val="24"/>
  </w:num>
  <w:num w:numId="66">
    <w:abstractNumId w:val="9"/>
  </w:num>
  <w:num w:numId="67">
    <w:abstractNumId w:val="48"/>
  </w:num>
  <w:num w:numId="68">
    <w:abstractNumId w:val="52"/>
  </w:num>
  <w:num w:numId="69">
    <w:abstractNumId w:val="6"/>
  </w:num>
  <w:num w:numId="70">
    <w:abstractNumId w:val="41"/>
  </w:num>
  <w:num w:numId="71">
    <w:abstractNumId w:val="68"/>
  </w:num>
  <w:num w:numId="72">
    <w:abstractNumId w:val="15"/>
  </w:num>
  <w:num w:numId="73">
    <w:abstractNumId w:val="2"/>
  </w:num>
  <w:num w:numId="74">
    <w:abstractNumId w:val="61"/>
  </w:num>
  <w:num w:numId="75">
    <w:abstractNumId w:val="47"/>
  </w:num>
  <w:num w:numId="76">
    <w:abstractNumId w:val="5"/>
  </w:num>
  <w:num w:numId="77">
    <w:abstractNumId w:val="0"/>
  </w:num>
  <w:num w:numId="78">
    <w:abstractNumId w:val="37"/>
  </w:num>
  <w:num w:numId="79">
    <w:abstractNumId w:val="64"/>
  </w:num>
  <w:num w:numId="80">
    <w:abstractNumId w:val="13"/>
  </w:num>
  <w:num w:numId="81">
    <w:abstractNumId w:val="53"/>
  </w:num>
  <w:num w:numId="82">
    <w:abstractNumId w:val="18"/>
  </w:num>
  <w:num w:numId="83">
    <w:abstractNumId w:val="62"/>
  </w:num>
  <w:num w:numId="84">
    <w:abstractNumId w:val="43"/>
  </w:num>
  <w:num w:numId="85">
    <w:abstractNumId w:val="31"/>
  </w:num>
  <w:num w:numId="86">
    <w:abstractNumId w:val="20"/>
  </w:num>
  <w:num w:numId="87">
    <w:abstractNumId w:val="29"/>
  </w:num>
  <w:num w:numId="8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linkStyles/>
  <w:stylePaneFormatFilter w:val="7F04"/>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25F28"/>
    <w:rsid w:val="000011BB"/>
    <w:rsid w:val="000013C5"/>
    <w:rsid w:val="00003110"/>
    <w:rsid w:val="000031A2"/>
    <w:rsid w:val="000040CB"/>
    <w:rsid w:val="000043DC"/>
    <w:rsid w:val="00004F39"/>
    <w:rsid w:val="00005A6D"/>
    <w:rsid w:val="00006E40"/>
    <w:rsid w:val="00006F5E"/>
    <w:rsid w:val="0000728A"/>
    <w:rsid w:val="00007950"/>
    <w:rsid w:val="0001186F"/>
    <w:rsid w:val="00017C24"/>
    <w:rsid w:val="0002569B"/>
    <w:rsid w:val="00030A8A"/>
    <w:rsid w:val="00036A2B"/>
    <w:rsid w:val="0003722E"/>
    <w:rsid w:val="000409A4"/>
    <w:rsid w:val="000473DA"/>
    <w:rsid w:val="0004786C"/>
    <w:rsid w:val="0005405E"/>
    <w:rsid w:val="00056ED1"/>
    <w:rsid w:val="00060DED"/>
    <w:rsid w:val="000644D0"/>
    <w:rsid w:val="00065E6D"/>
    <w:rsid w:val="00073184"/>
    <w:rsid w:val="00075988"/>
    <w:rsid w:val="000765C0"/>
    <w:rsid w:val="000800E2"/>
    <w:rsid w:val="000805E5"/>
    <w:rsid w:val="0008412D"/>
    <w:rsid w:val="000849F4"/>
    <w:rsid w:val="00087BD6"/>
    <w:rsid w:val="00090228"/>
    <w:rsid w:val="00091088"/>
    <w:rsid w:val="00091733"/>
    <w:rsid w:val="00091D12"/>
    <w:rsid w:val="00095161"/>
    <w:rsid w:val="00095207"/>
    <w:rsid w:val="000959D5"/>
    <w:rsid w:val="000A2ED8"/>
    <w:rsid w:val="000B09A1"/>
    <w:rsid w:val="000B4208"/>
    <w:rsid w:val="000B708B"/>
    <w:rsid w:val="000C0BBF"/>
    <w:rsid w:val="000C0D1A"/>
    <w:rsid w:val="000C2DB8"/>
    <w:rsid w:val="000C7533"/>
    <w:rsid w:val="000D0990"/>
    <w:rsid w:val="000D2E42"/>
    <w:rsid w:val="000D6E29"/>
    <w:rsid w:val="000E2144"/>
    <w:rsid w:val="000E62F3"/>
    <w:rsid w:val="000E7241"/>
    <w:rsid w:val="000F1061"/>
    <w:rsid w:val="000F25AC"/>
    <w:rsid w:val="000F50D4"/>
    <w:rsid w:val="000F5EB8"/>
    <w:rsid w:val="0010069D"/>
    <w:rsid w:val="001033F6"/>
    <w:rsid w:val="00103401"/>
    <w:rsid w:val="00103C65"/>
    <w:rsid w:val="001165D8"/>
    <w:rsid w:val="00121963"/>
    <w:rsid w:val="00121B59"/>
    <w:rsid w:val="00122527"/>
    <w:rsid w:val="00125386"/>
    <w:rsid w:val="0012696D"/>
    <w:rsid w:val="00131CC3"/>
    <w:rsid w:val="00133297"/>
    <w:rsid w:val="001334B3"/>
    <w:rsid w:val="001410C6"/>
    <w:rsid w:val="001447FF"/>
    <w:rsid w:val="00156DC7"/>
    <w:rsid w:val="0017294A"/>
    <w:rsid w:val="00173AB9"/>
    <w:rsid w:val="0017769E"/>
    <w:rsid w:val="001831D8"/>
    <w:rsid w:val="001841A1"/>
    <w:rsid w:val="00185C5F"/>
    <w:rsid w:val="00190820"/>
    <w:rsid w:val="00190CC6"/>
    <w:rsid w:val="0019192F"/>
    <w:rsid w:val="0019532C"/>
    <w:rsid w:val="00197518"/>
    <w:rsid w:val="001A16F4"/>
    <w:rsid w:val="001A54A8"/>
    <w:rsid w:val="001A5FF8"/>
    <w:rsid w:val="001A66CA"/>
    <w:rsid w:val="001A6777"/>
    <w:rsid w:val="001A6BDF"/>
    <w:rsid w:val="001A7D66"/>
    <w:rsid w:val="001B21C7"/>
    <w:rsid w:val="001B24C1"/>
    <w:rsid w:val="001B2F58"/>
    <w:rsid w:val="001B502D"/>
    <w:rsid w:val="001C57F8"/>
    <w:rsid w:val="001C6760"/>
    <w:rsid w:val="001C7055"/>
    <w:rsid w:val="001D03C0"/>
    <w:rsid w:val="001D1EC1"/>
    <w:rsid w:val="001D40F5"/>
    <w:rsid w:val="001D7EFD"/>
    <w:rsid w:val="001E102A"/>
    <w:rsid w:val="001E26E9"/>
    <w:rsid w:val="001E58DE"/>
    <w:rsid w:val="001F613B"/>
    <w:rsid w:val="001F61CB"/>
    <w:rsid w:val="001F7CCD"/>
    <w:rsid w:val="00203598"/>
    <w:rsid w:val="002043E7"/>
    <w:rsid w:val="00205983"/>
    <w:rsid w:val="00206AAE"/>
    <w:rsid w:val="00215C09"/>
    <w:rsid w:val="002252CE"/>
    <w:rsid w:val="00225D4E"/>
    <w:rsid w:val="00226349"/>
    <w:rsid w:val="002309F0"/>
    <w:rsid w:val="00231C55"/>
    <w:rsid w:val="00235F13"/>
    <w:rsid w:val="00236608"/>
    <w:rsid w:val="00240595"/>
    <w:rsid w:val="0024189D"/>
    <w:rsid w:val="0025019B"/>
    <w:rsid w:val="00254C46"/>
    <w:rsid w:val="00254EBE"/>
    <w:rsid w:val="002579D8"/>
    <w:rsid w:val="00257A18"/>
    <w:rsid w:val="00264C3D"/>
    <w:rsid w:val="00265046"/>
    <w:rsid w:val="00272356"/>
    <w:rsid w:val="00273C52"/>
    <w:rsid w:val="00273DDD"/>
    <w:rsid w:val="0027434A"/>
    <w:rsid w:val="00281BAD"/>
    <w:rsid w:val="0028772A"/>
    <w:rsid w:val="00291BCF"/>
    <w:rsid w:val="002930B0"/>
    <w:rsid w:val="002939D0"/>
    <w:rsid w:val="00294951"/>
    <w:rsid w:val="002A0879"/>
    <w:rsid w:val="002B4AC7"/>
    <w:rsid w:val="002C4DEA"/>
    <w:rsid w:val="002C5318"/>
    <w:rsid w:val="002C5E40"/>
    <w:rsid w:val="002C5FD4"/>
    <w:rsid w:val="002C64AA"/>
    <w:rsid w:val="002D08CA"/>
    <w:rsid w:val="002D0B2D"/>
    <w:rsid w:val="002D4FA8"/>
    <w:rsid w:val="002D6FCF"/>
    <w:rsid w:val="002E09AC"/>
    <w:rsid w:val="002E6292"/>
    <w:rsid w:val="002F092C"/>
    <w:rsid w:val="002F0A42"/>
    <w:rsid w:val="002F7A91"/>
    <w:rsid w:val="00301F2B"/>
    <w:rsid w:val="00321658"/>
    <w:rsid w:val="00322F10"/>
    <w:rsid w:val="00324A38"/>
    <w:rsid w:val="00327C8E"/>
    <w:rsid w:val="00331113"/>
    <w:rsid w:val="003329C2"/>
    <w:rsid w:val="0034078E"/>
    <w:rsid w:val="00341EDD"/>
    <w:rsid w:val="00342AAB"/>
    <w:rsid w:val="003430AD"/>
    <w:rsid w:val="003451D5"/>
    <w:rsid w:val="00345293"/>
    <w:rsid w:val="00350E90"/>
    <w:rsid w:val="00351A11"/>
    <w:rsid w:val="00353726"/>
    <w:rsid w:val="00354A2F"/>
    <w:rsid w:val="00354CDF"/>
    <w:rsid w:val="00354E6A"/>
    <w:rsid w:val="00356DBA"/>
    <w:rsid w:val="00361732"/>
    <w:rsid w:val="00361C34"/>
    <w:rsid w:val="00362BF4"/>
    <w:rsid w:val="00364784"/>
    <w:rsid w:val="0036674A"/>
    <w:rsid w:val="003669C3"/>
    <w:rsid w:val="0038354A"/>
    <w:rsid w:val="00387244"/>
    <w:rsid w:val="003910CD"/>
    <w:rsid w:val="003914BF"/>
    <w:rsid w:val="00391FE0"/>
    <w:rsid w:val="00394604"/>
    <w:rsid w:val="00395461"/>
    <w:rsid w:val="003968B7"/>
    <w:rsid w:val="003969E5"/>
    <w:rsid w:val="003A15E0"/>
    <w:rsid w:val="003A4EE6"/>
    <w:rsid w:val="003A684A"/>
    <w:rsid w:val="003A6B15"/>
    <w:rsid w:val="003B15FD"/>
    <w:rsid w:val="003B7DE7"/>
    <w:rsid w:val="003C236F"/>
    <w:rsid w:val="003C57C9"/>
    <w:rsid w:val="003D2379"/>
    <w:rsid w:val="003D4240"/>
    <w:rsid w:val="003D4A61"/>
    <w:rsid w:val="003D4CEA"/>
    <w:rsid w:val="003E07BB"/>
    <w:rsid w:val="003E2C9D"/>
    <w:rsid w:val="003E31DF"/>
    <w:rsid w:val="003E349F"/>
    <w:rsid w:val="003E7E6C"/>
    <w:rsid w:val="003F3A38"/>
    <w:rsid w:val="00406F9A"/>
    <w:rsid w:val="004109C9"/>
    <w:rsid w:val="0041366F"/>
    <w:rsid w:val="00414546"/>
    <w:rsid w:val="00415EF9"/>
    <w:rsid w:val="004165D7"/>
    <w:rsid w:val="00420261"/>
    <w:rsid w:val="004204E6"/>
    <w:rsid w:val="0042174B"/>
    <w:rsid w:val="00422ECD"/>
    <w:rsid w:val="00426A62"/>
    <w:rsid w:val="00431931"/>
    <w:rsid w:val="0043497E"/>
    <w:rsid w:val="004362E2"/>
    <w:rsid w:val="004379A8"/>
    <w:rsid w:val="00440A52"/>
    <w:rsid w:val="00442E23"/>
    <w:rsid w:val="004437FE"/>
    <w:rsid w:val="0044439C"/>
    <w:rsid w:val="0044686D"/>
    <w:rsid w:val="00447890"/>
    <w:rsid w:val="00452405"/>
    <w:rsid w:val="00452B23"/>
    <w:rsid w:val="00455523"/>
    <w:rsid w:val="004604A1"/>
    <w:rsid w:val="00462989"/>
    <w:rsid w:val="00462BC1"/>
    <w:rsid w:val="00471935"/>
    <w:rsid w:val="004733DC"/>
    <w:rsid w:val="00474F51"/>
    <w:rsid w:val="00480A6E"/>
    <w:rsid w:val="00482FF9"/>
    <w:rsid w:val="004A0B22"/>
    <w:rsid w:val="004A3018"/>
    <w:rsid w:val="004A4B02"/>
    <w:rsid w:val="004B7D4E"/>
    <w:rsid w:val="004C0C34"/>
    <w:rsid w:val="004C1471"/>
    <w:rsid w:val="004C1E76"/>
    <w:rsid w:val="004D0749"/>
    <w:rsid w:val="004D0A75"/>
    <w:rsid w:val="004D1A4B"/>
    <w:rsid w:val="004D3998"/>
    <w:rsid w:val="004D6043"/>
    <w:rsid w:val="004E23C1"/>
    <w:rsid w:val="004E3CB7"/>
    <w:rsid w:val="004E695A"/>
    <w:rsid w:val="004E6B9C"/>
    <w:rsid w:val="004E6CDF"/>
    <w:rsid w:val="004F1D64"/>
    <w:rsid w:val="004F5BAD"/>
    <w:rsid w:val="004F6B90"/>
    <w:rsid w:val="004F7FE9"/>
    <w:rsid w:val="00500B40"/>
    <w:rsid w:val="005011A3"/>
    <w:rsid w:val="00513BB5"/>
    <w:rsid w:val="005147F8"/>
    <w:rsid w:val="005174F6"/>
    <w:rsid w:val="00520681"/>
    <w:rsid w:val="00520BCB"/>
    <w:rsid w:val="00536D25"/>
    <w:rsid w:val="0054434F"/>
    <w:rsid w:val="00546284"/>
    <w:rsid w:val="005472D7"/>
    <w:rsid w:val="0055596E"/>
    <w:rsid w:val="00564161"/>
    <w:rsid w:val="005700DF"/>
    <w:rsid w:val="00573784"/>
    <w:rsid w:val="00577041"/>
    <w:rsid w:val="00583010"/>
    <w:rsid w:val="0058335C"/>
    <w:rsid w:val="00585F2D"/>
    <w:rsid w:val="005916F7"/>
    <w:rsid w:val="00592C32"/>
    <w:rsid w:val="00596560"/>
    <w:rsid w:val="005A05CC"/>
    <w:rsid w:val="005B4F04"/>
    <w:rsid w:val="005C0878"/>
    <w:rsid w:val="005C3757"/>
    <w:rsid w:val="005C41CF"/>
    <w:rsid w:val="005D39B9"/>
    <w:rsid w:val="005D43CE"/>
    <w:rsid w:val="005D46D8"/>
    <w:rsid w:val="005D5C8D"/>
    <w:rsid w:val="005E3FA3"/>
    <w:rsid w:val="005E66C6"/>
    <w:rsid w:val="005E7A67"/>
    <w:rsid w:val="005F308B"/>
    <w:rsid w:val="005F7A83"/>
    <w:rsid w:val="006050A8"/>
    <w:rsid w:val="00607234"/>
    <w:rsid w:val="00610E1F"/>
    <w:rsid w:val="00616944"/>
    <w:rsid w:val="0061791A"/>
    <w:rsid w:val="00624609"/>
    <w:rsid w:val="00625C66"/>
    <w:rsid w:val="006273C0"/>
    <w:rsid w:val="006311AE"/>
    <w:rsid w:val="0063571F"/>
    <w:rsid w:val="0063698F"/>
    <w:rsid w:val="00636C00"/>
    <w:rsid w:val="00636D83"/>
    <w:rsid w:val="006402A1"/>
    <w:rsid w:val="006411CB"/>
    <w:rsid w:val="00641D20"/>
    <w:rsid w:val="00643FB0"/>
    <w:rsid w:val="00645CC2"/>
    <w:rsid w:val="006475A4"/>
    <w:rsid w:val="00647E82"/>
    <w:rsid w:val="00651943"/>
    <w:rsid w:val="00651B94"/>
    <w:rsid w:val="006557E0"/>
    <w:rsid w:val="00657C49"/>
    <w:rsid w:val="0066052C"/>
    <w:rsid w:val="006616AE"/>
    <w:rsid w:val="00662F64"/>
    <w:rsid w:val="00666D70"/>
    <w:rsid w:val="006702B9"/>
    <w:rsid w:val="00670AB7"/>
    <w:rsid w:val="0067143D"/>
    <w:rsid w:val="006736FF"/>
    <w:rsid w:val="00677467"/>
    <w:rsid w:val="006776AF"/>
    <w:rsid w:val="006869B8"/>
    <w:rsid w:val="0068773F"/>
    <w:rsid w:val="006911EE"/>
    <w:rsid w:val="006916F5"/>
    <w:rsid w:val="00696C03"/>
    <w:rsid w:val="00697429"/>
    <w:rsid w:val="006A0D6E"/>
    <w:rsid w:val="006A126C"/>
    <w:rsid w:val="006A4029"/>
    <w:rsid w:val="006A6F57"/>
    <w:rsid w:val="006B0916"/>
    <w:rsid w:val="006B4E31"/>
    <w:rsid w:val="006B73AE"/>
    <w:rsid w:val="006C0170"/>
    <w:rsid w:val="006C11DA"/>
    <w:rsid w:val="006C3135"/>
    <w:rsid w:val="006C4786"/>
    <w:rsid w:val="006C4990"/>
    <w:rsid w:val="006C5BFE"/>
    <w:rsid w:val="006C7739"/>
    <w:rsid w:val="006C7B4F"/>
    <w:rsid w:val="006C7D75"/>
    <w:rsid w:val="006D0DF5"/>
    <w:rsid w:val="006D25C4"/>
    <w:rsid w:val="006D27B8"/>
    <w:rsid w:val="006D70DF"/>
    <w:rsid w:val="006D7750"/>
    <w:rsid w:val="006D77C2"/>
    <w:rsid w:val="006E26C4"/>
    <w:rsid w:val="006E5B1F"/>
    <w:rsid w:val="006F09C7"/>
    <w:rsid w:val="006F23B1"/>
    <w:rsid w:val="006F23EA"/>
    <w:rsid w:val="006F5CD2"/>
    <w:rsid w:val="006F61B3"/>
    <w:rsid w:val="006F675C"/>
    <w:rsid w:val="00700E65"/>
    <w:rsid w:val="007058FA"/>
    <w:rsid w:val="00706112"/>
    <w:rsid w:val="00706E65"/>
    <w:rsid w:val="00714783"/>
    <w:rsid w:val="007157B3"/>
    <w:rsid w:val="00716499"/>
    <w:rsid w:val="00720782"/>
    <w:rsid w:val="0072231E"/>
    <w:rsid w:val="0072735B"/>
    <w:rsid w:val="00731BCB"/>
    <w:rsid w:val="00735A58"/>
    <w:rsid w:val="00736470"/>
    <w:rsid w:val="0074496C"/>
    <w:rsid w:val="00747490"/>
    <w:rsid w:val="007479B7"/>
    <w:rsid w:val="00751AF1"/>
    <w:rsid w:val="007532A5"/>
    <w:rsid w:val="0075374E"/>
    <w:rsid w:val="00761D49"/>
    <w:rsid w:val="007623A5"/>
    <w:rsid w:val="007625E4"/>
    <w:rsid w:val="0076684E"/>
    <w:rsid w:val="00766C23"/>
    <w:rsid w:val="00767BB7"/>
    <w:rsid w:val="00777594"/>
    <w:rsid w:val="00780589"/>
    <w:rsid w:val="007807BC"/>
    <w:rsid w:val="00782C27"/>
    <w:rsid w:val="00787C71"/>
    <w:rsid w:val="00790430"/>
    <w:rsid w:val="0079230D"/>
    <w:rsid w:val="007929DC"/>
    <w:rsid w:val="00794C48"/>
    <w:rsid w:val="007964A9"/>
    <w:rsid w:val="007A2380"/>
    <w:rsid w:val="007A264A"/>
    <w:rsid w:val="007A443F"/>
    <w:rsid w:val="007A4AD5"/>
    <w:rsid w:val="007A54D7"/>
    <w:rsid w:val="007A666D"/>
    <w:rsid w:val="007B151C"/>
    <w:rsid w:val="007B6CF9"/>
    <w:rsid w:val="007C18FF"/>
    <w:rsid w:val="007C245A"/>
    <w:rsid w:val="007C277F"/>
    <w:rsid w:val="007C64CB"/>
    <w:rsid w:val="007C72F3"/>
    <w:rsid w:val="007C78AD"/>
    <w:rsid w:val="007D3DA8"/>
    <w:rsid w:val="007D535D"/>
    <w:rsid w:val="007D783A"/>
    <w:rsid w:val="007E23A7"/>
    <w:rsid w:val="007E4F8B"/>
    <w:rsid w:val="007E6976"/>
    <w:rsid w:val="007E6EE4"/>
    <w:rsid w:val="007E7C82"/>
    <w:rsid w:val="007F0CEA"/>
    <w:rsid w:val="007F2F1D"/>
    <w:rsid w:val="007F57C9"/>
    <w:rsid w:val="007F6466"/>
    <w:rsid w:val="00806A56"/>
    <w:rsid w:val="008103BC"/>
    <w:rsid w:val="00810DD6"/>
    <w:rsid w:val="00813B1F"/>
    <w:rsid w:val="00815C52"/>
    <w:rsid w:val="008167FE"/>
    <w:rsid w:val="00820C8F"/>
    <w:rsid w:val="008229DF"/>
    <w:rsid w:val="0082350B"/>
    <w:rsid w:val="008240B6"/>
    <w:rsid w:val="00830AF9"/>
    <w:rsid w:val="00836CC0"/>
    <w:rsid w:val="00843D3E"/>
    <w:rsid w:val="00844846"/>
    <w:rsid w:val="0085147A"/>
    <w:rsid w:val="008575A1"/>
    <w:rsid w:val="008602B0"/>
    <w:rsid w:val="00862CD3"/>
    <w:rsid w:val="00863A0A"/>
    <w:rsid w:val="0087007E"/>
    <w:rsid w:val="008744D9"/>
    <w:rsid w:val="00880E66"/>
    <w:rsid w:val="008829E4"/>
    <w:rsid w:val="008856C2"/>
    <w:rsid w:val="008919F8"/>
    <w:rsid w:val="008931D3"/>
    <w:rsid w:val="00895DAF"/>
    <w:rsid w:val="008A0C2B"/>
    <w:rsid w:val="008A0F08"/>
    <w:rsid w:val="008A60A5"/>
    <w:rsid w:val="008A6D62"/>
    <w:rsid w:val="008A70AC"/>
    <w:rsid w:val="008B33BA"/>
    <w:rsid w:val="008B49D4"/>
    <w:rsid w:val="008B5650"/>
    <w:rsid w:val="008B760C"/>
    <w:rsid w:val="008C1F4B"/>
    <w:rsid w:val="008C31CE"/>
    <w:rsid w:val="008C4EAA"/>
    <w:rsid w:val="008C6B22"/>
    <w:rsid w:val="008D0C88"/>
    <w:rsid w:val="008D7218"/>
    <w:rsid w:val="008E44EF"/>
    <w:rsid w:val="008F33FE"/>
    <w:rsid w:val="008F440F"/>
    <w:rsid w:val="008F6AE8"/>
    <w:rsid w:val="0091438C"/>
    <w:rsid w:val="00915D6D"/>
    <w:rsid w:val="00916A69"/>
    <w:rsid w:val="0092270F"/>
    <w:rsid w:val="00924728"/>
    <w:rsid w:val="0092699D"/>
    <w:rsid w:val="00927D56"/>
    <w:rsid w:val="009325EA"/>
    <w:rsid w:val="00933F53"/>
    <w:rsid w:val="00934C03"/>
    <w:rsid w:val="00944856"/>
    <w:rsid w:val="00955A20"/>
    <w:rsid w:val="00956899"/>
    <w:rsid w:val="009573FE"/>
    <w:rsid w:val="0096316C"/>
    <w:rsid w:val="00963DC3"/>
    <w:rsid w:val="00967117"/>
    <w:rsid w:val="00972758"/>
    <w:rsid w:val="00980558"/>
    <w:rsid w:val="00982E69"/>
    <w:rsid w:val="00985050"/>
    <w:rsid w:val="00991F1C"/>
    <w:rsid w:val="0099291C"/>
    <w:rsid w:val="00994244"/>
    <w:rsid w:val="0099532A"/>
    <w:rsid w:val="00997CCC"/>
    <w:rsid w:val="009A1428"/>
    <w:rsid w:val="009A3470"/>
    <w:rsid w:val="009A41BB"/>
    <w:rsid w:val="009A5873"/>
    <w:rsid w:val="009B3A2F"/>
    <w:rsid w:val="009B5686"/>
    <w:rsid w:val="009B63DF"/>
    <w:rsid w:val="009C0154"/>
    <w:rsid w:val="009C29D4"/>
    <w:rsid w:val="009D3467"/>
    <w:rsid w:val="009D57D5"/>
    <w:rsid w:val="009D6E31"/>
    <w:rsid w:val="009E1C1F"/>
    <w:rsid w:val="009E2A5D"/>
    <w:rsid w:val="009E3E46"/>
    <w:rsid w:val="009E4A02"/>
    <w:rsid w:val="009E50DB"/>
    <w:rsid w:val="009E6E21"/>
    <w:rsid w:val="009E6E7C"/>
    <w:rsid w:val="009F02B4"/>
    <w:rsid w:val="009F0EDA"/>
    <w:rsid w:val="009F500B"/>
    <w:rsid w:val="00A026D5"/>
    <w:rsid w:val="00A034B5"/>
    <w:rsid w:val="00A03C65"/>
    <w:rsid w:val="00A04199"/>
    <w:rsid w:val="00A044C5"/>
    <w:rsid w:val="00A06B4F"/>
    <w:rsid w:val="00A104E8"/>
    <w:rsid w:val="00A11D5A"/>
    <w:rsid w:val="00A23A09"/>
    <w:rsid w:val="00A24FF2"/>
    <w:rsid w:val="00A25796"/>
    <w:rsid w:val="00A262A5"/>
    <w:rsid w:val="00A26A52"/>
    <w:rsid w:val="00A27269"/>
    <w:rsid w:val="00A34599"/>
    <w:rsid w:val="00A353A0"/>
    <w:rsid w:val="00A423D5"/>
    <w:rsid w:val="00A42737"/>
    <w:rsid w:val="00A43330"/>
    <w:rsid w:val="00A43446"/>
    <w:rsid w:val="00A43F44"/>
    <w:rsid w:val="00A45154"/>
    <w:rsid w:val="00A505FB"/>
    <w:rsid w:val="00A51F1E"/>
    <w:rsid w:val="00A530B0"/>
    <w:rsid w:val="00A54686"/>
    <w:rsid w:val="00A54AF2"/>
    <w:rsid w:val="00A55EEB"/>
    <w:rsid w:val="00A57252"/>
    <w:rsid w:val="00A62216"/>
    <w:rsid w:val="00A648DB"/>
    <w:rsid w:val="00A661D9"/>
    <w:rsid w:val="00A67534"/>
    <w:rsid w:val="00A7547D"/>
    <w:rsid w:val="00A82A60"/>
    <w:rsid w:val="00A854AB"/>
    <w:rsid w:val="00A90D10"/>
    <w:rsid w:val="00A9331E"/>
    <w:rsid w:val="00A93587"/>
    <w:rsid w:val="00A9437E"/>
    <w:rsid w:val="00A97F29"/>
    <w:rsid w:val="00AA0D3B"/>
    <w:rsid w:val="00AA36D0"/>
    <w:rsid w:val="00AA4A25"/>
    <w:rsid w:val="00AA50A4"/>
    <w:rsid w:val="00AA59CB"/>
    <w:rsid w:val="00AA6ADD"/>
    <w:rsid w:val="00AA6B20"/>
    <w:rsid w:val="00AB2831"/>
    <w:rsid w:val="00AB5D59"/>
    <w:rsid w:val="00AB6445"/>
    <w:rsid w:val="00AB6998"/>
    <w:rsid w:val="00AC4B5B"/>
    <w:rsid w:val="00AC5268"/>
    <w:rsid w:val="00AC7D22"/>
    <w:rsid w:val="00AD2CCA"/>
    <w:rsid w:val="00AD3EE1"/>
    <w:rsid w:val="00AD6588"/>
    <w:rsid w:val="00AD7865"/>
    <w:rsid w:val="00AE6465"/>
    <w:rsid w:val="00AE699C"/>
    <w:rsid w:val="00AF084C"/>
    <w:rsid w:val="00AF4272"/>
    <w:rsid w:val="00B01F07"/>
    <w:rsid w:val="00B07B71"/>
    <w:rsid w:val="00B146D2"/>
    <w:rsid w:val="00B16499"/>
    <w:rsid w:val="00B16646"/>
    <w:rsid w:val="00B23B85"/>
    <w:rsid w:val="00B25B5F"/>
    <w:rsid w:val="00B25F28"/>
    <w:rsid w:val="00B32085"/>
    <w:rsid w:val="00B35CFC"/>
    <w:rsid w:val="00B41DEC"/>
    <w:rsid w:val="00B42DFD"/>
    <w:rsid w:val="00B454AE"/>
    <w:rsid w:val="00B5051E"/>
    <w:rsid w:val="00B5468F"/>
    <w:rsid w:val="00B61BDF"/>
    <w:rsid w:val="00B64049"/>
    <w:rsid w:val="00B65591"/>
    <w:rsid w:val="00B67F3F"/>
    <w:rsid w:val="00B72653"/>
    <w:rsid w:val="00B72BCD"/>
    <w:rsid w:val="00B73820"/>
    <w:rsid w:val="00B73DCA"/>
    <w:rsid w:val="00B841AC"/>
    <w:rsid w:val="00B87736"/>
    <w:rsid w:val="00B91EBC"/>
    <w:rsid w:val="00B920A0"/>
    <w:rsid w:val="00B94088"/>
    <w:rsid w:val="00BA0AE2"/>
    <w:rsid w:val="00BA1DF7"/>
    <w:rsid w:val="00BA2618"/>
    <w:rsid w:val="00BA4D94"/>
    <w:rsid w:val="00BA5F5C"/>
    <w:rsid w:val="00BA6C99"/>
    <w:rsid w:val="00BB0F6B"/>
    <w:rsid w:val="00BB2DD6"/>
    <w:rsid w:val="00BB3609"/>
    <w:rsid w:val="00BB5C6A"/>
    <w:rsid w:val="00BB70B3"/>
    <w:rsid w:val="00BB729C"/>
    <w:rsid w:val="00BC037D"/>
    <w:rsid w:val="00BC26E1"/>
    <w:rsid w:val="00BC5754"/>
    <w:rsid w:val="00BC6471"/>
    <w:rsid w:val="00BD4335"/>
    <w:rsid w:val="00BD4D88"/>
    <w:rsid w:val="00BE016D"/>
    <w:rsid w:val="00BE11F8"/>
    <w:rsid w:val="00BE1976"/>
    <w:rsid w:val="00BE2B4C"/>
    <w:rsid w:val="00BE5961"/>
    <w:rsid w:val="00BF1A58"/>
    <w:rsid w:val="00BF23E0"/>
    <w:rsid w:val="00BF3C25"/>
    <w:rsid w:val="00BF48DB"/>
    <w:rsid w:val="00BF669A"/>
    <w:rsid w:val="00C07427"/>
    <w:rsid w:val="00C13C0F"/>
    <w:rsid w:val="00C1599C"/>
    <w:rsid w:val="00C25762"/>
    <w:rsid w:val="00C26B91"/>
    <w:rsid w:val="00C30AD3"/>
    <w:rsid w:val="00C4087F"/>
    <w:rsid w:val="00C43FC9"/>
    <w:rsid w:val="00C44074"/>
    <w:rsid w:val="00C457A9"/>
    <w:rsid w:val="00C4686D"/>
    <w:rsid w:val="00C53F8C"/>
    <w:rsid w:val="00C5510C"/>
    <w:rsid w:val="00C628BB"/>
    <w:rsid w:val="00C67057"/>
    <w:rsid w:val="00C67258"/>
    <w:rsid w:val="00C71747"/>
    <w:rsid w:val="00C722E5"/>
    <w:rsid w:val="00C72537"/>
    <w:rsid w:val="00C74564"/>
    <w:rsid w:val="00C74710"/>
    <w:rsid w:val="00C7742C"/>
    <w:rsid w:val="00C834B6"/>
    <w:rsid w:val="00C87516"/>
    <w:rsid w:val="00C914BF"/>
    <w:rsid w:val="00C94F25"/>
    <w:rsid w:val="00C96CA3"/>
    <w:rsid w:val="00CA31DB"/>
    <w:rsid w:val="00CA3438"/>
    <w:rsid w:val="00CA4F1E"/>
    <w:rsid w:val="00CB30D1"/>
    <w:rsid w:val="00CB3738"/>
    <w:rsid w:val="00CB53BB"/>
    <w:rsid w:val="00CB77D7"/>
    <w:rsid w:val="00CC2258"/>
    <w:rsid w:val="00CC39FB"/>
    <w:rsid w:val="00CC61DD"/>
    <w:rsid w:val="00CC748C"/>
    <w:rsid w:val="00CC7841"/>
    <w:rsid w:val="00CD49E9"/>
    <w:rsid w:val="00CD4AD2"/>
    <w:rsid w:val="00CD656E"/>
    <w:rsid w:val="00CD7259"/>
    <w:rsid w:val="00CD7544"/>
    <w:rsid w:val="00CE25FA"/>
    <w:rsid w:val="00CF0710"/>
    <w:rsid w:val="00D00955"/>
    <w:rsid w:val="00D06E6A"/>
    <w:rsid w:val="00D10A5F"/>
    <w:rsid w:val="00D11C88"/>
    <w:rsid w:val="00D14FE4"/>
    <w:rsid w:val="00D15EA9"/>
    <w:rsid w:val="00D17DE6"/>
    <w:rsid w:val="00D2447D"/>
    <w:rsid w:val="00D2677B"/>
    <w:rsid w:val="00D27316"/>
    <w:rsid w:val="00D305E3"/>
    <w:rsid w:val="00D364A0"/>
    <w:rsid w:val="00D41140"/>
    <w:rsid w:val="00D41C4A"/>
    <w:rsid w:val="00D4538D"/>
    <w:rsid w:val="00D4665E"/>
    <w:rsid w:val="00D47B3A"/>
    <w:rsid w:val="00D503ED"/>
    <w:rsid w:val="00D54639"/>
    <w:rsid w:val="00D5601A"/>
    <w:rsid w:val="00D61510"/>
    <w:rsid w:val="00D64EEF"/>
    <w:rsid w:val="00D66280"/>
    <w:rsid w:val="00D8202F"/>
    <w:rsid w:val="00D9006C"/>
    <w:rsid w:val="00D964CE"/>
    <w:rsid w:val="00DA0CC8"/>
    <w:rsid w:val="00DA29FE"/>
    <w:rsid w:val="00DA484B"/>
    <w:rsid w:val="00DA499D"/>
    <w:rsid w:val="00DA7ADE"/>
    <w:rsid w:val="00DA7EBD"/>
    <w:rsid w:val="00DB03B5"/>
    <w:rsid w:val="00DB4502"/>
    <w:rsid w:val="00DC1620"/>
    <w:rsid w:val="00DD049D"/>
    <w:rsid w:val="00DD2CA9"/>
    <w:rsid w:val="00DD3705"/>
    <w:rsid w:val="00DD4A3A"/>
    <w:rsid w:val="00DE060C"/>
    <w:rsid w:val="00DE2050"/>
    <w:rsid w:val="00DE53DC"/>
    <w:rsid w:val="00DE66C2"/>
    <w:rsid w:val="00DE6CF0"/>
    <w:rsid w:val="00DF1FB4"/>
    <w:rsid w:val="00E03B51"/>
    <w:rsid w:val="00E16666"/>
    <w:rsid w:val="00E244DB"/>
    <w:rsid w:val="00E26866"/>
    <w:rsid w:val="00E30AD8"/>
    <w:rsid w:val="00E30CF5"/>
    <w:rsid w:val="00E321A0"/>
    <w:rsid w:val="00E34FE3"/>
    <w:rsid w:val="00E37F5B"/>
    <w:rsid w:val="00E466FD"/>
    <w:rsid w:val="00E5205B"/>
    <w:rsid w:val="00E57DD9"/>
    <w:rsid w:val="00E60C90"/>
    <w:rsid w:val="00E61D98"/>
    <w:rsid w:val="00E651A9"/>
    <w:rsid w:val="00E65721"/>
    <w:rsid w:val="00E67E9B"/>
    <w:rsid w:val="00E73A47"/>
    <w:rsid w:val="00E75DC8"/>
    <w:rsid w:val="00E76842"/>
    <w:rsid w:val="00E8083B"/>
    <w:rsid w:val="00E808F5"/>
    <w:rsid w:val="00E80FA6"/>
    <w:rsid w:val="00E81B4D"/>
    <w:rsid w:val="00E821A1"/>
    <w:rsid w:val="00E84A8E"/>
    <w:rsid w:val="00E9246D"/>
    <w:rsid w:val="00E92C8D"/>
    <w:rsid w:val="00E96674"/>
    <w:rsid w:val="00E966DD"/>
    <w:rsid w:val="00E967D9"/>
    <w:rsid w:val="00EA5259"/>
    <w:rsid w:val="00EA7B32"/>
    <w:rsid w:val="00EB1526"/>
    <w:rsid w:val="00EB2489"/>
    <w:rsid w:val="00EB3894"/>
    <w:rsid w:val="00EB3FCD"/>
    <w:rsid w:val="00EB67E3"/>
    <w:rsid w:val="00EC108B"/>
    <w:rsid w:val="00EC1E56"/>
    <w:rsid w:val="00EC3FB3"/>
    <w:rsid w:val="00EC5006"/>
    <w:rsid w:val="00EC53C6"/>
    <w:rsid w:val="00ED3898"/>
    <w:rsid w:val="00ED5136"/>
    <w:rsid w:val="00ED5EEE"/>
    <w:rsid w:val="00EE73D9"/>
    <w:rsid w:val="00EF303A"/>
    <w:rsid w:val="00EF5704"/>
    <w:rsid w:val="00EF7E04"/>
    <w:rsid w:val="00F0462E"/>
    <w:rsid w:val="00F1282D"/>
    <w:rsid w:val="00F1284D"/>
    <w:rsid w:val="00F16677"/>
    <w:rsid w:val="00F1740A"/>
    <w:rsid w:val="00F1783E"/>
    <w:rsid w:val="00F21FBD"/>
    <w:rsid w:val="00F31264"/>
    <w:rsid w:val="00F32DBE"/>
    <w:rsid w:val="00F33A4A"/>
    <w:rsid w:val="00F36D3B"/>
    <w:rsid w:val="00F41AE9"/>
    <w:rsid w:val="00F41BAC"/>
    <w:rsid w:val="00F43E79"/>
    <w:rsid w:val="00F4509F"/>
    <w:rsid w:val="00F47F4E"/>
    <w:rsid w:val="00F51C15"/>
    <w:rsid w:val="00F53C4E"/>
    <w:rsid w:val="00F55268"/>
    <w:rsid w:val="00F62C97"/>
    <w:rsid w:val="00F67BB0"/>
    <w:rsid w:val="00F714BC"/>
    <w:rsid w:val="00F73035"/>
    <w:rsid w:val="00F75E71"/>
    <w:rsid w:val="00F81DE2"/>
    <w:rsid w:val="00F83E0E"/>
    <w:rsid w:val="00F83F02"/>
    <w:rsid w:val="00F845D5"/>
    <w:rsid w:val="00F94806"/>
    <w:rsid w:val="00F95BA9"/>
    <w:rsid w:val="00FA2760"/>
    <w:rsid w:val="00FA3FF4"/>
    <w:rsid w:val="00FA4EFD"/>
    <w:rsid w:val="00FB1F1F"/>
    <w:rsid w:val="00FB3614"/>
    <w:rsid w:val="00FB616A"/>
    <w:rsid w:val="00FC60EB"/>
    <w:rsid w:val="00FD0B99"/>
    <w:rsid w:val="00FD4198"/>
    <w:rsid w:val="00FD7EEA"/>
    <w:rsid w:val="00FE145A"/>
    <w:rsid w:val="00FF14FE"/>
    <w:rsid w:val="00FF7626"/>
    <w:rsid w:val="00FF7E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qFormat="1"/>
    <w:lsdException w:name="footer" w:uiPriority="0" w:qFormat="1"/>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049"/>
    <w:pPr>
      <w:spacing w:before="120"/>
      <w:ind w:left="879"/>
      <w:jc w:val="both"/>
    </w:pPr>
    <w:rPr>
      <w:rFonts w:ascii="Futura Bk" w:eastAsia="SimSun" w:hAnsi="Futura Bk" w:cs="Arial"/>
      <w:kern w:val="2"/>
      <w:lang w:eastAsia="zh-CN"/>
    </w:rPr>
  </w:style>
  <w:style w:type="paragraph" w:styleId="Heading1">
    <w:name w:val="heading 1"/>
    <w:next w:val="Heading2"/>
    <w:link w:val="Heading1Char"/>
    <w:qFormat/>
    <w:rsid w:val="00B64049"/>
    <w:pPr>
      <w:keepNext/>
      <w:numPr>
        <w:numId w:val="7"/>
      </w:numPr>
      <w:pBdr>
        <w:top w:val="single" w:sz="24" w:space="1" w:color="0090C8"/>
      </w:pBdr>
      <w:spacing w:after="720"/>
      <w:outlineLvl w:val="0"/>
    </w:pPr>
    <w:rPr>
      <w:rFonts w:ascii="Futura Hv" w:eastAsia="SimHei" w:hAnsi="Futura Hv" w:cs="Arial"/>
      <w:color w:val="0090C8"/>
      <w:sz w:val="48"/>
      <w:szCs w:val="48"/>
      <w:lang w:eastAsia="zh-CN"/>
    </w:rPr>
  </w:style>
  <w:style w:type="paragraph" w:styleId="Heading2">
    <w:name w:val="heading 2"/>
    <w:next w:val="Heading3"/>
    <w:link w:val="Heading2Char"/>
    <w:qFormat/>
    <w:rsid w:val="00B64049"/>
    <w:pPr>
      <w:keepNext/>
      <w:numPr>
        <w:ilvl w:val="1"/>
        <w:numId w:val="7"/>
      </w:numPr>
      <w:autoSpaceDE w:val="0"/>
      <w:autoSpaceDN w:val="0"/>
      <w:adjustRightInd w:val="0"/>
      <w:spacing w:before="240"/>
      <w:textAlignment w:val="bottom"/>
      <w:outlineLvl w:val="1"/>
    </w:pPr>
    <w:rPr>
      <w:rFonts w:ascii="Futura Bk" w:eastAsia="SimHei" w:hAnsi="Futura Bk" w:cs="Arial"/>
      <w:bCs/>
      <w:color w:val="0090C8"/>
      <w:sz w:val="44"/>
      <w:szCs w:val="44"/>
      <w:lang w:eastAsia="zh-CN"/>
    </w:rPr>
  </w:style>
  <w:style w:type="paragraph" w:styleId="Heading3">
    <w:name w:val="heading 3"/>
    <w:next w:val="Heading4"/>
    <w:link w:val="Heading3Char"/>
    <w:qFormat/>
    <w:rsid w:val="00B64049"/>
    <w:pPr>
      <w:keepNext/>
      <w:numPr>
        <w:ilvl w:val="2"/>
        <w:numId w:val="7"/>
      </w:numPr>
      <w:spacing w:before="240"/>
      <w:textAlignment w:val="baseline"/>
      <w:outlineLvl w:val="2"/>
    </w:pPr>
    <w:rPr>
      <w:rFonts w:ascii="Futura Bk" w:eastAsia="SimHei" w:hAnsi="Futura Bk" w:cs="Arial"/>
      <w:bCs/>
      <w:color w:val="0090C8"/>
      <w:sz w:val="36"/>
      <w:szCs w:val="36"/>
      <w:lang w:eastAsia="zh-CN"/>
    </w:rPr>
  </w:style>
  <w:style w:type="paragraph" w:styleId="Heading4">
    <w:name w:val="heading 4"/>
    <w:next w:val="Normal"/>
    <w:link w:val="Heading4Char"/>
    <w:qFormat/>
    <w:rsid w:val="00B64049"/>
    <w:pPr>
      <w:keepNext/>
      <w:numPr>
        <w:ilvl w:val="3"/>
        <w:numId w:val="7"/>
      </w:numPr>
      <w:spacing w:before="120" w:after="120"/>
      <w:textAlignment w:val="baseline"/>
      <w:outlineLvl w:val="3"/>
    </w:pPr>
    <w:rPr>
      <w:rFonts w:ascii="Futura Hv" w:eastAsia="SimHei" w:hAnsi="Futura Hv" w:cs="Arial"/>
      <w:bCs/>
      <w:noProof/>
      <w:color w:val="0090C8"/>
      <w:sz w:val="22"/>
      <w:szCs w:val="22"/>
      <w:lang w:eastAsia="zh-CN"/>
    </w:rPr>
  </w:style>
  <w:style w:type="paragraph" w:styleId="Heading5">
    <w:name w:val="heading 5"/>
    <w:link w:val="Heading5Char"/>
    <w:semiHidden/>
    <w:qFormat/>
    <w:rsid w:val="00B64049"/>
    <w:pPr>
      <w:spacing w:before="240"/>
      <w:ind w:left="879"/>
      <w:outlineLvl w:val="4"/>
    </w:pPr>
    <w:rPr>
      <w:rFonts w:ascii="Futura Bk" w:eastAsia="SimSun" w:hAnsi="Futura Bk" w:cs="Arial"/>
      <w:color w:val="0090C8"/>
      <w:sz w:val="24"/>
      <w:szCs w:val="24"/>
      <w:lang w:eastAsia="zh-CN"/>
    </w:rPr>
  </w:style>
  <w:style w:type="paragraph" w:styleId="Heading6">
    <w:name w:val="heading 6"/>
    <w:next w:val="Normal"/>
    <w:link w:val="Heading6Char"/>
    <w:semiHidden/>
    <w:qFormat/>
    <w:rsid w:val="00B64049"/>
    <w:pPr>
      <w:keepNext/>
      <w:keepLines/>
      <w:spacing w:before="240"/>
      <w:outlineLvl w:val="5"/>
    </w:pPr>
    <w:rPr>
      <w:rFonts w:ascii="Futura Hv" w:eastAsia="SimHei" w:hAnsi="Futura Hv"/>
      <w:bCs/>
      <w:kern w:val="2"/>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5006"/>
    <w:rPr>
      <w:rFonts w:ascii="Futura Hv" w:eastAsia="SimHei" w:hAnsi="Futura Hv" w:cs="Arial"/>
      <w:color w:val="0090C8"/>
      <w:sz w:val="48"/>
      <w:szCs w:val="48"/>
      <w:lang w:eastAsia="zh-CN"/>
    </w:rPr>
  </w:style>
  <w:style w:type="character" w:customStyle="1" w:styleId="Heading2Char">
    <w:name w:val="Heading 2 Char"/>
    <w:basedOn w:val="DefaultParagraphFont"/>
    <w:link w:val="Heading2"/>
    <w:rsid w:val="00B25F28"/>
    <w:rPr>
      <w:rFonts w:ascii="Futura Bk" w:eastAsia="SimHei" w:hAnsi="Futura Bk" w:cs="Arial"/>
      <w:bCs/>
      <w:color w:val="0090C8"/>
      <w:sz w:val="44"/>
      <w:szCs w:val="44"/>
      <w:lang w:eastAsia="zh-CN"/>
    </w:rPr>
  </w:style>
  <w:style w:type="character" w:customStyle="1" w:styleId="Heading3Char">
    <w:name w:val="Heading 3 Char"/>
    <w:basedOn w:val="DefaultParagraphFont"/>
    <w:link w:val="Heading3"/>
    <w:rsid w:val="00B25F28"/>
    <w:rPr>
      <w:rFonts w:ascii="Futura Bk" w:eastAsia="SimHei" w:hAnsi="Futura Bk" w:cs="Arial"/>
      <w:bCs/>
      <w:color w:val="0090C8"/>
      <w:sz w:val="36"/>
      <w:szCs w:val="36"/>
      <w:lang w:eastAsia="zh-CN"/>
    </w:rPr>
  </w:style>
  <w:style w:type="character" w:customStyle="1" w:styleId="Heading4Char">
    <w:name w:val="Heading 4 Char"/>
    <w:basedOn w:val="DefaultParagraphFont"/>
    <w:link w:val="Heading4"/>
    <w:rsid w:val="00B25F28"/>
    <w:rPr>
      <w:rFonts w:ascii="Futura Hv" w:eastAsia="SimHei" w:hAnsi="Futura Hv" w:cs="Arial"/>
      <w:bCs/>
      <w:noProof/>
      <w:color w:val="0090C8"/>
      <w:sz w:val="22"/>
      <w:szCs w:val="22"/>
      <w:lang w:eastAsia="zh-CN"/>
    </w:rPr>
  </w:style>
  <w:style w:type="character" w:customStyle="1" w:styleId="Heading5Char">
    <w:name w:val="Heading 5 Char"/>
    <w:basedOn w:val="DefaultParagraphFont"/>
    <w:link w:val="Heading5"/>
    <w:semiHidden/>
    <w:rsid w:val="00B64049"/>
    <w:rPr>
      <w:rFonts w:ascii="Futura Bk" w:eastAsia="SimSun" w:hAnsi="Futura Bk" w:cs="Arial"/>
      <w:color w:val="0090C8"/>
      <w:sz w:val="24"/>
      <w:szCs w:val="24"/>
      <w:lang w:eastAsia="zh-CN"/>
    </w:rPr>
  </w:style>
  <w:style w:type="character" w:customStyle="1" w:styleId="Heading6Char">
    <w:name w:val="Heading 6 Char"/>
    <w:basedOn w:val="DefaultParagraphFont"/>
    <w:link w:val="Heading6"/>
    <w:semiHidden/>
    <w:rsid w:val="00B25F28"/>
    <w:rPr>
      <w:rFonts w:ascii="Futura Hv" w:eastAsia="SimHei" w:hAnsi="Futura Hv"/>
      <w:bCs/>
      <w:kern w:val="2"/>
      <w:sz w:val="22"/>
      <w:szCs w:val="22"/>
      <w:lang w:eastAsia="zh-CN"/>
    </w:rPr>
  </w:style>
  <w:style w:type="paragraph" w:customStyle="1" w:styleId="INFeature">
    <w:name w:val="IN Feature"/>
    <w:next w:val="INStep"/>
    <w:semiHidden/>
    <w:rsid w:val="00B64049"/>
    <w:pPr>
      <w:keepNext/>
      <w:keepLines/>
      <w:numPr>
        <w:ilvl w:val="7"/>
        <w:numId w:val="1"/>
      </w:numPr>
      <w:spacing w:before="240" w:after="240"/>
      <w:outlineLvl w:val="7"/>
    </w:pPr>
    <w:rPr>
      <w:rFonts w:ascii="Arial" w:eastAsia="SimHei" w:hAnsi="Arial" w:cs="Arial"/>
      <w:b/>
      <w:bCs/>
      <w:kern w:val="2"/>
      <w:lang w:eastAsia="zh-CN"/>
    </w:rPr>
  </w:style>
  <w:style w:type="paragraph" w:customStyle="1" w:styleId="INStep">
    <w:name w:val="IN Step"/>
    <w:qFormat/>
    <w:rsid w:val="00B64049"/>
    <w:pPr>
      <w:keepLines/>
      <w:numPr>
        <w:ilvl w:val="8"/>
        <w:numId w:val="7"/>
      </w:numPr>
      <w:spacing w:before="120"/>
      <w:outlineLvl w:val="8"/>
    </w:pPr>
    <w:rPr>
      <w:rFonts w:ascii="Futura Bk" w:eastAsia="SimHei" w:hAnsi="Futura Bk" w:cs="Arial"/>
      <w:kern w:val="2"/>
      <w:lang w:eastAsia="zh-CN"/>
    </w:rPr>
  </w:style>
  <w:style w:type="paragraph" w:customStyle="1" w:styleId="FigureText">
    <w:name w:val="Figure Text"/>
    <w:qFormat/>
    <w:rsid w:val="00B64049"/>
    <w:pPr>
      <w:widowControl w:val="0"/>
      <w:autoSpaceDE w:val="0"/>
      <w:autoSpaceDN w:val="0"/>
      <w:spacing w:before="40" w:line="240" w:lineRule="exact"/>
    </w:pPr>
    <w:rPr>
      <w:rFonts w:ascii="Futura Bk" w:eastAsia="Futura Bk" w:hAnsi="Futura Bk" w:cs="Arial Narrow"/>
      <w:sz w:val="18"/>
      <w:lang w:eastAsia="zh-CN"/>
    </w:rPr>
  </w:style>
  <w:style w:type="paragraph" w:customStyle="1" w:styleId="TableDescription">
    <w:name w:val="Table Description"/>
    <w:qFormat/>
    <w:rsid w:val="00B64049"/>
    <w:pPr>
      <w:keepNext/>
      <w:keepLines/>
      <w:numPr>
        <w:ilvl w:val="4"/>
        <w:numId w:val="7"/>
      </w:numPr>
      <w:spacing w:before="120" w:after="120"/>
    </w:pPr>
    <w:rPr>
      <w:rFonts w:ascii="Futura Hv" w:eastAsia="SimHei" w:hAnsi="Futura Hv" w:cs="Arial Narrow"/>
      <w:color w:val="0090C8"/>
      <w:lang w:eastAsia="zh-CN"/>
    </w:rPr>
  </w:style>
  <w:style w:type="paragraph" w:customStyle="1" w:styleId="TableHeading">
    <w:name w:val="Table Heading"/>
    <w:link w:val="TableHeadingChar"/>
    <w:qFormat/>
    <w:rsid w:val="00B64049"/>
    <w:pPr>
      <w:keepNext/>
      <w:spacing w:before="80" w:line="240" w:lineRule="exact"/>
    </w:pPr>
    <w:rPr>
      <w:rFonts w:ascii="Futura Hv" w:eastAsia="SimHei" w:hAnsi="Futura Hv" w:cs="Arial Narrow"/>
      <w:bCs/>
      <w:lang w:eastAsia="zh-CN"/>
    </w:rPr>
  </w:style>
  <w:style w:type="character" w:customStyle="1" w:styleId="TableHeadingChar">
    <w:name w:val="Table Heading Char"/>
    <w:link w:val="TableHeading"/>
    <w:rsid w:val="00B64049"/>
    <w:rPr>
      <w:rFonts w:ascii="Futura Hv" w:eastAsia="SimHei" w:hAnsi="Futura Hv" w:cs="Arial Narrow"/>
      <w:bCs/>
      <w:lang w:eastAsia="zh-CN"/>
    </w:rPr>
  </w:style>
  <w:style w:type="paragraph" w:customStyle="1" w:styleId="TableText">
    <w:name w:val="Table Text"/>
    <w:link w:val="TableTextChar"/>
    <w:qFormat/>
    <w:rsid w:val="00B64049"/>
    <w:pPr>
      <w:autoSpaceDE w:val="0"/>
      <w:autoSpaceDN w:val="0"/>
      <w:spacing w:before="80" w:after="40"/>
      <w:textAlignment w:val="bottom"/>
    </w:pPr>
    <w:rPr>
      <w:rFonts w:ascii="Futura Bk" w:eastAsia="SimSun" w:hAnsi="Futura Bk" w:cs="Arial Narrow"/>
      <w:sz w:val="18"/>
      <w:szCs w:val="18"/>
      <w:lang w:eastAsia="zh-CN"/>
    </w:rPr>
  </w:style>
  <w:style w:type="character" w:customStyle="1" w:styleId="TableTextChar">
    <w:name w:val="Table Text Char"/>
    <w:basedOn w:val="DefaultParagraphFont"/>
    <w:link w:val="TableText"/>
    <w:rsid w:val="00B64049"/>
    <w:rPr>
      <w:rFonts w:ascii="Futura Bk" w:eastAsia="SimSun" w:hAnsi="Futura Bk" w:cs="Arial Narrow"/>
      <w:sz w:val="18"/>
      <w:szCs w:val="18"/>
      <w:lang w:eastAsia="zh-CN"/>
    </w:rPr>
  </w:style>
  <w:style w:type="paragraph" w:customStyle="1" w:styleId="FigureDescription">
    <w:name w:val="Figure Description"/>
    <w:next w:val="Normal"/>
    <w:qFormat/>
    <w:rsid w:val="00B64049"/>
    <w:pPr>
      <w:keepNext/>
      <w:keepLines/>
      <w:numPr>
        <w:ilvl w:val="5"/>
        <w:numId w:val="7"/>
      </w:numPr>
      <w:spacing w:before="120" w:after="120"/>
    </w:pPr>
    <w:rPr>
      <w:rFonts w:ascii="Futura Hv" w:eastAsia="SimSun" w:hAnsi="Futura Hv" w:cs="Arial Narrow"/>
      <w:color w:val="0090C8"/>
      <w:lang w:eastAsia="zh-CN"/>
    </w:rPr>
  </w:style>
  <w:style w:type="paragraph" w:styleId="TOC1">
    <w:name w:val="toc 1"/>
    <w:basedOn w:val="Normal"/>
    <w:next w:val="Normal"/>
    <w:autoRedefine/>
    <w:uiPriority w:val="39"/>
    <w:rsid w:val="00B64049"/>
    <w:pPr>
      <w:keepNext/>
      <w:tabs>
        <w:tab w:val="right" w:leader="middleDot" w:pos="9600"/>
      </w:tabs>
      <w:ind w:left="0"/>
      <w:jc w:val="left"/>
      <w:textAlignment w:val="baseline"/>
    </w:pPr>
    <w:rPr>
      <w:rFonts w:eastAsia="SimHei"/>
      <w:bCs/>
      <w:noProof/>
      <w:color w:val="0090C8"/>
      <w:kern w:val="0"/>
    </w:rPr>
  </w:style>
  <w:style w:type="paragraph" w:styleId="TOC2">
    <w:name w:val="toc 2"/>
    <w:basedOn w:val="Normal"/>
    <w:next w:val="Normal"/>
    <w:autoRedefine/>
    <w:uiPriority w:val="39"/>
    <w:rsid w:val="00B64049"/>
    <w:pPr>
      <w:tabs>
        <w:tab w:val="right" w:leader="middleDot" w:pos="9600"/>
      </w:tabs>
      <w:spacing w:before="0"/>
      <w:ind w:left="420"/>
      <w:jc w:val="left"/>
    </w:pPr>
    <w:rPr>
      <w:noProof/>
      <w:kern w:val="0"/>
      <w:sz w:val="19"/>
      <w:szCs w:val="19"/>
    </w:rPr>
  </w:style>
  <w:style w:type="paragraph" w:styleId="TOC3">
    <w:name w:val="toc 3"/>
    <w:basedOn w:val="Normal"/>
    <w:next w:val="Normal"/>
    <w:autoRedefine/>
    <w:uiPriority w:val="39"/>
    <w:rsid w:val="00B64049"/>
    <w:pPr>
      <w:tabs>
        <w:tab w:val="right" w:leader="middleDot" w:pos="9600"/>
      </w:tabs>
      <w:spacing w:before="0"/>
      <w:ind w:left="839"/>
      <w:jc w:val="left"/>
    </w:pPr>
    <w:rPr>
      <w:noProof/>
      <w:kern w:val="0"/>
      <w:sz w:val="19"/>
      <w:szCs w:val="19"/>
    </w:rPr>
  </w:style>
  <w:style w:type="paragraph" w:styleId="Header">
    <w:name w:val="header"/>
    <w:basedOn w:val="Normal"/>
    <w:link w:val="HeaderChar"/>
    <w:qFormat/>
    <w:rsid w:val="00B64049"/>
    <w:pPr>
      <w:tabs>
        <w:tab w:val="left" w:pos="142"/>
        <w:tab w:val="center" w:pos="4153"/>
        <w:tab w:val="right" w:pos="9180"/>
      </w:tabs>
      <w:spacing w:before="0"/>
      <w:ind w:left="0"/>
      <w:jc w:val="left"/>
      <w:textAlignment w:val="baseline"/>
    </w:pPr>
    <w:rPr>
      <w:noProof/>
      <w:kern w:val="0"/>
      <w:sz w:val="18"/>
      <w:szCs w:val="18"/>
    </w:rPr>
  </w:style>
  <w:style w:type="character" w:customStyle="1" w:styleId="HeaderChar">
    <w:name w:val="Header Char"/>
    <w:basedOn w:val="DefaultParagraphFont"/>
    <w:link w:val="Header"/>
    <w:rsid w:val="00B25F28"/>
    <w:rPr>
      <w:rFonts w:ascii="Futura Bk" w:eastAsia="SimSun" w:hAnsi="Futura Bk" w:cs="Arial"/>
      <w:noProof/>
      <w:sz w:val="18"/>
      <w:szCs w:val="18"/>
      <w:lang w:eastAsia="zh-CN"/>
    </w:rPr>
  </w:style>
  <w:style w:type="paragraph" w:styleId="Footer">
    <w:name w:val="footer"/>
    <w:basedOn w:val="Normal"/>
    <w:link w:val="FooterChar"/>
    <w:qFormat/>
    <w:rsid w:val="00B64049"/>
    <w:pPr>
      <w:tabs>
        <w:tab w:val="center" w:pos="4153"/>
        <w:tab w:val="right" w:pos="8306"/>
      </w:tabs>
      <w:ind w:left="0"/>
      <w:jc w:val="center"/>
    </w:pPr>
    <w:rPr>
      <w:kern w:val="0"/>
      <w:sz w:val="18"/>
      <w:szCs w:val="18"/>
    </w:rPr>
  </w:style>
  <w:style w:type="character" w:customStyle="1" w:styleId="FooterChar">
    <w:name w:val="Footer Char"/>
    <w:basedOn w:val="DefaultParagraphFont"/>
    <w:link w:val="Footer"/>
    <w:rsid w:val="00B25F28"/>
    <w:rPr>
      <w:rFonts w:ascii="Futura Bk" w:eastAsia="SimSun" w:hAnsi="Futura Bk" w:cs="Arial"/>
      <w:sz w:val="18"/>
      <w:szCs w:val="18"/>
      <w:lang w:eastAsia="zh-CN"/>
    </w:rPr>
  </w:style>
  <w:style w:type="paragraph" w:customStyle="1" w:styleId="TOC">
    <w:name w:val="TOC"/>
    <w:next w:val="Normal"/>
    <w:qFormat/>
    <w:rsid w:val="00B64049"/>
    <w:pPr>
      <w:keepNext/>
      <w:pBdr>
        <w:top w:val="single" w:sz="24" w:space="1" w:color="0090C8"/>
      </w:pBdr>
      <w:spacing w:after="720"/>
    </w:pPr>
    <w:rPr>
      <w:rFonts w:ascii="Futura Bk" w:eastAsia="SimHei" w:hAnsi="Futura Bk" w:cs="Arial"/>
      <w:bCs/>
      <w:color w:val="0090C8"/>
      <w:sz w:val="40"/>
      <w:szCs w:val="40"/>
      <w:lang w:eastAsia="zh-CN"/>
    </w:rPr>
  </w:style>
  <w:style w:type="paragraph" w:styleId="Caption">
    <w:name w:val="caption"/>
    <w:basedOn w:val="Normal"/>
    <w:next w:val="Normal"/>
    <w:semiHidden/>
    <w:qFormat/>
    <w:rsid w:val="00B64049"/>
    <w:pPr>
      <w:spacing w:before="152" w:after="160"/>
    </w:pPr>
    <w:rPr>
      <w:rFonts w:eastAsia="SimHei"/>
    </w:rPr>
  </w:style>
  <w:style w:type="table" w:customStyle="1" w:styleId="Notes1">
    <w:name w:val="Notes_1"/>
    <w:basedOn w:val="TableNormal"/>
    <w:rsid w:val="00B64049"/>
    <w:pPr>
      <w:spacing w:before="80"/>
    </w:pPr>
    <w:rPr>
      <w:rFonts w:ascii="Futura Md" w:eastAsia="SimSun" w:hAnsi="Futura Md"/>
      <w:lang w:eastAsia="zh-CN"/>
    </w:rPr>
    <w:tblPr>
      <w:tblInd w:w="454" w:type="dxa"/>
      <w:tblBorders>
        <w:top w:val="single" w:sz="4" w:space="0" w:color="auto"/>
        <w:bottom w:val="single" w:sz="4" w:space="0" w:color="auto"/>
        <w:insideH w:val="single" w:sz="4" w:space="0" w:color="auto"/>
      </w:tblBorders>
      <w:tblCellMar>
        <w:top w:w="0" w:type="dxa"/>
        <w:left w:w="0" w:type="dxa"/>
        <w:bottom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customStyle="1" w:styleId="Notes2">
    <w:name w:val="Notes_2"/>
    <w:basedOn w:val="TableGrid"/>
    <w:semiHidden/>
    <w:rsid w:val="00B64049"/>
    <w:pPr>
      <w:spacing w:after="0"/>
    </w:pPr>
    <w:tblPr>
      <w:tblInd w:w="907" w:type="dxa"/>
      <w:tblBorders>
        <w:top w:val="single" w:sz="8" w:space="0" w:color="auto"/>
        <w:bottom w:val="single" w:sz="8" w:space="0" w:color="auto"/>
        <w:insideH w:val="single" w:sz="8" w:space="0" w:color="auto"/>
      </w:tblBorders>
      <w:tblCellMar>
        <w:top w:w="0" w:type="dxa"/>
        <w:left w:w="0" w:type="dxa"/>
        <w:bottom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B64049"/>
    <w:pPr>
      <w:spacing w:before="80" w:after="80"/>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B64049"/>
    <w:pPr>
      <w:keepNext/>
      <w:spacing w:before="120" w:after="120" w:line="240" w:lineRule="exact"/>
    </w:pPr>
    <w:rPr>
      <w:rFonts w:ascii="Futura Hv" w:eastAsia="SimHei" w:hAnsi="Futura Hv" w:cs="Arial"/>
      <w:bCs/>
      <w:color w:val="0090C8"/>
      <w:sz w:val="22"/>
      <w:szCs w:val="22"/>
      <w:lang w:eastAsia="zh-CN"/>
    </w:rPr>
  </w:style>
  <w:style w:type="table" w:customStyle="1" w:styleId="a">
    <w:name w:val="正文中的表格"/>
    <w:basedOn w:val="TableGrid"/>
    <w:semiHidden/>
    <w:rsid w:val="00B64049"/>
    <w:pPr>
      <w:spacing w:before="0" w:after="0"/>
    </w:pPr>
    <w:rPr>
      <w:rFonts w:ascii="Arial Narrow" w:hAnsi="Arial Narrow" w:cs="Arial Narrow"/>
    </w:r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character" w:customStyle="1" w:styleId="NotesHeadingCharChar">
    <w:name w:val="Notes Heading Char Char"/>
    <w:basedOn w:val="DefaultParagraphFont"/>
    <w:link w:val="NotesHeading"/>
    <w:rsid w:val="00B64049"/>
    <w:rPr>
      <w:rFonts w:ascii="Futura Md" w:eastAsia="SimSun" w:hAnsi="Futura Md" w:cs="Arial"/>
      <w:color w:val="0090C8"/>
    </w:rPr>
  </w:style>
  <w:style w:type="paragraph" w:customStyle="1" w:styleId="NotesHeading">
    <w:name w:val="Notes Heading"/>
    <w:next w:val="NotesText"/>
    <w:link w:val="NotesHeadingCharChar"/>
    <w:qFormat/>
    <w:rsid w:val="00B64049"/>
    <w:pPr>
      <w:keepLines/>
      <w:spacing w:before="80"/>
    </w:pPr>
    <w:rPr>
      <w:rFonts w:ascii="Futura Md" w:eastAsia="SimSun" w:hAnsi="Futura Md" w:cs="Arial"/>
      <w:color w:val="0090C8"/>
    </w:rPr>
  </w:style>
  <w:style w:type="paragraph" w:customStyle="1" w:styleId="NotesText">
    <w:name w:val="Notes Text"/>
    <w:link w:val="NotesTextCharChar"/>
    <w:qFormat/>
    <w:rsid w:val="00B64049"/>
    <w:pPr>
      <w:spacing w:before="80"/>
    </w:pPr>
    <w:rPr>
      <w:rFonts w:ascii="Futura Md" w:eastAsia="SimSun" w:hAnsi="Futura Md" w:cs="Arial"/>
    </w:rPr>
  </w:style>
  <w:style w:type="character" w:customStyle="1" w:styleId="NotesTextCharChar">
    <w:name w:val="Notes Text Char Char"/>
    <w:basedOn w:val="DefaultParagraphFont"/>
    <w:link w:val="NotesText"/>
    <w:rsid w:val="00B64049"/>
    <w:rPr>
      <w:rFonts w:ascii="Futura Md" w:eastAsia="SimSun" w:hAnsi="Futura Md" w:cs="Arial"/>
    </w:rPr>
  </w:style>
  <w:style w:type="paragraph" w:customStyle="1" w:styleId="TerminalDisplay">
    <w:name w:val="Terminal Display"/>
    <w:qFormat/>
    <w:rsid w:val="00B64049"/>
    <w:pPr>
      <w:spacing w:before="40" w:after="40" w:line="240" w:lineRule="exact"/>
      <w:ind w:left="879"/>
    </w:pPr>
    <w:rPr>
      <w:rFonts w:ascii="Courier New" w:eastAsia="SimSun" w:hAnsi="Courier New" w:cs="Courier New"/>
      <w:sz w:val="17"/>
      <w:szCs w:val="17"/>
      <w:lang w:eastAsia="zh-CN"/>
    </w:rPr>
  </w:style>
  <w:style w:type="paragraph" w:styleId="TOC4">
    <w:name w:val="toc 4"/>
    <w:basedOn w:val="Normal"/>
    <w:next w:val="Normal"/>
    <w:autoRedefine/>
    <w:rsid w:val="00B64049"/>
    <w:pPr>
      <w:ind w:left="1260"/>
    </w:pPr>
  </w:style>
  <w:style w:type="paragraph" w:styleId="TOC5">
    <w:name w:val="toc 5"/>
    <w:basedOn w:val="Normal"/>
    <w:next w:val="Normal"/>
    <w:autoRedefine/>
    <w:rsid w:val="00B64049"/>
    <w:pPr>
      <w:ind w:left="1680"/>
    </w:pPr>
  </w:style>
  <w:style w:type="paragraph" w:styleId="TOC6">
    <w:name w:val="toc 6"/>
    <w:basedOn w:val="Normal"/>
    <w:next w:val="Normal"/>
    <w:autoRedefine/>
    <w:rsid w:val="00B64049"/>
    <w:pPr>
      <w:ind w:left="2100"/>
    </w:pPr>
  </w:style>
  <w:style w:type="paragraph" w:styleId="TOC7">
    <w:name w:val="toc 7"/>
    <w:basedOn w:val="Normal"/>
    <w:next w:val="Normal"/>
    <w:autoRedefine/>
    <w:rsid w:val="00B64049"/>
    <w:pPr>
      <w:ind w:left="2520"/>
    </w:pPr>
  </w:style>
  <w:style w:type="paragraph" w:styleId="TOC8">
    <w:name w:val="toc 8"/>
    <w:basedOn w:val="Normal"/>
    <w:next w:val="Normal"/>
    <w:autoRedefine/>
    <w:rsid w:val="00B64049"/>
    <w:pPr>
      <w:ind w:left="2940"/>
    </w:pPr>
  </w:style>
  <w:style w:type="paragraph" w:styleId="TOC9">
    <w:name w:val="toc 9"/>
    <w:basedOn w:val="Normal"/>
    <w:next w:val="Normal"/>
    <w:autoRedefine/>
    <w:rsid w:val="00B64049"/>
    <w:pPr>
      <w:ind w:left="3360"/>
    </w:pPr>
  </w:style>
  <w:style w:type="paragraph" w:styleId="DocumentMap">
    <w:name w:val="Document Map"/>
    <w:basedOn w:val="Normal"/>
    <w:link w:val="DocumentMapChar"/>
    <w:semiHidden/>
    <w:rsid w:val="00B64049"/>
    <w:pPr>
      <w:shd w:val="clear" w:color="auto" w:fill="000080"/>
    </w:pPr>
  </w:style>
  <w:style w:type="character" w:customStyle="1" w:styleId="DocumentMapChar">
    <w:name w:val="Document Map Char"/>
    <w:basedOn w:val="DefaultParagraphFont"/>
    <w:link w:val="DocumentMap"/>
    <w:semiHidden/>
    <w:rsid w:val="00B25F28"/>
    <w:rPr>
      <w:rFonts w:ascii="Futura Bk" w:eastAsia="SimSun" w:hAnsi="Futura Bk" w:cs="Arial"/>
      <w:kern w:val="2"/>
      <w:shd w:val="clear" w:color="auto" w:fill="000080"/>
      <w:lang w:eastAsia="zh-CN"/>
    </w:rPr>
  </w:style>
  <w:style w:type="paragraph" w:styleId="TableofFigures">
    <w:name w:val="table of figures"/>
    <w:basedOn w:val="Normal"/>
    <w:next w:val="Normal"/>
    <w:semiHidden/>
    <w:rsid w:val="00B64049"/>
    <w:pPr>
      <w:ind w:left="840" w:hanging="420"/>
    </w:pPr>
  </w:style>
  <w:style w:type="paragraph" w:customStyle="1" w:styleId="Figure">
    <w:name w:val="Figure"/>
    <w:next w:val="Spacer"/>
    <w:link w:val="FigureChar"/>
    <w:qFormat/>
    <w:rsid w:val="00B64049"/>
    <w:pPr>
      <w:keepNext/>
      <w:spacing w:after="120"/>
      <w:ind w:left="879"/>
    </w:pPr>
    <w:rPr>
      <w:rFonts w:ascii="Futura Bk" w:eastAsia="SimSun" w:hAnsi="Futura Bk" w:cs="Arial"/>
      <w:kern w:val="2"/>
      <w:lang w:eastAsia="zh-CN"/>
    </w:rPr>
  </w:style>
  <w:style w:type="paragraph" w:customStyle="1" w:styleId="INVoice">
    <w:name w:val="IN Voice"/>
    <w:semiHidden/>
    <w:rsid w:val="00B64049"/>
    <w:pPr>
      <w:spacing w:before="20" w:after="20"/>
    </w:pPr>
    <w:rPr>
      <w:rFonts w:ascii="Arial Narrow" w:eastAsia="SimSun" w:hAnsi="Arial Narrow" w:cs="Arial"/>
      <w:bCs/>
      <w:sz w:val="15"/>
      <w:szCs w:val="15"/>
      <w:lang w:eastAsia="zh-CN"/>
    </w:rPr>
  </w:style>
  <w:style w:type="paragraph" w:customStyle="1" w:styleId="NotesTextintable">
    <w:name w:val="Notes Text in table"/>
    <w:basedOn w:val="NotesText"/>
    <w:qFormat/>
    <w:rsid w:val="00B64049"/>
    <w:pPr>
      <w:widowControl w:val="0"/>
    </w:pPr>
    <w:rPr>
      <w:sz w:val="18"/>
      <w:szCs w:val="18"/>
    </w:rPr>
  </w:style>
  <w:style w:type="paragraph" w:customStyle="1" w:styleId="NotesHeadingintable">
    <w:name w:val="Notes Heading in table"/>
    <w:basedOn w:val="NotesHeading"/>
    <w:link w:val="NotesHeadingintableCharChar"/>
    <w:qFormat/>
    <w:rsid w:val="00B64049"/>
    <w:pPr>
      <w:widowControl w:val="0"/>
    </w:pPr>
    <w:rPr>
      <w:sz w:val="18"/>
      <w:szCs w:val="18"/>
    </w:rPr>
  </w:style>
  <w:style w:type="character" w:customStyle="1" w:styleId="NotesHeadingintableCharChar">
    <w:name w:val="Notes Heading in table Char Char"/>
    <w:basedOn w:val="NotesHeadingCharChar"/>
    <w:link w:val="NotesHeadingintable"/>
    <w:rsid w:val="00B64049"/>
    <w:rPr>
      <w:sz w:val="18"/>
      <w:szCs w:val="18"/>
    </w:rPr>
  </w:style>
  <w:style w:type="paragraph" w:customStyle="1" w:styleId="TerminalDisplayinTable">
    <w:name w:val="Terminal Display in Table"/>
    <w:qFormat/>
    <w:rsid w:val="00B64049"/>
    <w:rPr>
      <w:rFonts w:ascii="Courier New" w:eastAsia="SimSun" w:hAnsi="Courier New" w:cs="Courier New"/>
      <w:sz w:val="17"/>
      <w:szCs w:val="17"/>
      <w:lang w:eastAsia="zh-CN"/>
    </w:rPr>
  </w:style>
  <w:style w:type="character" w:styleId="Hyperlink">
    <w:name w:val="Hyperlink"/>
    <w:basedOn w:val="DefaultParagraphFont"/>
    <w:uiPriority w:val="99"/>
    <w:qFormat/>
    <w:rsid w:val="00B64049"/>
    <w:rPr>
      <w:color w:val="0090C8"/>
      <w:u w:val="single"/>
    </w:rPr>
  </w:style>
  <w:style w:type="character" w:styleId="CommentReference">
    <w:name w:val="annotation reference"/>
    <w:basedOn w:val="DefaultParagraphFont"/>
    <w:semiHidden/>
    <w:rsid w:val="00B64049"/>
    <w:rPr>
      <w:sz w:val="21"/>
      <w:szCs w:val="21"/>
    </w:rPr>
  </w:style>
  <w:style w:type="paragraph" w:styleId="CommentText">
    <w:name w:val="annotation text"/>
    <w:basedOn w:val="Normal"/>
    <w:link w:val="CommentTextChar"/>
    <w:semiHidden/>
    <w:rsid w:val="00B64049"/>
    <w:pPr>
      <w:jc w:val="left"/>
    </w:pPr>
  </w:style>
  <w:style w:type="character" w:customStyle="1" w:styleId="CommentTextChar">
    <w:name w:val="Comment Text Char"/>
    <w:basedOn w:val="DefaultParagraphFont"/>
    <w:link w:val="CommentText"/>
    <w:semiHidden/>
    <w:rsid w:val="00B25F28"/>
    <w:rPr>
      <w:rFonts w:ascii="Futura Bk" w:eastAsia="SimSun" w:hAnsi="Futura Bk" w:cs="Arial"/>
      <w:kern w:val="2"/>
      <w:lang w:eastAsia="zh-CN"/>
    </w:rPr>
  </w:style>
  <w:style w:type="paragraph" w:styleId="CommentSubject">
    <w:name w:val="annotation subject"/>
    <w:basedOn w:val="CommentText"/>
    <w:next w:val="CommentText"/>
    <w:link w:val="CommentSubjectChar"/>
    <w:semiHidden/>
    <w:rsid w:val="00B64049"/>
    <w:rPr>
      <w:b/>
      <w:bCs/>
    </w:rPr>
  </w:style>
  <w:style w:type="character" w:customStyle="1" w:styleId="CommentSubjectChar">
    <w:name w:val="Comment Subject Char"/>
    <w:basedOn w:val="CommentTextChar"/>
    <w:link w:val="CommentSubject"/>
    <w:semiHidden/>
    <w:rsid w:val="00B25F28"/>
    <w:rPr>
      <w:b/>
      <w:bCs/>
    </w:rPr>
  </w:style>
  <w:style w:type="paragraph" w:styleId="BalloonText">
    <w:name w:val="Balloon Text"/>
    <w:basedOn w:val="Normal"/>
    <w:link w:val="BalloonTextChar"/>
    <w:semiHidden/>
    <w:rsid w:val="00B64049"/>
    <w:rPr>
      <w:sz w:val="18"/>
      <w:szCs w:val="18"/>
    </w:rPr>
  </w:style>
  <w:style w:type="character" w:customStyle="1" w:styleId="BalloonTextChar">
    <w:name w:val="Balloon Text Char"/>
    <w:basedOn w:val="DefaultParagraphFont"/>
    <w:link w:val="BalloonText"/>
    <w:semiHidden/>
    <w:rsid w:val="00B25F28"/>
    <w:rPr>
      <w:rFonts w:ascii="Futura Bk" w:eastAsia="SimSun" w:hAnsi="Futura Bk" w:cs="Arial"/>
      <w:kern w:val="2"/>
      <w:sz w:val="18"/>
      <w:szCs w:val="18"/>
      <w:lang w:eastAsia="zh-CN"/>
    </w:rPr>
  </w:style>
  <w:style w:type="character" w:customStyle="1" w:styleId="TerminalDisplayshading">
    <w:name w:val="Terminal Display shading"/>
    <w:basedOn w:val="DefaultParagraphFont"/>
    <w:qFormat/>
    <w:rsid w:val="00B64049"/>
    <w:rPr>
      <w:rFonts w:ascii="Courier New" w:hAnsi="Courier New"/>
      <w:sz w:val="17"/>
      <w:bdr w:val="none" w:sz="0" w:space="0" w:color="auto"/>
      <w:shd w:val="clear" w:color="auto" w:fill="D9D9D9"/>
    </w:rPr>
  </w:style>
  <w:style w:type="table" w:customStyle="1" w:styleId="Table">
    <w:name w:val="Table"/>
    <w:basedOn w:val="TableGrid"/>
    <w:rsid w:val="00B64049"/>
    <w:pPr>
      <w:widowControl w:val="0"/>
      <w:spacing w:after="0"/>
    </w:pPr>
    <w:rPr>
      <w:rFonts w:ascii="Futura Bk" w:hAnsi="Futura Bk"/>
    </w:rPr>
    <w:tblPr>
      <w:tblInd w:w="1004" w:type="dxa"/>
      <w:tblBorders>
        <w:top w:val="single" w:sz="18" w:space="0" w:color="auto"/>
        <w:bottom w:val="single" w:sz="18" w:space="0" w:color="auto"/>
        <w:insideH w:val="single" w:sz="4" w:space="0" w:color="auto"/>
      </w:tblBorders>
      <w:tblCellMar>
        <w:top w:w="0" w:type="dxa"/>
        <w:left w:w="108" w:type="dxa"/>
        <w:bottom w:w="0" w:type="dxa"/>
        <w:right w:w="108" w:type="dxa"/>
      </w:tblCellMar>
    </w:tblPr>
    <w:tcPr>
      <w:vAlign w:val="center"/>
    </w:tcPr>
    <w:tblStylePr w:type="firstRow">
      <w:pPr>
        <w:wordWrap/>
        <w:ind w:leftChars="0" w:left="0"/>
      </w:pPr>
      <w:tblPr/>
      <w:tcPr>
        <w:tcBorders>
          <w:top w:val="single" w:sz="18" w:space="0" w:color="auto"/>
          <w:left w:val="nil"/>
          <w:bottom w:val="single" w:sz="12"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style>
  <w:style w:type="character" w:styleId="FollowedHyperlink">
    <w:name w:val="FollowedHyperlink"/>
    <w:basedOn w:val="DefaultParagraphFont"/>
    <w:rsid w:val="00B64049"/>
    <w:rPr>
      <w:color w:val="800080"/>
      <w:u w:val="single"/>
    </w:rPr>
  </w:style>
  <w:style w:type="paragraph" w:customStyle="1" w:styleId="Itemstep">
    <w:name w:val="Item step"/>
    <w:qFormat/>
    <w:rsid w:val="00B64049"/>
    <w:pPr>
      <w:numPr>
        <w:ilvl w:val="6"/>
        <w:numId w:val="7"/>
      </w:numPr>
      <w:spacing w:before="80"/>
      <w:outlineLvl w:val="6"/>
    </w:pPr>
    <w:rPr>
      <w:rFonts w:ascii="Futura Bk" w:eastAsia="SimSun" w:hAnsi="Futura Bk"/>
      <w:szCs w:val="24"/>
    </w:rPr>
  </w:style>
  <w:style w:type="paragraph" w:customStyle="1" w:styleId="Itemstep2">
    <w:name w:val="Item step_2"/>
    <w:qFormat/>
    <w:rsid w:val="00B64049"/>
    <w:pPr>
      <w:numPr>
        <w:ilvl w:val="7"/>
        <w:numId w:val="7"/>
      </w:numPr>
      <w:spacing w:before="80"/>
      <w:outlineLvl w:val="7"/>
    </w:pPr>
    <w:rPr>
      <w:rFonts w:ascii="Futura Bk" w:eastAsia="SimSun" w:hAnsi="Futura Bk"/>
    </w:rPr>
  </w:style>
  <w:style w:type="paragraph" w:customStyle="1" w:styleId="ItemListinTable2">
    <w:name w:val="Item List in Table_2"/>
    <w:rsid w:val="00B64049"/>
    <w:pPr>
      <w:numPr>
        <w:ilvl w:val="4"/>
        <w:numId w:val="33"/>
      </w:numPr>
      <w:spacing w:before="40"/>
    </w:pPr>
    <w:rPr>
      <w:rFonts w:ascii="Futura Bk" w:eastAsia="SimSun" w:hAnsi="Futura Bk" w:cs="Arial"/>
      <w:kern w:val="2"/>
      <w:sz w:val="18"/>
      <w:szCs w:val="18"/>
    </w:rPr>
  </w:style>
  <w:style w:type="paragraph" w:customStyle="1" w:styleId="ItemStepinTable">
    <w:name w:val="Item Step in Table"/>
    <w:qFormat/>
    <w:rsid w:val="00B64049"/>
    <w:pPr>
      <w:numPr>
        <w:numId w:val="10"/>
      </w:numPr>
      <w:spacing w:before="40"/>
    </w:pPr>
    <w:rPr>
      <w:rFonts w:ascii="Futura Bk" w:eastAsia="SimSun" w:hAnsi="Futura Bk" w:cs="Arial"/>
      <w:kern w:val="2"/>
      <w:sz w:val="18"/>
      <w:szCs w:val="18"/>
    </w:rPr>
  </w:style>
  <w:style w:type="paragraph" w:customStyle="1" w:styleId="ItemStepinTable2">
    <w:name w:val="Item Step in Table_2"/>
    <w:rsid w:val="00B64049"/>
    <w:pPr>
      <w:numPr>
        <w:ilvl w:val="1"/>
        <w:numId w:val="10"/>
      </w:numPr>
      <w:spacing w:before="40"/>
    </w:pPr>
    <w:rPr>
      <w:rFonts w:ascii="Futura Bk" w:eastAsia="SimSun" w:hAnsi="Futura Bk" w:cs="Arial"/>
      <w:kern w:val="2"/>
      <w:sz w:val="18"/>
      <w:szCs w:val="18"/>
    </w:rPr>
  </w:style>
  <w:style w:type="paragraph" w:customStyle="1" w:styleId="IndexText">
    <w:name w:val="Index Text"/>
    <w:link w:val="IndexTextChar"/>
    <w:qFormat/>
    <w:rsid w:val="00B64049"/>
    <w:pPr>
      <w:spacing w:before="40" w:after="40"/>
    </w:pPr>
    <w:rPr>
      <w:rFonts w:ascii="Futura Bk" w:eastAsia="SimSun" w:hAnsi="Futura Bk" w:cs="Arial"/>
      <w:kern w:val="2"/>
      <w:lang w:eastAsia="zh-CN"/>
    </w:rPr>
  </w:style>
  <w:style w:type="paragraph" w:customStyle="1" w:styleId="ItemList">
    <w:name w:val="Item List"/>
    <w:link w:val="ItemListCharChar"/>
    <w:qFormat/>
    <w:rsid w:val="00B64049"/>
    <w:pPr>
      <w:numPr>
        <w:numId w:val="33"/>
      </w:numPr>
      <w:spacing w:before="80"/>
    </w:pPr>
    <w:rPr>
      <w:rFonts w:ascii="Futura Bk" w:eastAsia="SimSun" w:hAnsi="Futura Bk" w:cs="Arial"/>
      <w:kern w:val="2"/>
    </w:rPr>
  </w:style>
  <w:style w:type="character" w:customStyle="1" w:styleId="ItemListCharChar">
    <w:name w:val="Item List Char Char"/>
    <w:basedOn w:val="DefaultParagraphFont"/>
    <w:link w:val="ItemList"/>
    <w:rsid w:val="00B64049"/>
    <w:rPr>
      <w:rFonts w:ascii="Futura Bk" w:eastAsia="SimSun" w:hAnsi="Futura Bk" w:cs="Arial"/>
      <w:kern w:val="2"/>
    </w:rPr>
  </w:style>
  <w:style w:type="paragraph" w:customStyle="1" w:styleId="ItemList2">
    <w:name w:val="Item List_2"/>
    <w:basedOn w:val="ItemList"/>
    <w:rsid w:val="00B64049"/>
    <w:pPr>
      <w:numPr>
        <w:ilvl w:val="1"/>
      </w:numPr>
    </w:pPr>
  </w:style>
  <w:style w:type="paragraph" w:customStyle="1" w:styleId="ItemIndent1">
    <w:name w:val="Item Indent_1"/>
    <w:qFormat/>
    <w:rsid w:val="00B64049"/>
    <w:pPr>
      <w:spacing w:before="80"/>
      <w:ind w:left="1327"/>
    </w:pPr>
    <w:rPr>
      <w:rFonts w:ascii="Futura Bk" w:eastAsia="SimSun" w:hAnsi="Futura Bk" w:cs="Arial"/>
      <w:color w:val="000000"/>
    </w:rPr>
  </w:style>
  <w:style w:type="paragraph" w:customStyle="1" w:styleId="ItemIndent2">
    <w:name w:val="Item Indent_2"/>
    <w:qFormat/>
    <w:rsid w:val="00B64049"/>
    <w:pPr>
      <w:spacing w:before="80"/>
      <w:ind w:left="1644"/>
    </w:pPr>
    <w:rPr>
      <w:rFonts w:ascii="Futura Bk" w:eastAsia="SimSun" w:hAnsi="Futura Bk" w:cs="Arial"/>
      <w:color w:val="000000"/>
    </w:rPr>
  </w:style>
  <w:style w:type="character" w:customStyle="1" w:styleId="BoldText">
    <w:name w:val="Bold Text"/>
    <w:basedOn w:val="DefaultParagraphFont"/>
    <w:qFormat/>
    <w:rsid w:val="00B64049"/>
    <w:rPr>
      <w:rFonts w:ascii="Futura Hv" w:hAnsi="Futura Hv"/>
      <w:color w:val="auto"/>
    </w:rPr>
  </w:style>
  <w:style w:type="paragraph" w:customStyle="1" w:styleId="Spacer">
    <w:name w:val="Spacer"/>
    <w:next w:val="Normal"/>
    <w:link w:val="SpacerChar"/>
    <w:qFormat/>
    <w:rsid w:val="00B64049"/>
    <w:pPr>
      <w:spacing w:after="60" w:line="120" w:lineRule="exact"/>
      <w:ind w:left="879"/>
    </w:pPr>
    <w:rPr>
      <w:rFonts w:ascii="Futura Bk" w:eastAsia="SimSun" w:hAnsi="Futura Bk" w:cs="Futura Bk"/>
      <w:color w:val="000000"/>
      <w:sz w:val="12"/>
      <w:szCs w:val="12"/>
    </w:rPr>
  </w:style>
  <w:style w:type="character" w:customStyle="1" w:styleId="SpacerChar">
    <w:name w:val="Spacer Char"/>
    <w:basedOn w:val="DefaultParagraphFont"/>
    <w:link w:val="Spacer"/>
    <w:rsid w:val="00B64049"/>
    <w:rPr>
      <w:rFonts w:ascii="Futura Bk" w:eastAsia="SimSun" w:hAnsi="Futura Bk" w:cs="Futura Bk"/>
      <w:color w:val="000000"/>
      <w:sz w:val="12"/>
      <w:szCs w:val="12"/>
    </w:rPr>
  </w:style>
  <w:style w:type="character" w:customStyle="1" w:styleId="Reference-R0G144B200">
    <w:name w:val="Reference-R0G144B200"/>
    <w:basedOn w:val="DefaultParagraphFont"/>
    <w:qFormat/>
    <w:rsid w:val="00B64049"/>
    <w:rPr>
      <w:rFonts w:ascii="Futura Bk" w:hAnsi="Futura Bk" w:cs="Futura Hv"/>
      <w:color w:val="0090C8"/>
    </w:rPr>
  </w:style>
  <w:style w:type="paragraph" w:customStyle="1" w:styleId="IndexHeading1">
    <w:name w:val="Index Heading1"/>
    <w:next w:val="IndexText"/>
    <w:link w:val="IndexHeadingChar"/>
    <w:qFormat/>
    <w:rsid w:val="00B64049"/>
    <w:pPr>
      <w:spacing w:before="120" w:after="120"/>
    </w:pPr>
    <w:rPr>
      <w:rFonts w:ascii="Futura Hv" w:eastAsia="SimSun" w:hAnsi="Futura Hv" w:cs="Arial"/>
      <w:color w:val="0090C8"/>
      <w:kern w:val="2"/>
      <w:lang w:eastAsia="zh-CN"/>
    </w:rPr>
  </w:style>
  <w:style w:type="table" w:customStyle="1" w:styleId="IndexTable">
    <w:name w:val="Index Table"/>
    <w:basedOn w:val="TableGrid"/>
    <w:rsid w:val="00B64049"/>
    <w:pPr>
      <w:spacing w:after="40"/>
    </w:pPr>
    <w:rPr>
      <w:rFonts w:ascii="Futura Bk" w:hAnsi="Futura Bk"/>
    </w:rPr>
    <w:tblPr>
      <w:tblInd w:w="108" w:type="dxa"/>
      <w:tblBorders>
        <w:top w:val="single" w:sz="18" w:space="0" w:color="auto"/>
        <w:bottom w:val="single" w:sz="18" w:space="0" w:color="auto"/>
        <w:insideH w:val="single" w:sz="4" w:space="0" w:color="auto"/>
      </w:tblBorders>
      <w:tblCellMar>
        <w:top w:w="0" w:type="dxa"/>
        <w:left w:w="108" w:type="dxa"/>
        <w:bottom w:w="0" w:type="dxa"/>
        <w:right w:w="108" w:type="dxa"/>
      </w:tblCellMar>
    </w:tblPr>
  </w:style>
  <w:style w:type="paragraph" w:customStyle="1" w:styleId="ItemList3">
    <w:name w:val="Item List_3"/>
    <w:basedOn w:val="ItemList2"/>
    <w:semiHidden/>
    <w:rsid w:val="00B64049"/>
    <w:pPr>
      <w:numPr>
        <w:ilvl w:val="2"/>
      </w:numPr>
    </w:pPr>
  </w:style>
  <w:style w:type="paragraph" w:customStyle="1" w:styleId="ItemIndent3">
    <w:name w:val="Item Indent_3"/>
    <w:basedOn w:val="Normal"/>
    <w:semiHidden/>
    <w:rsid w:val="00B64049"/>
    <w:pPr>
      <w:spacing w:before="80"/>
      <w:ind w:left="1956"/>
      <w:jc w:val="left"/>
    </w:pPr>
    <w:rPr>
      <w:color w:val="000000"/>
      <w:kern w:val="0"/>
      <w:lang w:eastAsia="en-US"/>
    </w:rPr>
  </w:style>
  <w:style w:type="paragraph" w:customStyle="1" w:styleId="NotesIcons">
    <w:name w:val="Notes Icons"/>
    <w:qFormat/>
    <w:rsid w:val="00B64049"/>
    <w:pPr>
      <w:spacing w:before="80"/>
    </w:pPr>
    <w:rPr>
      <w:rFonts w:ascii="Futura Md" w:eastAsia="SimSun" w:hAnsi="Futura Md" w:cs="Arial"/>
    </w:rPr>
  </w:style>
  <w:style w:type="paragraph" w:customStyle="1" w:styleId="ItemListinTable">
    <w:name w:val="Item List in Table"/>
    <w:link w:val="ItemListinTableCharChar"/>
    <w:qFormat/>
    <w:rsid w:val="00B64049"/>
    <w:pPr>
      <w:numPr>
        <w:ilvl w:val="3"/>
        <w:numId w:val="33"/>
      </w:numPr>
      <w:spacing w:before="40"/>
    </w:pPr>
    <w:rPr>
      <w:rFonts w:ascii="Futura Bk" w:eastAsia="SimSun" w:hAnsi="Futura Bk" w:cs="Arial"/>
      <w:kern w:val="2"/>
      <w:sz w:val="18"/>
      <w:szCs w:val="18"/>
    </w:rPr>
  </w:style>
  <w:style w:type="character" w:customStyle="1" w:styleId="ItemListinTableCharChar">
    <w:name w:val="Item List in Table Char Char"/>
    <w:basedOn w:val="DefaultParagraphFont"/>
    <w:link w:val="ItemListinTable"/>
    <w:rsid w:val="00B64049"/>
    <w:rPr>
      <w:rFonts w:ascii="Futura Bk" w:eastAsia="SimSun" w:hAnsi="Futura Bk" w:cs="Arial"/>
      <w:kern w:val="2"/>
      <w:sz w:val="18"/>
      <w:szCs w:val="18"/>
    </w:rPr>
  </w:style>
  <w:style w:type="paragraph" w:customStyle="1" w:styleId="NotesTextList">
    <w:name w:val="Notes Text List"/>
    <w:basedOn w:val="ItemListinTable"/>
    <w:link w:val="NotesTextListCharChar"/>
    <w:qFormat/>
    <w:rsid w:val="00B64049"/>
    <w:pPr>
      <w:numPr>
        <w:ilvl w:val="5"/>
      </w:numPr>
      <w:spacing w:before="80"/>
    </w:pPr>
    <w:rPr>
      <w:rFonts w:ascii="Futura Md" w:hAnsi="Futura Md"/>
      <w:sz w:val="20"/>
      <w:szCs w:val="20"/>
    </w:rPr>
  </w:style>
  <w:style w:type="character" w:customStyle="1" w:styleId="NotesTextListCharChar">
    <w:name w:val="Notes Text List Char Char"/>
    <w:basedOn w:val="ItemListinTableCharChar"/>
    <w:link w:val="NotesTextList"/>
    <w:rsid w:val="00B64049"/>
    <w:rPr>
      <w:rFonts w:ascii="Futura Md" w:hAnsi="Futura Md"/>
    </w:rPr>
  </w:style>
  <w:style w:type="table" w:customStyle="1" w:styleId="FigureTable">
    <w:name w:val="Figure Table"/>
    <w:basedOn w:val="TableGrid"/>
    <w:rsid w:val="00B64049"/>
    <w:pPr>
      <w:spacing w:before="40" w:after="0" w:line="240" w:lineRule="exact"/>
    </w:pPr>
    <w:rPr>
      <w:rFonts w:ascii="Futura Bk" w:hAnsi="Futura Bk"/>
      <w:sz w:val="18"/>
      <w:szCs w:val="18"/>
    </w:rPr>
    <w:tblPr>
      <w:tblInd w:w="1004" w:type="dxa"/>
      <w:tblBorders>
        <w:top w:val="single" w:sz="18" w:space="0" w:color="auto"/>
        <w:bottom w:val="single" w:sz="18" w:space="0" w:color="auto"/>
        <w:insideH w:val="single" w:sz="4" w:space="0" w:color="auto"/>
      </w:tblBorders>
      <w:tblCellMar>
        <w:top w:w="0" w:type="dxa"/>
        <w:left w:w="108" w:type="dxa"/>
        <w:bottom w:w="0" w:type="dxa"/>
        <w:right w:w="108" w:type="dxa"/>
      </w:tblCellMar>
    </w:tblPr>
  </w:style>
  <w:style w:type="paragraph" w:customStyle="1" w:styleId="Index">
    <w:name w:val="Index"/>
    <w:next w:val="IndexText"/>
    <w:qFormat/>
    <w:rsid w:val="00B64049"/>
    <w:pPr>
      <w:numPr>
        <w:numId w:val="5"/>
      </w:numPr>
      <w:pBdr>
        <w:top w:val="single" w:sz="24" w:space="1" w:color="0090C8"/>
      </w:pBdr>
      <w:spacing w:after="720"/>
      <w:outlineLvl w:val="0"/>
    </w:pPr>
    <w:rPr>
      <w:rFonts w:ascii="Futura Hv" w:eastAsia="SimHei" w:hAnsi="Futura Hv" w:cs="Arial"/>
      <w:color w:val="0090C8"/>
      <w:sz w:val="48"/>
      <w:szCs w:val="48"/>
      <w:lang w:eastAsia="zh-CN"/>
    </w:rPr>
  </w:style>
  <w:style w:type="paragraph" w:customStyle="1" w:styleId="Itemstep3">
    <w:name w:val="Item step_3"/>
    <w:basedOn w:val="Normal"/>
    <w:semiHidden/>
    <w:rsid w:val="00B64049"/>
    <w:pPr>
      <w:numPr>
        <w:ilvl w:val="2"/>
        <w:numId w:val="2"/>
      </w:numPr>
      <w:spacing w:before="80" w:line="240" w:lineRule="exact"/>
      <w:ind w:left="1956"/>
      <w:jc w:val="left"/>
      <w:outlineLvl w:val="8"/>
    </w:pPr>
    <w:rPr>
      <w:rFonts w:cs="Times New Roman"/>
      <w:color w:val="000000"/>
      <w:kern w:val="0"/>
      <w:szCs w:val="16"/>
      <w:lang w:eastAsia="en-US"/>
    </w:rPr>
  </w:style>
  <w:style w:type="character" w:customStyle="1" w:styleId="IndexChar">
    <w:name w:val="Index 链接 Char"/>
    <w:basedOn w:val="DefaultParagraphFont"/>
    <w:link w:val="Index0"/>
    <w:rsid w:val="00B64049"/>
    <w:rPr>
      <w:rFonts w:ascii="Futura Bk" w:eastAsia="SimHei" w:hAnsi="Futura Bk" w:cs="Arial"/>
      <w:bCs/>
      <w:color w:val="0090C8"/>
      <w:sz w:val="36"/>
      <w:szCs w:val="36"/>
    </w:rPr>
  </w:style>
  <w:style w:type="paragraph" w:customStyle="1" w:styleId="Return">
    <w:name w:val="Return"/>
    <w:basedOn w:val="TableText"/>
    <w:link w:val="ReturnChar"/>
    <w:qFormat/>
    <w:rsid w:val="00B64049"/>
    <w:pPr>
      <w:spacing w:before="120" w:after="120"/>
      <w:jc w:val="right"/>
    </w:pPr>
    <w:rPr>
      <w:color w:val="0090C8"/>
      <w:sz w:val="20"/>
      <w:szCs w:val="20"/>
      <w:u w:val="single"/>
    </w:rPr>
  </w:style>
  <w:style w:type="character" w:customStyle="1" w:styleId="ReturnChar">
    <w:name w:val="Return Char"/>
    <w:basedOn w:val="TableTextChar"/>
    <w:link w:val="Return"/>
    <w:rsid w:val="00B64049"/>
    <w:rPr>
      <w:color w:val="0090C8"/>
      <w:u w:val="single"/>
    </w:rPr>
  </w:style>
  <w:style w:type="paragraph" w:customStyle="1" w:styleId="Index0">
    <w:name w:val="Index 链接"/>
    <w:next w:val="IndexText"/>
    <w:link w:val="IndexChar"/>
    <w:qFormat/>
    <w:rsid w:val="00B64049"/>
    <w:pPr>
      <w:spacing w:before="120" w:after="60"/>
    </w:pPr>
    <w:rPr>
      <w:rFonts w:ascii="Futura Bk" w:eastAsia="SimHei" w:hAnsi="Futura Bk" w:cs="Arial"/>
      <w:bCs/>
      <w:color w:val="0090C8"/>
      <w:sz w:val="36"/>
      <w:szCs w:val="36"/>
    </w:rPr>
  </w:style>
  <w:style w:type="character" w:customStyle="1" w:styleId="IndexTextChar">
    <w:name w:val="Index Text Char"/>
    <w:basedOn w:val="DefaultParagraphFont"/>
    <w:link w:val="IndexText"/>
    <w:rsid w:val="00B64049"/>
    <w:rPr>
      <w:rFonts w:ascii="Futura Bk" w:eastAsia="SimSun" w:hAnsi="Futura Bk" w:cs="Arial"/>
      <w:kern w:val="2"/>
      <w:lang w:eastAsia="zh-CN"/>
    </w:rPr>
  </w:style>
  <w:style w:type="character" w:customStyle="1" w:styleId="FigureChar">
    <w:name w:val="Figure Char"/>
    <w:basedOn w:val="DefaultParagraphFont"/>
    <w:link w:val="Figure"/>
    <w:rsid w:val="00B64049"/>
    <w:rPr>
      <w:rFonts w:ascii="Futura Bk" w:eastAsia="SimSun" w:hAnsi="Futura Bk" w:cs="Arial"/>
      <w:kern w:val="2"/>
      <w:lang w:eastAsia="zh-CN"/>
    </w:rPr>
  </w:style>
  <w:style w:type="character" w:customStyle="1" w:styleId="IndexHeadingChar">
    <w:name w:val="Index Heading Char"/>
    <w:basedOn w:val="DefaultParagraphFont"/>
    <w:link w:val="IndexHeading1"/>
    <w:rsid w:val="00B64049"/>
    <w:rPr>
      <w:rFonts w:ascii="Futura Hv" w:eastAsia="SimSun" w:hAnsi="Futura Hv" w:cs="Arial"/>
      <w:color w:val="0090C8"/>
      <w:kern w:val="2"/>
      <w:lang w:eastAsia="zh-CN"/>
    </w:rPr>
  </w:style>
  <w:style w:type="paragraph" w:customStyle="1" w:styleId="TerminalDisplayIndent1">
    <w:name w:val="Terminal Display Indent_1"/>
    <w:basedOn w:val="TerminalDisplay"/>
    <w:qFormat/>
    <w:rsid w:val="00B64049"/>
    <w:pPr>
      <w:ind w:left="1327"/>
    </w:pPr>
  </w:style>
  <w:style w:type="paragraph" w:customStyle="1" w:styleId="TerminalDisplayIndent2">
    <w:name w:val="Terminal Display Indent_2"/>
    <w:basedOn w:val="TerminalDisplay"/>
    <w:qFormat/>
    <w:rsid w:val="00B64049"/>
    <w:pPr>
      <w:ind w:left="1644"/>
    </w:pPr>
  </w:style>
  <w:style w:type="paragraph" w:customStyle="1" w:styleId="ManualTitle1">
    <w:name w:val="Manual Title 1"/>
    <w:basedOn w:val="Normal"/>
    <w:next w:val="Normal"/>
    <w:autoRedefine/>
    <w:qFormat/>
    <w:rsid w:val="00B64049"/>
    <w:rPr>
      <w:sz w:val="48"/>
      <w:szCs w:val="48"/>
    </w:rPr>
  </w:style>
  <w:style w:type="paragraph" w:customStyle="1" w:styleId="Version">
    <w:name w:val="Version"/>
    <w:link w:val="VersionCharChar"/>
    <w:qFormat/>
    <w:rsid w:val="00B25F28"/>
    <w:pPr>
      <w:widowControl w:val="0"/>
      <w:spacing w:before="80" w:line="240" w:lineRule="exact"/>
    </w:pPr>
    <w:rPr>
      <w:rFonts w:ascii="Futura Bk" w:eastAsia="SimSun" w:hAnsi="Futura Bk" w:cs="Arial"/>
      <w:sz w:val="18"/>
      <w:szCs w:val="16"/>
      <w:lang w:eastAsia="zh-CN"/>
    </w:rPr>
  </w:style>
  <w:style w:type="character" w:customStyle="1" w:styleId="VersionCharChar">
    <w:name w:val="Version Char Char"/>
    <w:basedOn w:val="DefaultParagraphFont"/>
    <w:link w:val="Version"/>
    <w:rsid w:val="00B25F28"/>
    <w:rPr>
      <w:rFonts w:ascii="Futura Bk" w:eastAsia="SimSun" w:hAnsi="Futura Bk" w:cs="Arial"/>
      <w:sz w:val="18"/>
      <w:szCs w:val="16"/>
      <w:lang w:eastAsia="zh-CN"/>
    </w:rPr>
  </w:style>
  <w:style w:type="paragraph" w:customStyle="1" w:styleId="CopyrightDeclaration">
    <w:name w:val="Copyright Declaration"/>
    <w:next w:val="Normal"/>
    <w:qFormat/>
    <w:rsid w:val="00B25F28"/>
    <w:pPr>
      <w:spacing w:before="80" w:after="160"/>
      <w:outlineLvl w:val="0"/>
    </w:pPr>
    <w:rPr>
      <w:rFonts w:ascii="Futura Hv" w:eastAsia="SimSun" w:hAnsi="Futura Hv"/>
      <w:noProof/>
      <w:color w:val="0090C8"/>
      <w:lang w:eastAsia="zh-CN"/>
    </w:rPr>
  </w:style>
  <w:style w:type="paragraph" w:customStyle="1" w:styleId="Abstract">
    <w:name w:val="Abstract"/>
    <w:autoRedefine/>
    <w:qFormat/>
    <w:rsid w:val="00B25F28"/>
    <w:rPr>
      <w:rFonts w:ascii="Futura Bk" w:eastAsia="SimSun" w:hAnsi="Futura Bk" w:cs="Arial"/>
      <w:kern w:val="2"/>
      <w:lang w:eastAsia="zh-CN"/>
    </w:rPr>
  </w:style>
  <w:style w:type="paragraph" w:styleId="ListParagraph">
    <w:name w:val="List Paragraph"/>
    <w:basedOn w:val="Normal"/>
    <w:uiPriority w:val="34"/>
    <w:qFormat/>
    <w:rsid w:val="008919F8"/>
    <w:pPr>
      <w:ind w:left="720"/>
      <w:contextualSpacing/>
    </w:pPr>
  </w:style>
  <w:style w:type="character" w:customStyle="1" w:styleId="StyleLatinCourierNewDarkRed">
    <w:name w:val="Style (Latin) Courier New Dark Red"/>
    <w:basedOn w:val="DefaultParagraphFont"/>
    <w:rsid w:val="00056ED1"/>
    <w:rPr>
      <w:rFonts w:ascii="Courier New" w:hAnsi="Courier New"/>
      <w:color w:val="auto"/>
    </w:rPr>
  </w:style>
  <w:style w:type="character" w:customStyle="1" w:styleId="StyleBoldAccent2">
    <w:name w:val="Style Bold Accent 2"/>
    <w:basedOn w:val="DefaultParagraphFont"/>
    <w:rsid w:val="00056ED1"/>
    <w:rPr>
      <w:b/>
      <w:bCs/>
      <w:color w:val="auto"/>
    </w:rPr>
  </w:style>
  <w:style w:type="paragraph" w:styleId="Revision">
    <w:name w:val="Revision"/>
    <w:hidden/>
    <w:uiPriority w:val="99"/>
    <w:semiHidden/>
    <w:rsid w:val="00E76842"/>
    <w:rPr>
      <w:rFonts w:ascii="Futura Bk" w:eastAsia="SimSun" w:hAnsi="Futura Bk" w:cs="Arial"/>
      <w:kern w:val="2"/>
      <w:lang w:eastAsia="zh-CN"/>
    </w:rPr>
  </w:style>
  <w:style w:type="paragraph" w:styleId="TOCHeading">
    <w:name w:val="TOC Heading"/>
    <w:basedOn w:val="Heading1"/>
    <w:next w:val="Normal"/>
    <w:uiPriority w:val="39"/>
    <w:semiHidden/>
    <w:unhideWhenUsed/>
    <w:qFormat/>
    <w:rsid w:val="00206AAE"/>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new%20editing%20projects\HP%20Body%20(16K-V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54AD290BD606246B98DBD61913B92DF" ma:contentTypeVersion="0" ma:contentTypeDescription="Create a new document." ma:contentTypeScope="" ma:versionID="ba213a4e9fde968634e5859a3a0474d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38DCE29-F802-4BB2-83EC-D12AED2D94C1}"/>
</file>

<file path=customXml/itemProps2.xml><?xml version="1.0" encoding="utf-8"?>
<ds:datastoreItem xmlns:ds="http://schemas.openxmlformats.org/officeDocument/2006/customXml" ds:itemID="{81A789C4-12DC-4679-989F-0C777FD5B5E5}"/>
</file>

<file path=customXml/itemProps3.xml><?xml version="1.0" encoding="utf-8"?>
<ds:datastoreItem xmlns:ds="http://schemas.openxmlformats.org/officeDocument/2006/customXml" ds:itemID="{99A30508-8360-4ABC-AFB6-20D2F1678492}"/>
</file>

<file path=customXml/itemProps4.xml><?xml version="1.0" encoding="utf-8"?>
<ds:datastoreItem xmlns:ds="http://schemas.openxmlformats.org/officeDocument/2006/customXml" ds:itemID="{4F0A04D1-4BC2-4DCF-BBC7-2B7BC85E05A2}"/>
</file>

<file path=docProps/app.xml><?xml version="1.0" encoding="utf-8"?>
<Properties xmlns="http://schemas.openxmlformats.org/officeDocument/2006/extended-properties" xmlns:vt="http://schemas.openxmlformats.org/officeDocument/2006/docPropsVTypes">
  <Template>HP Body (16K-V1.2).dotx</Template>
  <TotalTime>1374</TotalTime>
  <Pages>95</Pages>
  <Words>29316</Words>
  <Characters>167106</Characters>
  <Application>Microsoft Office Word</Application>
  <DocSecurity>0</DocSecurity>
  <Lines>1392</Lines>
  <Paragraphs>392</Paragraphs>
  <ScaleCrop>false</ScaleCrop>
  <HeadingPairs>
    <vt:vector size="2" baseType="variant">
      <vt:variant>
        <vt:lpstr>Title</vt:lpstr>
      </vt:variant>
      <vt:variant>
        <vt:i4>1</vt:i4>
      </vt:variant>
    </vt:vector>
  </HeadingPairs>
  <TitlesOfParts>
    <vt:vector size="1" baseType="lpstr">
      <vt:lpstr/>
    </vt:vector>
  </TitlesOfParts>
  <Company>Lionbridge</Company>
  <LinksUpToDate>false</LinksUpToDate>
  <CharactersWithSpaces>196030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dc:creator>
  <cp:keywords/>
  <dc:description/>
  <cp:lastModifiedBy>Jim Cahill</cp:lastModifiedBy>
  <cp:revision>12</cp:revision>
  <cp:lastPrinted>2012-09-04T19:40:00Z</cp:lastPrinted>
  <dcterms:created xsi:type="dcterms:W3CDTF">2012-09-05T13:41:00Z</dcterms:created>
  <dcterms:modified xsi:type="dcterms:W3CDTF">2012-12-07T22:21:00Z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0x010100754AD290BD606246B98DBD61913B92DF</vt:lpwstr>
  </property>
</Properties>
</file>